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6B7B" w:rsidRPr="009D3C78" w:rsidRDefault="00A66B7B">
      <w:pPr>
        <w:spacing w:line="200" w:lineRule="exact"/>
        <w:rPr>
          <w:sz w:val="20"/>
          <w:szCs w:val="20"/>
          <w:lang w:val="lv-LV"/>
        </w:rPr>
      </w:pPr>
      <w:r>
        <w:rPr>
          <w:noProof/>
          <w:lang w:val="lv-LV" w:eastAsia="lv-LV"/>
        </w:rPr>
        <w:pict>
          <v:group id="Group 10" o:spid="_x0000_s1034" style="position:absolute;margin-left:32.35pt;margin-top:32.35pt;width:396.85pt;height:577.35pt;z-index:-251658240;mso-position-horizontal-relative:page;mso-position-vertical-relative:page" coordorigin="647,647" coordsize="7937,115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5" type="#_x0000_t75" style="position:absolute;left:647;top:647;width:7937;height:11452;visibility:visible">
              <v:imagedata r:id="rId7" o:title=""/>
            </v:shape>
            <v:group id="Group 12" o:spid="_x0000_s1036" style="position:absolute;left:5070;top:1335;width:3284;height:184" coordorigin="5070,1335" coordsize="3284,184">
              <v:shape id="Freeform 13" o:spid="_x0000_s1037" style="position:absolute;left:5070;top:1335;width:3284;height:184;visibility:visible;mso-wrap-style:square;v-text-anchor:top" coordsize="3284,184" path="m13,3l,3,,145r17,l26,131r-13,l13,3xe" fillcolor="#231f20" stroked="f">
                <v:path arrowok="t" o:connecttype="custom" o:connectlocs="13,1338;0,1338;0,1480;17,1480;26,1466;13,1466;13,1338" o:connectangles="0,0,0,0,0,0,0"/>
              </v:shape>
              <v:shape id="Freeform 14" o:spid="_x0000_s1038" style="position:absolute;left:5070;top:1335;width:3284;height:184;visibility:visible;mso-wrap-style:square;v-text-anchor:top" coordsize="3284,184" path="m112,18r-14,l98,145r14,l112,18xe" fillcolor="#231f20" stroked="f">
                <v:path arrowok="t" o:connecttype="custom" o:connectlocs="112,1353;98,1353;98,1480;112,1480;112,1353" o:connectangles="0,0,0,0,0"/>
              </v:shape>
              <v:shape id="Freeform 15" o:spid="_x0000_s1039" style="position:absolute;left:5070;top:1335;width:3284;height:184;visibility:visible;mso-wrap-style:square;v-text-anchor:top" coordsize="3284,184" path="m112,3l94,3,13,131r13,l98,18r14,l112,3xe" fillcolor="#231f20" stroked="f">
                <v:path arrowok="t" o:connecttype="custom" o:connectlocs="112,1338;94,1338;13,1466;26,1466;98,1353;112,1353;112,1338" o:connectangles="0,0,0,0,0,0,0"/>
              </v:shape>
              <v:shape id="Freeform 16" o:spid="_x0000_s1040" style="position:absolute;left:5070;top:1335;width:3284;height:184;visibility:visible;mso-wrap-style:square;v-text-anchor:top" coordsize="3284,184" path="m154,3r-14,l140,145r14,l154,77r98,l252,65r-98,l154,3xe" fillcolor="#231f20" stroked="f">
                <v:path arrowok="t" o:connecttype="custom" o:connectlocs="154,1338;140,1338;140,1480;154,1480;154,1412;252,1412;252,1400;154,1400;154,1338" o:connectangles="0,0,0,0,0,0,0,0,0"/>
              </v:shape>
              <v:shape id="Freeform 17" o:spid="_x0000_s1041" style="position:absolute;left:5070;top:1335;width:3284;height:184;visibility:visible;mso-wrap-style:square;v-text-anchor:top" coordsize="3284,184" path="m252,77r-13,l239,145r13,l252,77xe" fillcolor="#231f20" stroked="f">
                <v:path arrowok="t" o:connecttype="custom" o:connectlocs="252,1412;239,1412;239,1480;252,1480;252,1412" o:connectangles="0,0,0,0,0"/>
              </v:shape>
              <v:shape id="Freeform 18" o:spid="_x0000_s1042" style="position:absolute;left:5070;top:1335;width:3284;height:184;visibility:visible;mso-wrap-style:square;v-text-anchor:top" coordsize="3284,184" path="m252,3r-13,l239,65r13,l252,3xe" fillcolor="#231f20" stroked="f">
                <v:path arrowok="t" o:connecttype="custom" o:connectlocs="252,1338;239,1338;239,1400;252,1400;252,1338" o:connectangles="0,0,0,0,0"/>
              </v:shape>
              <v:shape id="Freeform 19" o:spid="_x0000_s1043" style="position:absolute;left:5070;top:1335;width:3284;height:184;visibility:visible;mso-wrap-style:square;v-text-anchor:top" coordsize="3284,184" path="m357,2l291,25,275,62r3,28l285,114r11,17l311,142r19,6l356,145r20,-8l348,137r-24,-4l306,122,294,106,288,83r3,-28l300,34,313,19r18,-7l379,12r-2,-2l357,2xe" fillcolor="#231f20" stroked="f">
                <v:path arrowok="t" o:connecttype="custom" o:connectlocs="357,1337;291,1360;275,1397;278,1425;285,1449;296,1466;311,1477;330,1483;356,1480;376,1472;348,1472;324,1468;306,1457;294,1441;288,1418;291,1390;300,1369;313,1354;331,1347;379,1347;377,1345;357,1337" o:connectangles="0,0,0,0,0,0,0,0,0,0,0,0,0,0,0,0,0,0,0,0,0,0"/>
              </v:shape>
              <v:shape id="Freeform 20" o:spid="_x0000_s1044" style="position:absolute;left:5070;top:1335;width:3284;height:184;visibility:visible;mso-wrap-style:square;v-text-anchor:top" coordsize="3284,184" path="m401,91r-13,l381,113r-13,16l348,137r28,l390,123r9,-19l401,91xe" fillcolor="#231f20" stroked="f">
                <v:path arrowok="t" o:connecttype="custom" o:connectlocs="401,1426;388,1426;381,1448;368,1464;348,1472;376,1472;390,1458;399,1439;401,1426" o:connectangles="0,0,0,0,0,0,0,0,0"/>
              </v:shape>
              <v:shape id="Freeform 21" o:spid="_x0000_s1045" style="position:absolute;left:5070;top:1335;width:3284;height:184;visibility:visible;mso-wrap-style:square;v-text-anchor:top" coordsize="3284,184" path="m379,12r-48,l357,15r18,10l384,41r15,5l392,25,379,12xe" fillcolor="#231f20" stroked="f">
                <v:path arrowok="t" o:connecttype="custom" o:connectlocs="379,1347;331,1347;357,1350;375,1360;384,1376;399,1381;392,1360;379,1347" o:connectangles="0,0,0,0,0,0,0,0"/>
              </v:shape>
              <v:shape id="Freeform 22" o:spid="_x0000_s1046" style="position:absolute;left:5070;top:1335;width:3284;height:184;visibility:visible;mso-wrap-style:square;v-text-anchor:top" coordsize="3284,184" path="m470,15r-14,l456,145r14,l470,15xe" fillcolor="#231f20" stroked="f">
                <v:path arrowok="t" o:connecttype="custom" o:connectlocs="470,1350;456,1350;456,1480;470,1480;470,1350" o:connectangles="0,0,0,0,0"/>
              </v:shape>
              <v:shape id="Freeform 23" o:spid="_x0000_s1047" style="position:absolute;left:5070;top:1335;width:3284;height:184;visibility:visible;mso-wrap-style:square;v-text-anchor:top" coordsize="3284,184" path="m520,3l406,3r,12l520,15r,-12xe" fillcolor="#231f20" stroked="f">
                <v:path arrowok="t" o:connecttype="custom" o:connectlocs="520,1338;406,1338;406,1350;520,1350;520,1338" o:connectangles="0,0,0,0,0"/>
              </v:shape>
              <v:shape id="Freeform 24" o:spid="_x0000_s1048" style="position:absolute;left:5070;top:1335;width:3284;height:184;visibility:visible;mso-wrap-style:square;v-text-anchor:top" coordsize="3284,184" path="m534,3r,142l547,145r,-60l594,85r24,-5l626,73r-79,l547,15r79,l619,8,596,3r-62,xe" fillcolor="#231f20" stroked="f">
                <v:path arrowok="t" o:connecttype="custom" o:connectlocs="534,1338;534,1480;547,1480;547,1420;594,1420;618,1415;626,1408;547,1408;547,1350;626,1350;619,1343;596,1338;534,1338" o:connectangles="0,0,0,0,0,0,0,0,0,0,0,0,0"/>
              </v:shape>
              <v:shape id="Freeform 25" o:spid="_x0000_s1049" style="position:absolute;left:5070;top:1335;width:3284;height:184;visibility:visible;mso-wrap-style:square;v-text-anchor:top" coordsize="3284,184" path="m626,15r-34,l615,20r10,18l619,62,602,72r-55,1l626,73r7,-6l639,45,634,22r-8,-7xe" fillcolor="#231f20" stroked="f">
                <v:path arrowok="t" o:connecttype="custom" o:connectlocs="626,1350;592,1350;615,1355;625,1373;619,1397;602,1407;547,1408;626,1408;633,1402;639,1380;634,1357;626,1350" o:connectangles="0,0,0,0,0,0,0,0,0,0,0,0"/>
              </v:shape>
              <v:shape id="Freeform 26" o:spid="_x0000_s1050" style="position:absolute;left:5070;top:1335;width:3284;height:184;visibility:visible;mso-wrap-style:square;v-text-anchor:top" coordsize="3284,184" path="m658,133r,12l662,147r4,1l673,148r16,-3l697,137r-32,l661,135r-3,-2xe" fillcolor="#231f20" stroked="f">
                <v:path arrowok="t" o:connecttype="custom" o:connectlocs="658,1468;658,1480;662,1482;666,1483;673,1483;689,1480;697,1472;665,1472;661,1470;658,1468" o:connectangles="0,0,0,0,0,0,0,0,0,0"/>
              </v:shape>
              <v:shape id="Freeform 27" o:spid="_x0000_s1051" style="position:absolute;left:5070;top:1335;width:3284;height:184;visibility:visible;mso-wrap-style:square;v-text-anchor:top" coordsize="3284,184" path="m658,3r-15,l697,113r-7,14l684,137r13,l704,128,719,98r-14,l658,3xe" fillcolor="#231f20" stroked="f">
                <v:path arrowok="t" o:connecttype="custom" o:connectlocs="658,1338;643,1338;697,1448;690,1462;684,1472;697,1472;704,1463;719,1433;705,1433;658,1338" o:connectangles="0,0,0,0,0,0,0,0,0,0"/>
              </v:shape>
              <v:shape id="Freeform 28" o:spid="_x0000_s1052" style="position:absolute;left:5070;top:1335;width:3284;height:184;visibility:visible;mso-wrap-style:square;v-text-anchor:top" coordsize="3284,184" path="m765,3r-14,l705,98r14,l765,3xe" fillcolor="#231f20" stroked="f">
                <v:path arrowok="t" o:connecttype="custom" o:connectlocs="765,1338;751,1338;705,1433;719,1433;765,1338" o:connectangles="0,0,0,0,0"/>
              </v:shape>
              <v:shape id="Freeform 29" o:spid="_x0000_s1053" style="position:absolute;left:5070;top:1335;width:3284;height:184;visibility:visible;mso-wrap-style:square;v-text-anchor:top" coordsize="3284,184" path="m791,3r-13,l778,145r13,l791,95,808,80r-17,l791,3xe" fillcolor="#231f20" stroked="f">
                <v:path arrowok="t" o:connecttype="custom" o:connectlocs="791,1338;778,1338;778,1480;791,1480;791,1430;808,1415;791,1415;791,1338" o:connectangles="0,0,0,0,0,0,0,0"/>
              </v:shape>
              <v:shape id="Freeform 30" o:spid="_x0000_s1054" style="position:absolute;left:5070;top:1335;width:3284;height:184;visibility:visible;mso-wrap-style:square;v-text-anchor:top" coordsize="3284,184" path="m835,70r-17,l878,145r17,l835,70xe" fillcolor="#231f20" stroked="f">
                <v:path arrowok="t" o:connecttype="custom" o:connectlocs="835,1405;818,1405;878,1480;895,1480;835,1405" o:connectangles="0,0,0,0,0"/>
              </v:shape>
              <v:shape id="Freeform 31" o:spid="_x0000_s1055" style="position:absolute;left:5070;top:1335;width:3284;height:184;visibility:visible;mso-wrap-style:square;v-text-anchor:top" coordsize="3284,184" path="m892,3r-18,l791,80r17,l818,70r17,l828,61,892,3xe" fillcolor="#231f20" stroked="f">
                <v:path arrowok="t" o:connecttype="custom" o:connectlocs="892,1338;874,1338;791,1415;808,1415;818,1405;835,1405;828,1396;892,1338" o:connectangles="0,0,0,0,0,0,0,0"/>
              </v:shape>
              <v:shape id="Freeform 32" o:spid="_x0000_s1056" style="position:absolute;left:5070;top:1335;width:3284;height:184;visibility:visible;mso-wrap-style:square;v-text-anchor:top" coordsize="3284,184" path="m921,3r-14,l907,145r114,l1021,184r13,l1034,134r-113,l921,3xe" fillcolor="#231f20" stroked="f">
                <v:path arrowok="t" o:connecttype="custom" o:connectlocs="921,1338;907,1338;907,1480;1021,1480;1021,1519;1034,1519;1034,1469;921,1469;921,1338" o:connectangles="0,0,0,0,0,0,0,0,0"/>
              </v:shape>
              <v:shape id="Freeform 33" o:spid="_x0000_s1057" style="position:absolute;left:5070;top:1335;width:3284;height:184;visibility:visible;mso-wrap-style:square;v-text-anchor:top" coordsize="3284,184" path="m1019,3r-13,l1006,134r13,l1019,3xe" fillcolor="#231f20" stroked="f">
                <v:path arrowok="t" o:connecttype="custom" o:connectlocs="1019,1338;1006,1338;1006,1469;1019,1469;1019,1338" o:connectangles="0,0,0,0,0"/>
              </v:shape>
              <v:shape id="Freeform 34" o:spid="_x0000_s1058" style="position:absolute;left:5070;top:1335;width:3284;height:184;visibility:visible;mso-wrap-style:square;v-text-anchor:top" coordsize="3284,184" path="m1065,3r-13,l1052,145r17,l1079,131r-14,l1065,3xe" fillcolor="#231f20" stroked="f">
                <v:path arrowok="t" o:connecttype="custom" o:connectlocs="1065,1338;1052,1338;1052,1480;1069,1480;1079,1466;1065,1466;1065,1338" o:connectangles="0,0,0,0,0,0,0"/>
              </v:shape>
              <v:shape id="Freeform 35" o:spid="_x0000_s1059" style="position:absolute;left:5070;top:1335;width:3284;height:184;visibility:visible;mso-wrap-style:square;v-text-anchor:top" coordsize="3284,184" path="m1164,18r-14,l1150,145r14,l1164,18xe" fillcolor="#231f20" stroked="f">
                <v:path arrowok="t" o:connecttype="custom" o:connectlocs="1164,1353;1150,1353;1150,1480;1164,1480;1164,1353" o:connectangles="0,0,0,0,0"/>
              </v:shape>
              <v:shape id="Freeform 36" o:spid="_x0000_s1060" style="position:absolute;left:5070;top:1335;width:3284;height:184;visibility:visible;mso-wrap-style:square;v-text-anchor:top" coordsize="3284,184" path="m1164,3r-18,l1065,131r14,l1150,18r14,l1164,3xe" fillcolor="#231f20" stroked="f">
                <v:path arrowok="t" o:connecttype="custom" o:connectlocs="1164,1338;1146,1338;1065,1466;1079,1466;1150,1353;1164,1353;1164,1338" o:connectangles="0,0,0,0,0,0,0"/>
              </v:shape>
              <v:shape id="Freeform 37" o:spid="_x0000_s1061" style="position:absolute;left:5070;top:1335;width:3284;height:184;visibility:visible;mso-wrap-style:square;v-text-anchor:top" coordsize="3284,184" path="m1290,3r-60,l1207,8r-15,14l1192,52r8,18l1214,80r-35,65l1197,145r49,-63l1290,82r,-11l1233,71r-23,-7l1201,46r6,-22l1226,15r64,l1290,3xe" fillcolor="#231f20" stroked="f">
                <v:path arrowok="t" o:connecttype="custom" o:connectlocs="1290,1338;1230,1338;1207,1343;1192,1357;1192,1387;1200,1405;1214,1415;1179,1480;1197,1480;1246,1417;1290,1417;1290,1406;1233,1406;1210,1399;1201,1381;1207,1359;1226,1350;1290,1350;1290,1338" o:connectangles="0,0,0,0,0,0,0,0,0,0,0,0,0,0,0,0,0,0,0"/>
              </v:shape>
              <v:shape id="Freeform 38" o:spid="_x0000_s1062" style="position:absolute;left:5070;top:1335;width:3284;height:184;visibility:visible;mso-wrap-style:square;v-text-anchor:top" coordsize="3284,184" path="m1290,82r-14,l1276,145r14,l1290,82xe" fillcolor="#231f20" stroked="f">
                <v:path arrowok="t" o:connecttype="custom" o:connectlocs="1290,1417;1276,1417;1276,1480;1290,1480;1290,1417" o:connectangles="0,0,0,0,0"/>
              </v:shape>
              <v:shape id="Freeform 39" o:spid="_x0000_s1063" style="position:absolute;left:5070;top:1335;width:3284;height:184;visibility:visible;mso-wrap-style:square;v-text-anchor:top" coordsize="3284,184" path="m1290,15r-14,l1276,71r14,l1290,15xe" fillcolor="#231f20" stroked="f">
                <v:path arrowok="t" o:connecttype="custom" o:connectlocs="1290,1350;1276,1350;1276,1406;1290,1406;1290,1350" o:connectangles="0,0,0,0,0"/>
              </v:shape>
              <v:shape id="Freeform 40" o:spid="_x0000_s1064" style="position:absolute;left:5070;top:1335;width:3284;height:184;visibility:visible;mso-wrap-style:square;v-text-anchor:top" coordsize="3284,184" path="m1486,3r-112,l1374,145r14,l1388,15r98,l1486,3xe" fillcolor="#231f20" stroked="f">
                <v:path arrowok="t" o:connecttype="custom" o:connectlocs="1486,1338;1374,1338;1374,1480;1388,1480;1388,1350;1486,1350;1486,1338" o:connectangles="0,0,0,0,0,0,0"/>
              </v:shape>
              <v:shape id="Freeform 41" o:spid="_x0000_s1065" style="position:absolute;left:5070;top:1335;width:3284;height:184;visibility:visible;mso-wrap-style:square;v-text-anchor:top" coordsize="3284,184" path="m1486,15r-13,l1473,145r13,l1486,15xe" fillcolor="#231f20" stroked="f">
                <v:path arrowok="t" o:connecttype="custom" o:connectlocs="1486,1350;1473,1350;1473,1480;1486,1480;1486,1350" o:connectangles="0,0,0,0,0"/>
              </v:shape>
              <v:shape id="Freeform 42" o:spid="_x0000_s1066" style="position:absolute;left:5070;top:1335;width:3284;height:184;visibility:visible;mso-wrap-style:square;v-text-anchor:top" coordsize="3284,184" path="m1575,r-55,29l1508,74r3,25l1519,120r14,15l1552,145r22,4l1596,145r17,-8l1581,137r-24,-4l1539,122r-12,-17l1522,83r2,-28l1533,34r14,-15l1565,12r9,-1l1612,11,1598,4,1576,r-1,xe" fillcolor="#231f20" stroked="f">
                <v:path arrowok="t" o:connecttype="custom" o:connectlocs="1575,1335;1520,1364;1508,1409;1511,1434;1519,1455;1533,1470;1552,1480;1574,1484;1596,1480;1613,1472;1581,1472;1557,1468;1539,1457;1527,1440;1522,1418;1524,1390;1533,1369;1547,1354;1565,1347;1574,1346;1612,1346;1598,1339;1576,1335;1575,1335" o:connectangles="0,0,0,0,0,0,0,0,0,0,0,0,0,0,0,0,0,0,0,0,0,0,0,0"/>
              </v:shape>
              <v:shape id="Freeform 43" o:spid="_x0000_s1067" style="position:absolute;left:5070;top:1335;width:3284;height:184;visibility:visible;mso-wrap-style:square;v-text-anchor:top" coordsize="3284,184" path="m1612,11r-38,l1596,16r16,12l1623,46r5,25l1625,97r-10,20l1600,131r-19,6l1613,137r2,-1l1629,120r9,-20l1642,75r-3,-25l1630,30,1616,14r-4,-3xe" fillcolor="#231f20" stroked="f">
                <v:path arrowok="t" o:connecttype="custom" o:connectlocs="1612,1346;1574,1346;1596,1351;1612,1363;1623,1381;1628,1406;1625,1432;1615,1452;1600,1466;1581,1472;1613,1472;1615,1471;1629,1455;1638,1435;1642,1410;1639,1385;1630,1365;1616,1349;1612,1346" o:connectangles="0,0,0,0,0,0,0,0,0,0,0,0,0,0,0,0,0,0,0"/>
              </v:shape>
              <v:shape id="Freeform 44" o:spid="_x0000_s1068" style="position:absolute;left:5070;top:1335;width:3284;height:184;visibility:visible;mso-wrap-style:square;v-text-anchor:top" coordsize="3284,184" path="m1712,96r6,22l1731,134r18,11l1772,149r22,-4l1812,135r2,-2l1792,133r-29,-1l1743,125r-12,-12l1725,97r-13,-1xe" fillcolor="#231f20" stroked="f">
                <v:path arrowok="t" o:connecttype="custom" o:connectlocs="1712,1431;1718,1453;1731,1469;1749,1480;1772,1484;1794,1480;1812,1470;1814,1468;1792,1468;1763,1467;1743,1460;1731,1448;1725,1432;1712,1431" o:connectangles="0,0,0,0,0,0,0,0,0,0,0,0,0,0"/>
              </v:shape>
              <v:shape id="Freeform 45" o:spid="_x0000_s1069" style="position:absolute;left:5070;top:1335;width:3284;height:184;visibility:visible;mso-wrap-style:square;v-text-anchor:top" coordsize="3284,184" path="m1813,15r-60,l1780,16r20,8l1814,37r8,17l1748,66r,11l1824,77r-4,25l1809,121r-17,12l1814,133r12,-13l1835,99r2,-25l1835,51r-9,-20l1813,15xe" fillcolor="#231f20" stroked="f">
                <v:path arrowok="t" o:connecttype="custom" o:connectlocs="1813,1350;1753,1350;1780,1351;1800,1359;1814,1372;1822,1389;1748,1401;1748,1412;1824,1412;1820,1437;1809,1456;1792,1468;1814,1468;1826,1455;1835,1434;1837,1409;1835,1386;1826,1366;1813,1350" o:connectangles="0,0,0,0,0,0,0,0,0,0,0,0,0,0,0,0,0,0,0"/>
              </v:shape>
              <v:shape id="Freeform 46" o:spid="_x0000_s1070" style="position:absolute;left:5070;top:1335;width:3284;height:184;visibility:visible;mso-wrap-style:square;v-text-anchor:top" coordsize="3284,184" path="m1794,4r-28,l1743,9r-17,10l1716,33r10,13l1736,27r17,-12l1813,15r,-1l1794,4xe" fillcolor="#231f20" stroked="f">
                <v:path arrowok="t" o:connecttype="custom" o:connectlocs="1794,1339;1766,1339;1743,1344;1726,1354;1716,1368;1726,1381;1736,1362;1753,1350;1813,1350;1813,1349;1794,1339" o:connectangles="0,0,0,0,0,0,0,0,0,0,0"/>
              </v:shape>
              <v:shape id="Freeform 47" o:spid="_x0000_s1071" style="position:absolute;left:5070;top:1335;width:3284;height:184;visibility:visible;mso-wrap-style:square;v-text-anchor:top" coordsize="3284,184" path="m1873,3r-14,l1859,145r14,l1873,95r17,-15l1873,80r,-77xe" fillcolor="#231f20" stroked="f">
                <v:path arrowok="t" o:connecttype="custom" o:connectlocs="1873,1338;1859,1338;1859,1480;1873,1480;1873,1430;1890,1415;1873,1415;1873,1338" o:connectangles="0,0,0,0,0,0,0,0"/>
              </v:shape>
              <v:shape id="Freeform 48" o:spid="_x0000_s1072" style="position:absolute;left:5070;top:1335;width:3284;height:184;visibility:visible;mso-wrap-style:square;v-text-anchor:top" coordsize="3284,184" path="m1917,70r-17,l1960,145r17,l1917,70xe" fillcolor="#231f20" stroked="f">
                <v:path arrowok="t" o:connecttype="custom" o:connectlocs="1917,1405;1900,1405;1960,1480;1977,1480;1917,1405" o:connectangles="0,0,0,0,0"/>
              </v:shape>
              <v:shape id="Freeform 49" o:spid="_x0000_s1073" style="position:absolute;left:5070;top:1335;width:3284;height:184;visibility:visible;mso-wrap-style:square;v-text-anchor:top" coordsize="3284,184" path="m1974,3r-18,l1873,80r17,l1900,70r17,l1910,61,1974,3xe" fillcolor="#231f20" stroked="f">
                <v:path arrowok="t" o:connecttype="custom" o:connectlocs="1974,1338;1956,1338;1873,1415;1890,1415;1900,1405;1917,1405;1910,1396;1974,1338" o:connectangles="0,0,0,0,0,0,0,0"/>
              </v:shape>
              <v:shape id="Freeform 50" o:spid="_x0000_s1074" style="position:absolute;left:5070;top:1335;width:3284;height:184;visibility:visible;mso-wrap-style:square;v-text-anchor:top" coordsize="3284,184" path="m2065,2r-66,23l1983,62r3,28l1993,114r11,17l2019,142r19,6l2064,145r20,-8l2056,137r-24,-4l2014,122r-12,-16l1996,83r3,-28l2008,34r13,-15l2039,12r48,l2085,10,2065,2xe" fillcolor="#231f20" stroked="f">
                <v:path arrowok="t" o:connecttype="custom" o:connectlocs="2065,1337;1999,1360;1983,1397;1986,1425;1993,1449;2004,1466;2019,1477;2038,1483;2064,1480;2084,1472;2056,1472;2032,1468;2014,1457;2002,1441;1996,1418;1999,1390;2008,1369;2021,1354;2039,1347;2087,1347;2085,1345;2065,1337" o:connectangles="0,0,0,0,0,0,0,0,0,0,0,0,0,0,0,0,0,0,0,0,0,0"/>
              </v:shape>
              <v:shape id="Freeform 51" o:spid="_x0000_s1075" style="position:absolute;left:5070;top:1335;width:3284;height:184;visibility:visible;mso-wrap-style:square;v-text-anchor:top" coordsize="3284,184" path="m2109,91r-13,l2089,113r-13,16l2056,137r28,l2098,123r9,-19l2109,91xe" fillcolor="#231f20" stroked="f">
                <v:path arrowok="t" o:connecttype="custom" o:connectlocs="2109,1426;2096,1426;2089,1448;2076,1464;2056,1472;2084,1472;2098,1458;2107,1439;2109,1426" o:connectangles="0,0,0,0,0,0,0,0,0"/>
              </v:shape>
              <v:shape id="Freeform 52" o:spid="_x0000_s1076" style="position:absolute;left:5070;top:1335;width:3284;height:184;visibility:visible;mso-wrap-style:square;v-text-anchor:top" coordsize="3284,184" path="m2087,12r-48,l2065,15r18,10l2092,41r15,5l2100,25,2087,12xe" fillcolor="#231f20" stroked="f">
                <v:path arrowok="t" o:connecttype="custom" o:connectlocs="2087,1347;2039,1347;2065,1350;2083,1360;2092,1376;2107,1381;2100,1360;2087,1347" o:connectangles="0,0,0,0,0,0,0,0"/>
              </v:shape>
              <v:shape id="Freeform 53" o:spid="_x0000_s1077" style="position:absolute;left:5070;top:1335;width:3284;height:184;visibility:visible;mso-wrap-style:square;v-text-anchor:top" coordsize="3284,184" path="m2242,3r-112,l2130,145r13,l2143,15r99,l2242,3xe" fillcolor="#231f20" stroked="f">
                <v:path arrowok="t" o:connecttype="custom" o:connectlocs="2242,1338;2130,1338;2130,1480;2143,1480;2143,1350;2242,1350;2242,1338" o:connectangles="0,0,0,0,0,0,0"/>
              </v:shape>
              <v:shape id="Freeform 54" o:spid="_x0000_s1078" style="position:absolute;left:5070;top:1335;width:3284;height:184;visibility:visible;mso-wrap-style:square;v-text-anchor:top" coordsize="3284,184" path="m2242,15r-14,l2228,145r14,l2242,15xe" fillcolor="#231f20" stroked="f">
                <v:path arrowok="t" o:connecttype="custom" o:connectlocs="2242,1350;2228,1350;2228,1480;2242,1480;2242,1350" o:connectangles="0,0,0,0,0"/>
              </v:shape>
              <v:shape id="Freeform 55" o:spid="_x0000_s1079" style="position:absolute;left:5070;top:1335;width:3284;height:184;visibility:visible;mso-wrap-style:square;v-text-anchor:top" coordsize="3284,184" path="m2258,134r,12l2262,147r5,1l2272,148r18,-7l2292,137r-24,l2261,136r-3,-2xe" fillcolor="#231f20" stroked="f">
                <v:path arrowok="t" o:connecttype="custom" o:connectlocs="2258,1469;2258,1481;2262,1482;2267,1483;2272,1483;2290,1476;2292,1472;2268,1472;2261,1471;2258,1469" o:connectangles="0,0,0,0,0,0,0,0,0,0"/>
              </v:shape>
              <v:shape id="Freeform 56" o:spid="_x0000_s1080" style="position:absolute;left:5070;top:1335;width:3284;height:184;visibility:visible;mso-wrap-style:square;v-text-anchor:top" coordsize="3284,184" path="m2376,15r-14,l2362,145r14,l2376,15xe" fillcolor="#231f20" stroked="f">
                <v:path arrowok="t" o:connecttype="custom" o:connectlocs="2376,1350;2362,1350;2362,1480;2376,1480;2376,1350" o:connectangles="0,0,0,0,0"/>
              </v:shape>
              <v:shape id="Freeform 57" o:spid="_x0000_s1081" style="position:absolute;left:5070;top:1335;width:3284;height:184;visibility:visible;mso-wrap-style:square;v-text-anchor:top" coordsize="3284,184" path="m2376,3r-84,l2289,90r-3,33l2277,136r-9,1l2292,137r7,-14l2305,15r71,l2376,3xe" fillcolor="#231f20" stroked="f">
                <v:path arrowok="t" o:connecttype="custom" o:connectlocs="2376,1338;2292,1338;2289,1425;2286,1458;2277,1471;2268,1472;2292,1472;2299,1458;2305,1350;2376,1350;2376,1338" o:connectangles="0,0,0,0,0,0,0,0,0,0,0"/>
              </v:shape>
              <v:shape id="Freeform 58" o:spid="_x0000_s1082" style="position:absolute;left:5070;top:1335;width:3284;height:184;visibility:visible;mso-wrap-style:square;v-text-anchor:top" coordsize="3284,184" path="m2403,133r,12l2407,147r4,1l2418,148r16,-3l2442,137r-32,l2406,135r-3,-2xe" fillcolor="#231f20" stroked="f">
                <v:path arrowok="t" o:connecttype="custom" o:connectlocs="2403,1468;2403,1480;2407,1482;2411,1483;2418,1483;2434,1480;2442,1472;2410,1472;2406,1470;2403,1468" o:connectangles="0,0,0,0,0,0,0,0,0,0"/>
              </v:shape>
              <v:shape id="Freeform 59" o:spid="_x0000_s1083" style="position:absolute;left:5070;top:1335;width:3284;height:184;visibility:visible;mso-wrap-style:square;v-text-anchor:top" coordsize="3284,184" path="m2579,3r-15,l2507,145r14,l2539,101r79,l2614,90r-71,l2572,15r12,l2579,3xe" fillcolor="#231f20" stroked="f">
                <v:path arrowok="t" o:connecttype="custom" o:connectlocs="2579,1338;2564,1338;2507,1480;2521,1480;2539,1436;2618,1436;2614,1425;2543,1425;2572,1350;2584,1350;2579,1338" o:connectangles="0,0,0,0,0,0,0,0,0,0,0"/>
              </v:shape>
              <v:shape id="Freeform 60" o:spid="_x0000_s1084" style="position:absolute;left:5070;top:1335;width:3284;height:184;visibility:visible;mso-wrap-style:square;v-text-anchor:top" coordsize="3284,184" path="m2618,101r-14,l2621,145r15,l2618,101xe" fillcolor="#231f20" stroked="f">
                <v:path arrowok="t" o:connecttype="custom" o:connectlocs="2618,1436;2604,1436;2621,1480;2636,1480;2618,1436" o:connectangles="0,0,0,0,0"/>
              </v:shape>
              <v:shape id="Freeform 61" o:spid="_x0000_s1085" style="position:absolute;left:5070;top:1335;width:3284;height:184;visibility:visible;mso-wrap-style:square;v-text-anchor:top" coordsize="3284,184" path="m2697,15r-14,l2683,145r14,l2697,15xe" fillcolor="#231f20" stroked="f">
                <v:path arrowok="t" o:connecttype="custom" o:connectlocs="2697,1350;2683,1350;2683,1480;2697,1480;2697,1350" o:connectangles="0,0,0,0,0"/>
              </v:shape>
              <v:shape id="Freeform 62" o:spid="_x0000_s1086" style="position:absolute;left:5070;top:1335;width:3284;height:184;visibility:visible;mso-wrap-style:square;v-text-anchor:top" coordsize="3284,184" path="m2816,3r-15,l2744,145r14,l2776,101r79,l2851,90r-71,l2809,15r12,l2816,3xe" fillcolor="#231f20" stroked="f">
                <v:path arrowok="t" o:connecttype="custom" o:connectlocs="2816,1338;2801,1338;2744,1480;2758,1480;2776,1436;2855,1436;2851,1425;2780,1425;2809,1350;2821,1350;2816,1338" o:connectangles="0,0,0,0,0,0,0,0,0,0,0"/>
              </v:shape>
              <v:shape id="Freeform 63" o:spid="_x0000_s1087" style="position:absolute;left:5070;top:1335;width:3284;height:184;visibility:visible;mso-wrap-style:square;v-text-anchor:top" coordsize="3284,184" path="m2855,101r-14,l2858,145r15,l2855,101xe" fillcolor="#231f20" stroked="f">
                <v:path arrowok="t" o:connecttype="custom" o:connectlocs="2855,1436;2841,1436;2858,1480;2873,1480;2855,1436" o:connectangles="0,0,0,0,0"/>
              </v:shape>
              <v:shape id="Freeform 64" o:spid="_x0000_s1088" style="position:absolute;left:5070;top:1335;width:3284;height:184;visibility:visible;mso-wrap-style:square;v-text-anchor:top" coordsize="3284,184" path="m2403,3r-15,l2442,113r-7,14l2429,137r13,l2449,128r15,-30l2450,98,2403,3xe" fillcolor="#231f20" stroked="f">
                <v:path arrowok="t" o:connecttype="custom" o:connectlocs="2403,1338;2388,1338;2442,1448;2435,1462;2429,1472;2442,1472;2449,1463;2464,1433;2450,1433;2403,1338" o:connectangles="0,0,0,0,0,0,0,0,0,0"/>
              </v:shape>
              <v:shape id="Freeform 65" o:spid="_x0000_s1089" style="position:absolute;left:5070;top:1335;width:3284;height:184;visibility:visible;mso-wrap-style:square;v-text-anchor:top" coordsize="3284,184" path="m2510,3r-14,l2450,98r14,l2510,3xe" fillcolor="#231f20" stroked="f">
                <v:path arrowok="t" o:connecttype="custom" o:connectlocs="2510,1338;2496,1338;2450,1433;2464,1433;2510,1338" o:connectangles="0,0,0,0,0"/>
              </v:shape>
              <v:shape id="Freeform 66" o:spid="_x0000_s1090" style="position:absolute;left:5070;top:1335;width:3284;height:184;visibility:visible;mso-wrap-style:square;v-text-anchor:top" coordsize="3284,184" path="m2584,15r-12,l2600,90r14,l2584,15xe" fillcolor="#231f20" stroked="f">
                <v:path arrowok="t" o:connecttype="custom" o:connectlocs="2584,1350;2572,1350;2600,1425;2614,1425;2584,1350" o:connectangles="0,0,0,0,0"/>
              </v:shape>
              <v:shape id="Freeform 67" o:spid="_x0000_s1091" style="position:absolute;left:5070;top:1335;width:3284;height:184;visibility:visible;mso-wrap-style:square;v-text-anchor:top" coordsize="3284,184" path="m2821,15r-12,l2837,90r14,l2821,15xe" fillcolor="#231f20" stroked="f">
                <v:path arrowok="t" o:connecttype="custom" o:connectlocs="2821,1350;2809,1350;2837,1425;2851,1425;2821,1350" o:connectangles="0,0,0,0,0"/>
              </v:shape>
              <v:shape id="Freeform 68" o:spid="_x0000_s1092" style="position:absolute;left:5070;top:1335;width:3284;height:184;visibility:visible;mso-wrap-style:square;v-text-anchor:top" coordsize="3284,184" path="m2747,3r-114,l2633,15r114,l2747,3xe" fillcolor="#231f20" stroked="f">
                <v:path arrowok="t" o:connecttype="custom" o:connectlocs="2747,1338;2633,1338;2633,1350;2747,1350;2747,1338" o:connectangles="0,0,0,0,0"/>
              </v:shape>
              <v:shape id="Freeform 69" o:spid="_x0000_s1093" style="position:absolute;left:5070;top:1335;width:3284;height:184;visibility:visible;mso-wrap-style:square;v-text-anchor:top" coordsize="3284,184" path="m2899,3r-13,l2886,145r113,l2999,184r14,l3013,134r-114,l2899,3xe" fillcolor="#231f20" stroked="f">
                <v:path arrowok="t" o:connecttype="custom" o:connectlocs="2899,1338;2886,1338;2886,1480;2999,1480;2999,1519;3013,1519;3013,1469;2899,1469;2899,1338" o:connectangles="0,0,0,0,0,0,0,0,0"/>
              </v:shape>
              <v:shape id="Freeform 70" o:spid="_x0000_s1094" style="position:absolute;left:5070;top:1335;width:3284;height:184;visibility:visible;mso-wrap-style:square;v-text-anchor:top" coordsize="3284,184" path="m2998,3r-14,l2984,134r14,l2998,3xe" fillcolor="#231f20" stroked="f">
                <v:path arrowok="t" o:connecttype="custom" o:connectlocs="2998,1338;2984,1338;2984,1469;2998,1469;2998,1338" o:connectangles="0,0,0,0,0"/>
              </v:shape>
              <v:shape id="Freeform 71" o:spid="_x0000_s1095" style="position:absolute;left:5070;top:1335;width:3284;height:184;visibility:visible;mso-wrap-style:square;v-text-anchor:top" coordsize="3284,184" path="m3044,3r-14,l3030,145r18,l3057,131r-13,l3044,3xe" fillcolor="#231f20" stroked="f">
                <v:path arrowok="t" o:connecttype="custom" o:connectlocs="3044,1338;3030,1338;3030,1480;3048,1480;3057,1466;3044,1466;3044,1338" o:connectangles="0,0,0,0,0,0,0"/>
              </v:shape>
              <v:shape id="Freeform 72" o:spid="_x0000_s1096" style="position:absolute;left:5070;top:1335;width:3284;height:184;visibility:visible;mso-wrap-style:square;v-text-anchor:top" coordsize="3284,184" path="m3142,18r-13,l3129,145r13,l3142,18xe" fillcolor="#231f20" stroked="f">
                <v:path arrowok="t" o:connecttype="custom" o:connectlocs="3142,1353;3129,1353;3129,1480;3142,1480;3142,1353" o:connectangles="0,0,0,0,0"/>
              </v:shape>
              <v:shape id="Freeform 73" o:spid="_x0000_s1097" style="position:absolute;left:5070;top:1335;width:3284;height:184;visibility:visible;mso-wrap-style:square;v-text-anchor:top" coordsize="3284,184" path="m3142,3r-17,l3044,131r13,l3129,18r13,l3142,3xe" fillcolor="#231f20" stroked="f">
                <v:path arrowok="t" o:connecttype="custom" o:connectlocs="3142,1338;3125,1338;3044,1466;3057,1466;3129,1353;3142,1353;3142,1338" o:connectangles="0,0,0,0,0,0,0"/>
              </v:shape>
              <v:shape id="Freeform 74" o:spid="_x0000_s1098" style="position:absolute;left:5070;top:1335;width:3284;height:184;visibility:visible;mso-wrap-style:square;v-text-anchor:top" coordsize="3284,184" path="m3185,3r-14,l3171,145r18,l3198,131r-13,l3185,3xe" fillcolor="#231f20" stroked="f">
                <v:path arrowok="t" o:connecttype="custom" o:connectlocs="3185,1338;3171,1338;3171,1480;3189,1480;3198,1466;3185,1466;3185,1338" o:connectangles="0,0,0,0,0,0,0"/>
              </v:shape>
              <v:shape id="Freeform 75" o:spid="_x0000_s1099" style="position:absolute;left:5070;top:1335;width:3284;height:184;visibility:visible;mso-wrap-style:square;v-text-anchor:top" coordsize="3284,184" path="m3283,18r-13,l3270,145r13,l3283,18xe" fillcolor="#231f20" stroked="f">
                <v:path arrowok="t" o:connecttype="custom" o:connectlocs="3283,1353;3270,1353;3270,1480;3283,1480;3283,1353" o:connectangles="0,0,0,0,0"/>
              </v:shape>
              <v:shape id="Freeform 76" o:spid="_x0000_s1100" style="position:absolute;left:5070;top:1335;width:3284;height:184;visibility:visible;mso-wrap-style:square;v-text-anchor:top" coordsize="3284,184" path="m3283,3r-17,l3185,131r13,l3270,18r13,l3283,3xe" fillcolor="#231f20" stroked="f">
                <v:path arrowok="t" o:connecttype="custom" o:connectlocs="3283,1338;3266,1338;3185,1466;3198,1466;3270,1353;3283,1353;3283,1338" o:connectangles="0,0,0,0,0,0,0"/>
              </v:shape>
              <v:shape id="Picture 77" o:spid="_x0000_s1101" type="#_x0000_t75" style="position:absolute;left:1973;top:866;width:2033;height:619;visibility:visible">
                <v:imagedata r:id="rId8" o:title=""/>
              </v:shape>
            </v:group>
            <v:group id="Group 78" o:spid="_x0000_s1102" style="position:absolute;left:862;top:870;width:893;height:893" coordorigin="862,870" coordsize="893,893">
              <v:shape id="Freeform 79" o:spid="_x0000_s1103" style="position:absolute;left:862;top:870;width:893;height:893;visibility:visible;mso-wrap-style:square;v-text-anchor:top" coordsize="893,893" path="m893,l,,,893r893,l893,845r-442,l419,844,357,834,298,815,244,788,194,753,132,690,85,614,56,528,49,468r524,l573,426r-440,l49,425r9,-61l75,307r41,-80l173,159r71,-54l325,67,384,53r63,-5l893,48,893,xe" fillcolor="#231f20" stroked="f">
                <v:path arrowok="t" o:connecttype="custom" o:connectlocs="893,870;0,870;0,1763;893,1763;893,1715;451,1715;419,1714;357,1704;298,1685;244,1658;194,1623;132,1560;85,1484;56,1398;49,1338;573,1338;573,1296;133,1296;49,1295;58,1234;75,1177;116,1097;173,1029;244,975;325,937;384,923;447,918;893,918;893,870" o:connectangles="0,0,0,0,0,0,0,0,0,0,0,0,0,0,0,0,0,0,0,0,0,0,0,0,0,0,0,0,0"/>
              </v:shape>
              <v:shape id="Freeform 80" o:spid="_x0000_s1104" style="position:absolute;left:862;top:870;width:893;height:893;visibility:visible;mso-wrap-style:square;v-text-anchor:top" coordsize="893,893" path="m573,468r-440,l164,469r30,4l252,487r56,22l361,539r47,37l467,643r42,77l530,806r1,30l512,840r-20,2l471,844r-20,1l893,845r,-20l573,825r,-357xe" fillcolor="#231f20" stroked="f">
                <v:path arrowok="t" o:connecttype="custom" o:connectlocs="573,1338;133,1338;164,1339;194,1343;252,1357;308,1379;361,1409;408,1446;467,1513;509,1590;530,1676;531,1706;512,1710;492,1712;471,1714;451,1715;893,1715;893,1695;573,1695;573,1338" o:connectangles="0,0,0,0,0,0,0,0,0,0,0,0,0,0,0,0,0,0,0,0"/>
              </v:shape>
              <v:shape id="Freeform 81" o:spid="_x0000_s1105" style="position:absolute;left:862;top:870;width:893;height:893;visibility:visible;mso-wrap-style:square;v-text-anchor:top" coordsize="893,893" path="m893,68r-320,l596,77r23,10l682,124r55,49l782,231r34,65l838,369r7,77l844,473r-12,74l807,617r-37,63l721,735r-58,46l597,816r-24,9l893,825r,-757xe" fillcolor="#231f20" stroked="f">
                <v:path arrowok="t" o:connecttype="custom" o:connectlocs="893,938;573,938;596,947;619,957;682,994;737,1043;782,1101;816,1166;838,1239;845,1316;844,1343;832,1417;807,1487;770,1550;721,1605;663,1651;597,1686;573,1695;893,1695;893,938" o:connectangles="0,0,0,0,0,0,0,0,0,0,0,0,0,0,0,0,0,0,0,0"/>
              </v:shape>
              <v:shape id="Freeform 82" o:spid="_x0000_s1106" style="position:absolute;left:862;top:870;width:893;height:893;visibility:visible;mso-wrap-style:square;v-text-anchor:top" coordsize="893,893" path="m893,48r-446,l467,48r21,2l508,53r19,3l531,57r-1,30l509,173r-42,77l408,317r-47,37l308,384r-56,23l194,421r-61,5l573,426r,-358l893,68r,-20xe" fillcolor="#231f20" stroked="f">
                <v:path arrowok="t" o:connecttype="custom" o:connectlocs="893,918;447,918;467,918;488,920;508,923;527,926;531,927;530,957;509,1043;467,1120;408,1187;361,1224;308,1254;252,1277;194,1291;133,1296;573,1296;573,938;893,938;893,918" o:connectangles="0,0,0,0,0,0,0,0,0,0,0,0,0,0,0,0,0,0,0,0"/>
              </v:shape>
              <v:shape id="Picture 83" o:spid="_x0000_s1107" type="#_x0000_t75" style="position:absolute;left:4897;top:11832;width:1975;height:153;visibility:visible">
                <v:imagedata r:id="rId9" o:title=""/>
              </v:shape>
              <v:shape id="Picture 84" o:spid="_x0000_s1108" type="#_x0000_t75" style="position:absolute;left:7029;top:9727;width:1519;height:2467;visibility:visible">
                <v:imagedata r:id="rId10" o:title=""/>
              </v:shape>
            </v:group>
            <v:group id="Group 85" o:spid="_x0000_s1109" style="position:absolute;left:1127;top:11501;width:109;height:76" coordorigin="1127,11501" coordsize="109,76">
              <v:shape id="Freeform 86" o:spid="_x0000_s1110" style="position:absolute;left:1127;top:11501;width:109;height:76;visibility:visible;mso-wrap-style:square;v-text-anchor:top" coordsize="109,76" path="m110,l,,,30r28,l28,76r56,l84,31r26,l110,xe" fillcolor="#231f20" stroked="f">
                <v:path arrowok="t" o:connecttype="custom" o:connectlocs="110,11501;0,11501;0,11531;28,11531;28,11577;84,11577;84,11532;110,11532;110,11501" o:connectangles="0,0,0,0,0,0,0,0,0"/>
              </v:shape>
            </v:group>
            <v:group id="Group 87" o:spid="_x0000_s1111" style="position:absolute;left:824;top:11383;width:359;height:315" coordorigin="824,11383" coordsize="359,315">
              <v:shape id="Freeform 88" o:spid="_x0000_s1112" style="position:absolute;left:824;top:11383;width:359;height:315;visibility:visible;mso-wrap-style:square;v-text-anchor:top" coordsize="359,315" path="m198,l123,8,65,31,13,92,,152r,6l2,180r24,58l71,281r62,25l208,315r27,l303,304r56,-31l359,245r-288,l61,244,43,229r-2,-6l41,117,114,72r241,l355,41,296,16,224,1,198,xe" fillcolor="#231f20" stroked="f">
                <v:path arrowok="t" o:connecttype="custom" o:connectlocs="198,11383;123,11391;65,11414;13,11475;0,11535;0,11541;2,11563;26,11621;71,11664;133,11689;208,11698;235,11698;303,11687;359,11656;359,11628;71,11628;61,11627;43,11612;41,11606;41,11500;114,11455;355,11455;355,11424;296,11399;224,11384;198,11383" o:connectangles="0,0,0,0,0,0,0,0,0,0,0,0,0,0,0,0,0,0,0,0,0,0,0,0,0,0"/>
              </v:shape>
              <v:shape id="Freeform 89" o:spid="_x0000_s1113" style="position:absolute;left:824;top:11383;width:359;height:315;visibility:visible;mso-wrap-style:square;v-text-anchor:top" coordsize="359,315" path="m102,99r-12,l71,103r,142l359,245r,-8l256,237r-24,-4l211,224,194,211,182,194r-6,-15l93,179r-6,l87,148r37,l124,101,102,99xe" fillcolor="#231f20" stroked="f">
                <v:path arrowok="t" o:connecttype="custom" o:connectlocs="102,11482;90,11482;71,11486;71,11628;359,11628;359,11620;256,11620;232,11616;211,11607;194,11594;182,11577;176,11562;93,11562;87,11562;87,11531;124,11531;124,11484;102,11482" o:connectangles="0,0,0,0,0,0,0,0,0,0,0,0,0,0,0,0,0,0"/>
              </v:shape>
              <v:shape id="Freeform 90" o:spid="_x0000_s1114" style="position:absolute;left:824;top:11383;width:359;height:315;visibility:visible;mso-wrap-style:square;v-text-anchor:top" coordsize="359,315" path="m358,207r-71,27l256,237r103,l358,207xe" fillcolor="#231f20" stroked="f">
                <v:path arrowok="t" o:connecttype="custom" o:connectlocs="358,11590;287,11617;256,11620;359,11620;358,11590" o:connectangles="0,0,0,0,0"/>
              </v:shape>
              <v:shape id="Freeform 91" o:spid="_x0000_s1115" style="position:absolute;left:824;top:11383;width:359;height:315;visibility:visible;mso-wrap-style:square;v-text-anchor:top" coordsize="359,315" path="m355,72r-241,l134,83r12,17l152,120r,21l144,158r-18,15l98,179r78,l174,174r-3,-22l175,131,216,87r50,-9l355,78r,-6xe" fillcolor="#231f20" stroked="f">
                <v:path arrowok="t" o:connecttype="custom" o:connectlocs="355,11455;114,11455;134,11466;146,11483;152,11503;152,11524;144,11541;126,11556;98,11562;176,11562;174,11557;171,11535;175,11514;216,11470;266,11461;355,11461;355,11455" o:connectangles="0,0,0,0,0,0,0,0,0,0,0,0,0,0,0,0,0"/>
              </v:shape>
              <v:shape id="Freeform 92" o:spid="_x0000_s1116" style="position:absolute;left:824;top:11383;width:359;height:315;visibility:visible;mso-wrap-style:square;v-text-anchor:top" coordsize="359,315" path="m124,148r-37,l95,151r8,l124,148xe" fillcolor="#231f20" stroked="f">
                <v:path arrowok="t" o:connecttype="custom" o:connectlocs="124,11531;87,11531;95,11534;103,11534;124,11531" o:connectangles="0,0,0,0,0"/>
              </v:shape>
              <v:shape id="Freeform 93" o:spid="_x0000_s1117" style="position:absolute;left:824;top:11383;width:359;height:315;visibility:visible;mso-wrap-style:square;v-text-anchor:top" coordsize="359,315" path="m355,78r-89,l296,81r24,6l338,95r12,7l356,107,355,78xe" fillcolor="#231f20" stroked="f">
                <v:path arrowok="t" o:connecttype="custom" o:connectlocs="355,11461;266,11461;296,11464;320,11470;338,11478;350,11485;356,11490;355,11461" o:connectangles="0,0,0,0,0,0,0,0"/>
              </v:shape>
            </v:group>
            <v:group id="Group 94" o:spid="_x0000_s1118" style="position:absolute;left:893;top:11755;width:274;height:84" coordorigin="893,11755" coordsize="274,84">
              <v:shape id="Freeform 95" o:spid="_x0000_s1119" style="position:absolute;left:893;top:11755;width:274;height:84;visibility:visible;mso-wrap-style:square;v-text-anchor:top" coordsize="274,84" path="m50,1l32,1,,83r18,l25,64r50,l70,50r-40,l41,20r16,l50,1xe" fillcolor="#231f20" stroked="f">
                <v:path arrowok="t" o:connecttype="custom" o:connectlocs="50,11756;32,11756;0,11838;18,11838;25,11819;75,11819;70,11805;30,11805;41,11775;57,11775;50,11756" o:connectangles="0,0,0,0,0,0,0,0,0,0,0"/>
              </v:shape>
              <v:shape id="Freeform 96" o:spid="_x0000_s1120" style="position:absolute;left:893;top:11755;width:274;height:84;visibility:visible;mso-wrap-style:square;v-text-anchor:top" coordsize="274,84" path="m75,64r-18,l65,83r18,l75,64xe" fillcolor="#231f20" stroked="f">
                <v:path arrowok="t" o:connecttype="custom" o:connectlocs="75,11819;57,11819;65,11838;83,11838;75,11819" o:connectangles="0,0,0,0,0"/>
              </v:shape>
              <v:shape id="Freeform 97" o:spid="_x0000_s1121" style="position:absolute;left:893;top:11755;width:274;height:84;visibility:visible;mso-wrap-style:square;v-text-anchor:top" coordsize="274,84" path="m57,20r-16,l52,50r18,l57,20xe" fillcolor="#231f20" stroked="f">
                <v:path arrowok="t" o:connecttype="custom" o:connectlocs="57,11775;41,11775;52,11805;70,11805;57,11775" o:connectangles="0,0,0,0,0"/>
              </v:shape>
              <v:shape id="Freeform 98" o:spid="_x0000_s1122" style="position:absolute;left:893;top:11755;width:274;height:84;visibility:visible;mso-wrap-style:square;v-text-anchor:top" coordsize="274,84" path="m131,1l91,1r,82l153,76r5,-7l108,69r,-22l156,47r-3,-4l150,41r-5,-2l148,38r3,-3l152,33r-44,l108,14r47,l152,9,150,7,145,3,142,2,135,1r-4,xe" fillcolor="#231f20" stroked="f">
                <v:path arrowok="t" o:connecttype="custom" o:connectlocs="131,11756;91,11756;91,11838;153,11831;158,11824;108,11824;108,11802;156,11802;153,11798;150,11796;145,11794;148,11793;151,11790;152,11788;108,11788;108,11769;155,11769;152,11764;150,11762;145,11758;142,11757;135,11756;131,11756" o:connectangles="0,0,0,0,0,0,0,0,0,0,0,0,0,0,0,0,0,0,0,0,0,0,0"/>
              </v:shape>
              <v:shape id="Freeform 99" o:spid="_x0000_s1123" style="position:absolute;left:893;top:11755;width:274;height:84;visibility:visible;mso-wrap-style:square;v-text-anchor:top" coordsize="274,84" path="m156,47r-27,l134,47r4,2l140,50r2,4l143,56r,5l142,64r-3,3l137,68r-2,1l133,69r-25,l158,69r1,-3l160,64r,-10l159,50r-3,-3xe" fillcolor="#231f20" stroked="f">
                <v:path arrowok="t" o:connecttype="custom" o:connectlocs="156,11802;129,11802;134,11802;138,11804;140,11805;142,11809;143,11811;143,11816;142,11819;139,11822;137,11823;135,11824;133,11824;108,11824;158,11824;159,11821;160,11819;160,11809;159,11805;156,11802" o:connectangles="0,0,0,0,0,0,0,0,0,0,0,0,0,0,0,0,0,0,0,0"/>
              </v:shape>
              <v:shape id="Freeform 100" o:spid="_x0000_s1124" style="position:absolute;left:893;top:11755;width:274;height:84;visibility:visible;mso-wrap-style:square;v-text-anchor:top" coordsize="274,84" path="m155,14r-38,l130,14r4,1l136,16r3,3l140,21r,5l125,33r27,l155,29r1,-4l156,18r-1,-3l155,14xe" fillcolor="#231f20" stroked="f">
                <v:path arrowok="t" o:connecttype="custom" o:connectlocs="155,11769;117,11769;130,11769;134,11770;136,11771;139,11774;140,11776;140,11781;125,11788;152,11788;155,11784;156,11780;156,11773;155,11770;155,11769" o:connectangles="0,0,0,0,0,0,0,0,0,0,0,0,0,0,0"/>
              </v:shape>
              <v:shape id="Freeform 101" o:spid="_x0000_s1125" style="position:absolute;left:893;top:11755;width:274;height:84;visibility:visible;mso-wrap-style:square;v-text-anchor:top" coordsize="274,84" path="m186,60r-15,2l172,69r3,5l184,82r6,2l207,84r8,-3l221,72r-26,l193,71r-5,-4l187,64r-1,-4xe" fillcolor="#231f20" stroked="f">
                <v:path arrowok="t" o:connecttype="custom" o:connectlocs="186,11815;171,11817;172,11824;175,11829;184,11837;190,11839;207,11839;215,11836;221,11827;195,11827;193,11826;188,11822;187,11819;186,11815" o:connectangles="0,0,0,0,0,0,0,0,0,0,0,0,0,0"/>
              </v:shape>
              <v:shape id="Freeform 102" o:spid="_x0000_s1126" style="position:absolute;left:893;top:11755;width:274;height:84;visibility:visible;mso-wrap-style:square;v-text-anchor:top" coordsize="274,84" path="m223,40r-22,l204,42r5,5l210,51r,10l209,65r-5,5l201,72r20,l224,68r2,-6l226,47r-3,-6l223,40xe" fillcolor="#231f20" stroked="f">
                <v:path arrowok="t" o:connecttype="custom" o:connectlocs="223,11795;201,11795;204,11797;209,11802;210,11806;210,11816;209,11820;204,11825;201,11827;221,11827;224,11823;226,11817;226,11802;223,11796" o:connectangles="0,0,0,0,0,0,0,0,0,0,0,0,0,0"/>
              </v:shape>
              <v:shape id="Freeform 103" o:spid="_x0000_s1127" style="position:absolute;left:893;top:11755;width:274;height:84;visibility:visible;mso-wrap-style:square;v-text-anchor:top" coordsize="274,84" path="m222,2r-41,l173,45r12,1l189,42r4,-2l223,40r-9,-9l190,31r3,-14l222,17r,-15xe" fillcolor="#231f20" stroked="f">
                <v:path arrowok="t" o:connecttype="custom" o:connectlocs="222,11757;181,11757;173,11800;185,11801;189,11797;193,11795;223,11795;214,11786;190,11786;193,11772;222,11772;222,11757" o:connectangles="0,0,0,0,0,0,0,0,0,0,0,0"/>
              </v:shape>
              <v:shape id="Freeform 104" o:spid="_x0000_s1128" style="position:absolute;left:893;top:11755;width:274;height:84;visibility:visible;mso-wrap-style:square;v-text-anchor:top" coordsize="274,84" path="m208,28r-11,l194,29r-4,2l214,31r-6,-3xe" fillcolor="#231f20" stroked="f">
                <v:path arrowok="t" o:connecttype="custom" o:connectlocs="208,11783;197,11783;194,11784;190,11786;214,11786;208,11783" o:connectangles="0,0,0,0,0,0"/>
              </v:shape>
              <v:shape id="Freeform 105" o:spid="_x0000_s1129" style="position:absolute;left:893;top:11755;width:274;height:84;visibility:visible;mso-wrap-style:square;v-text-anchor:top" coordsize="274,84" path="m274,23r-15,l259,83r15,l274,23xe" fillcolor="#231f20" stroked="f">
                <v:path arrowok="t" o:connecttype="custom" o:connectlocs="274,11778;259,11778;259,11838;274,11838;274,11778" o:connectangles="0,0,0,0,0"/>
              </v:shape>
              <v:shape id="Freeform 106" o:spid="_x0000_s1130" style="position:absolute;left:893;top:11755;width:274;height:84;visibility:visible;mso-wrap-style:square;v-text-anchor:top" coordsize="274,84" path="m274,l262,r-2,5l257,10r-10,7l243,20r-5,1l238,35r8,-2l253,29r6,-6l274,23,274,xe" fillcolor="#231f20" stroked="f">
                <v:path arrowok="t" o:connecttype="custom" o:connectlocs="274,11755;262,11755;260,11760;257,11765;247,11772;243,11775;238,11776;238,11790;246,11788;253,11784;259,11778;274,11778;274,11755" o:connectangles="0,0,0,0,0,0,0,0,0,0,0,0,0"/>
              </v:shape>
            </v:group>
            <w10:wrap anchorx="page" anchory="page"/>
          </v:group>
        </w:pict>
      </w:r>
      <w:r>
        <w:rPr>
          <w:noProof/>
          <w:lang w:val="lv-LV" w:eastAsia="lv-LV"/>
        </w:rPr>
        <w:pict>
          <v:group id="Group 107" o:spid="_x0000_s1131" style="position:absolute;margin-left:0;margin-top:21pt;width:15pt;height:.1pt;z-index:-251657216;mso-position-horizontal-relative:page;mso-position-vertical-relative:page" coordorigin=",420" coordsize="300,2">
            <v:shape id="Freeform 108" o:spid="_x0000_s1132" style="position:absolute;top:420;width:300;height:2;visibility:visible;mso-wrap-style:square;v-text-anchor:top" coordsize="300,2" path="m300,l,e" filled="f" strokeweight=".25pt">
              <v:path arrowok="t" o:connecttype="custom" o:connectlocs="300,0;0,0" o:connectangles="0,0"/>
            </v:shape>
            <w10:wrap anchorx="page" anchory="page"/>
          </v:group>
        </w:pict>
      </w:r>
      <w:r>
        <w:rPr>
          <w:noProof/>
          <w:lang w:val="lv-LV" w:eastAsia="lv-LV"/>
        </w:rPr>
        <w:pict>
          <v:group id="Group 109" o:spid="_x0000_s1133" style="position:absolute;margin-left:446.55pt;margin-top:21pt;width:15pt;height:.1pt;z-index:-251656192;mso-position-horizontal-relative:page;mso-position-vertical-relative:page" coordorigin="8931,420" coordsize="300,2">
            <v:shape id="Freeform 110" o:spid="_x0000_s1134" style="position:absolute;left:8931;top:420;width:300;height:2;visibility:visible;mso-wrap-style:square;v-text-anchor:top" coordsize="300,2" path="m,l300,e" filled="f" strokeweight=".25pt">
              <v:path arrowok="t" o:connecttype="custom" o:connectlocs="0,0;300,0" o:connectangles="0,0"/>
            </v:shape>
            <w10:wrap anchorx="page" anchory="page"/>
          </v:group>
        </w:pict>
      </w:r>
      <w:r>
        <w:rPr>
          <w:noProof/>
          <w:lang w:val="lv-LV" w:eastAsia="lv-LV"/>
        </w:rPr>
        <w:pict>
          <v:group id="Group 111" o:spid="_x0000_s1135" style="position:absolute;margin-left:21pt;margin-top:0;width:.1pt;height:15pt;z-index:-251655168;mso-position-horizontal-relative:page;mso-position-vertical-relative:page" coordorigin="420" coordsize="2,300">
            <v:shape id="Freeform 112" o:spid="_x0000_s1136" style="position:absolute;left:420;width:2;height:300;visibility:visible;mso-wrap-style:square;v-text-anchor:top" coordsize="2,300" path="m,300l,e" filled="f" strokeweight=".25pt">
              <v:path arrowok="t" o:connecttype="custom" o:connectlocs="0,300;0,0" o:connectangles="0,0"/>
            </v:shape>
            <w10:wrap anchorx="page" anchory="page"/>
          </v:group>
        </w:pict>
      </w:r>
      <w:r>
        <w:rPr>
          <w:noProof/>
          <w:lang w:val="lv-LV" w:eastAsia="lv-LV"/>
        </w:rPr>
        <w:pict>
          <v:group id="Group 113" o:spid="_x0000_s1137" style="position:absolute;margin-left:440.55pt;margin-top:0;width:.1pt;height:15pt;z-index:-251654144;mso-position-horizontal-relative:page;mso-position-vertical-relative:page" coordorigin="8811" coordsize="2,300">
            <v:shape id="Freeform 114" o:spid="_x0000_s1138" style="position:absolute;left:8811;width:2;height:300;visibility:visible;mso-wrap-style:square;v-text-anchor:top" coordsize="2,300" path="m,300l,e" filled="f" strokeweight=".25pt">
              <v:path arrowok="t" o:connecttype="custom" o:connectlocs="0,300;0,0" o:connectangles="0,0"/>
            </v:shape>
            <w10:wrap anchorx="page" anchory="page"/>
          </v:group>
        </w:pict>
      </w:r>
    </w:p>
    <w:p w:rsidR="00A66B7B" w:rsidRPr="009D3C78" w:rsidRDefault="00A66B7B" w:rsidP="000E72D1">
      <w:pPr>
        <w:spacing w:line="200" w:lineRule="exact"/>
        <w:rPr>
          <w:sz w:val="20"/>
          <w:szCs w:val="20"/>
          <w:lang w:val="lv-LV"/>
        </w:rPr>
      </w:pPr>
    </w:p>
    <w:p w:rsidR="00A66B7B" w:rsidRPr="009D3C78" w:rsidRDefault="00A66B7B" w:rsidP="000E72D1">
      <w:pPr>
        <w:spacing w:line="200" w:lineRule="exact"/>
        <w:rPr>
          <w:sz w:val="20"/>
          <w:szCs w:val="20"/>
          <w:lang w:val="lv-LV"/>
        </w:rPr>
      </w:pPr>
    </w:p>
    <w:p w:rsidR="00A66B7B" w:rsidRPr="009D3C78" w:rsidRDefault="00A66B7B" w:rsidP="000E72D1">
      <w:pPr>
        <w:spacing w:line="200" w:lineRule="exact"/>
        <w:ind w:left="4320" w:firstLine="720"/>
        <w:rPr>
          <w:sz w:val="20"/>
          <w:szCs w:val="20"/>
          <w:lang w:val="lv-LV"/>
        </w:rPr>
        <w:sectPr w:rsidR="00A66B7B" w:rsidRPr="009D3C78">
          <w:footerReference w:type="default" r:id="rId11"/>
          <w:type w:val="continuous"/>
          <w:pgSz w:w="9231" w:h="12760"/>
          <w:pgMar w:top="1160" w:right="0" w:bottom="420" w:left="0" w:header="720" w:footer="222" w:gutter="0"/>
          <w:cols w:space="720"/>
        </w:sectPr>
      </w:pPr>
      <w:r w:rsidRPr="009D3C78">
        <w:rPr>
          <w:sz w:val="20"/>
          <w:szCs w:val="20"/>
          <w:lang w:val="lv-LV"/>
        </w:rPr>
        <w:t>EKSPLUATĀCIJAS INSTRUKCIJA</w:t>
      </w:r>
    </w:p>
    <w:p w:rsidR="00A66B7B" w:rsidRPr="009D3C78" w:rsidRDefault="00A66B7B">
      <w:pPr>
        <w:pStyle w:val="Heading3"/>
        <w:spacing w:before="78"/>
        <w:rPr>
          <w:lang w:val="lv-LV"/>
        </w:rPr>
      </w:pPr>
      <w:r w:rsidRPr="009D3C78">
        <w:rPr>
          <w:b/>
          <w:bCs/>
          <w:color w:val="231F20"/>
          <w:sz w:val="20"/>
          <w:szCs w:val="20"/>
          <w:lang w:val="lv-LV"/>
        </w:rPr>
        <w:t>2</w:t>
      </w:r>
      <w:r w:rsidRPr="009D3C78">
        <w:rPr>
          <w:b/>
          <w:bCs/>
          <w:color w:val="231F20"/>
          <w:spacing w:val="10"/>
          <w:sz w:val="20"/>
          <w:szCs w:val="20"/>
          <w:lang w:val="lv-LV"/>
        </w:rPr>
        <w:t xml:space="preserve"> </w:t>
      </w:r>
      <w:r w:rsidRPr="009D3C78">
        <w:rPr>
          <w:color w:val="231F20"/>
          <w:lang w:val="lv-LV"/>
        </w:rPr>
        <w:t>Electrolux</w:t>
      </w:r>
    </w:p>
    <w:p w:rsidR="00A66B7B" w:rsidRPr="009D3C78" w:rsidRDefault="00A66B7B">
      <w:pPr>
        <w:spacing w:before="2" w:line="100" w:lineRule="exact"/>
        <w:rPr>
          <w:sz w:val="10"/>
          <w:szCs w:val="10"/>
          <w:lang w:val="lv-LV"/>
        </w:rPr>
      </w:pPr>
    </w:p>
    <w:p w:rsidR="00A66B7B" w:rsidRPr="009D3C78" w:rsidRDefault="00A66B7B">
      <w:pPr>
        <w:spacing w:before="19"/>
        <w:ind w:left="1327"/>
        <w:rPr>
          <w:rFonts w:ascii="Arial" w:hAnsi="Arial" w:cs="Arial"/>
          <w:sz w:val="20"/>
          <w:szCs w:val="20"/>
          <w:lang w:val="lv-LV"/>
        </w:rPr>
      </w:pPr>
      <w:r w:rsidRPr="009D3C78">
        <w:rPr>
          <w:rFonts w:ascii="Arial" w:hAnsi="Arial" w:cs="Arial"/>
          <w:color w:val="231F20"/>
          <w:w w:val="95"/>
          <w:sz w:val="20"/>
          <w:szCs w:val="20"/>
          <w:lang w:val="lv-LV"/>
        </w:rPr>
        <w:t>Sērijas GWH</w:t>
      </w:r>
      <w:r w:rsidRPr="009D3C78">
        <w:rPr>
          <w:rFonts w:ascii="Arial" w:hAnsi="Arial" w:cs="Arial"/>
          <w:color w:val="231F20"/>
          <w:spacing w:val="11"/>
          <w:w w:val="95"/>
          <w:sz w:val="20"/>
          <w:szCs w:val="20"/>
          <w:lang w:val="lv-LV"/>
        </w:rPr>
        <w:t xml:space="preserve"> </w:t>
      </w:r>
      <w:r w:rsidRPr="009D3C78">
        <w:rPr>
          <w:rFonts w:ascii="Arial" w:hAnsi="Arial" w:cs="Arial"/>
          <w:color w:val="231F20"/>
          <w:w w:val="95"/>
          <w:sz w:val="20"/>
          <w:szCs w:val="20"/>
          <w:lang w:val="lv-LV"/>
        </w:rPr>
        <w:t>265</w:t>
      </w:r>
      <w:r w:rsidRPr="009D3C78">
        <w:rPr>
          <w:rFonts w:ascii="Arial" w:hAnsi="Arial" w:cs="Arial"/>
          <w:color w:val="231F20"/>
          <w:spacing w:val="11"/>
          <w:w w:val="95"/>
          <w:sz w:val="20"/>
          <w:szCs w:val="20"/>
          <w:lang w:val="lv-LV"/>
        </w:rPr>
        <w:t xml:space="preserve"> </w:t>
      </w:r>
      <w:r w:rsidRPr="009D3C78">
        <w:rPr>
          <w:rFonts w:ascii="Arial" w:hAnsi="Arial" w:cs="Arial"/>
          <w:color w:val="231F20"/>
          <w:w w:val="95"/>
          <w:sz w:val="20"/>
          <w:szCs w:val="20"/>
          <w:lang w:val="lv-LV"/>
        </w:rPr>
        <w:t>ERN</w:t>
      </w:r>
      <w:r w:rsidRPr="009D3C78">
        <w:rPr>
          <w:rFonts w:ascii="Arial" w:hAnsi="Arial" w:cs="Arial"/>
          <w:color w:val="231F20"/>
          <w:spacing w:val="12"/>
          <w:w w:val="95"/>
          <w:sz w:val="20"/>
          <w:szCs w:val="20"/>
          <w:lang w:val="lv-LV"/>
        </w:rPr>
        <w:t xml:space="preserve"> </w:t>
      </w:r>
      <w:r w:rsidRPr="009D3C78">
        <w:rPr>
          <w:rFonts w:ascii="Arial" w:hAnsi="Arial" w:cs="Arial"/>
          <w:color w:val="231F20"/>
          <w:w w:val="95"/>
          <w:sz w:val="20"/>
          <w:szCs w:val="20"/>
          <w:lang w:val="lv-LV"/>
        </w:rPr>
        <w:t xml:space="preserve">NanoPlus caurteces tipa gāzes ūdens sildītāja ekspluatācijas </w:t>
      </w:r>
      <w:smartTag w:uri="schemas-tilde-lv/tildestengine" w:element="veidnes">
        <w:smartTagPr>
          <w:attr w:name="id" w:val="-1"/>
          <w:attr w:name="baseform" w:val="instrukcija"/>
          <w:attr w:name="text" w:val="instrukcija"/>
        </w:smartTagPr>
        <w:r w:rsidRPr="009D3C78">
          <w:rPr>
            <w:rFonts w:ascii="Arial" w:hAnsi="Arial" w:cs="Arial"/>
            <w:color w:val="231F20"/>
            <w:w w:val="95"/>
            <w:sz w:val="20"/>
            <w:szCs w:val="20"/>
            <w:lang w:val="lv-LV"/>
          </w:rPr>
          <w:t>instrukcija</w:t>
        </w:r>
      </w:smartTag>
    </w:p>
    <w:p w:rsidR="00A66B7B" w:rsidRPr="009D3C78" w:rsidRDefault="00A66B7B">
      <w:pPr>
        <w:spacing w:line="200" w:lineRule="exact"/>
        <w:rPr>
          <w:sz w:val="20"/>
          <w:szCs w:val="20"/>
          <w:lang w:val="lv-LV"/>
        </w:rPr>
      </w:pPr>
    </w:p>
    <w:p w:rsidR="00A66B7B" w:rsidRPr="009D3C78" w:rsidRDefault="00A66B7B">
      <w:pPr>
        <w:spacing w:before="14" w:line="220" w:lineRule="exact"/>
        <w:rPr>
          <w:lang w:val="lv-LV"/>
        </w:rPr>
      </w:pPr>
    </w:p>
    <w:p w:rsidR="00A66B7B" w:rsidRPr="009D3C78" w:rsidRDefault="00A66B7B">
      <w:pPr>
        <w:spacing w:line="250" w:lineRule="auto"/>
        <w:ind w:left="1327" w:right="5377"/>
        <w:rPr>
          <w:rFonts w:ascii="Arial" w:hAnsi="Arial" w:cs="Arial"/>
          <w:sz w:val="20"/>
          <w:szCs w:val="20"/>
          <w:lang w:val="lv-LV"/>
        </w:rPr>
      </w:pPr>
      <w:r w:rsidRPr="009D3C78">
        <w:rPr>
          <w:rFonts w:ascii="Arial" w:hAnsi="Arial" w:cs="Arial"/>
          <w:b/>
          <w:bCs/>
          <w:color w:val="231F20"/>
          <w:sz w:val="20"/>
          <w:szCs w:val="20"/>
          <w:lang w:val="lv-LV"/>
        </w:rPr>
        <w:t>Laipni lūdzam „Electrolux” pasaulē!</w:t>
      </w:r>
    </w:p>
    <w:p w:rsidR="00A66B7B" w:rsidRPr="009D3C78" w:rsidRDefault="00A66B7B">
      <w:pPr>
        <w:spacing w:before="7" w:line="160" w:lineRule="exact"/>
        <w:rPr>
          <w:sz w:val="16"/>
          <w:szCs w:val="16"/>
          <w:lang w:val="lv-LV"/>
        </w:rPr>
      </w:pPr>
    </w:p>
    <w:p w:rsidR="00A66B7B" w:rsidRPr="009D3C78" w:rsidRDefault="00A66B7B">
      <w:pPr>
        <w:pStyle w:val="BodyText"/>
        <w:spacing w:line="250" w:lineRule="auto"/>
        <w:ind w:right="4699"/>
        <w:rPr>
          <w:lang w:val="lv-LV"/>
        </w:rPr>
      </w:pPr>
      <w:r w:rsidRPr="009D3C78">
        <w:rPr>
          <w:color w:val="231F20"/>
          <w:w w:val="95"/>
          <w:lang w:val="lv-LV"/>
        </w:rPr>
        <w:t>Jūs esat izvēlējies pirmšķirīgu „Electrolux” izstrādājumu,</w:t>
      </w:r>
      <w:r w:rsidRPr="009D3C78">
        <w:rPr>
          <w:color w:val="231F20"/>
          <w:spacing w:val="16"/>
          <w:w w:val="95"/>
          <w:lang w:val="lv-LV"/>
        </w:rPr>
        <w:t xml:space="preserve"> </w:t>
      </w:r>
      <w:r w:rsidRPr="009D3C78">
        <w:rPr>
          <w:color w:val="231F20"/>
          <w:w w:val="95"/>
          <w:lang w:val="lv-LV"/>
        </w:rPr>
        <w:t>kas, ceram, nākotnē sagādās Jums daudz priecīgu brīžu.</w:t>
      </w:r>
      <w:r w:rsidRPr="009D3C78">
        <w:rPr>
          <w:color w:val="231F20"/>
          <w:spacing w:val="14"/>
          <w:w w:val="95"/>
          <w:lang w:val="lv-LV"/>
        </w:rPr>
        <w:t xml:space="preserve"> „</w:t>
      </w:r>
      <w:r w:rsidRPr="009D3C78">
        <w:rPr>
          <w:color w:val="231F20"/>
          <w:w w:val="95"/>
          <w:lang w:val="lv-LV"/>
        </w:rPr>
        <w:t xml:space="preserve">Electrolux” tiecas piedāvāt pēc iespējas plašāku tādu kvalitatīvu izstrādājumu sortimentu, kas spēj padarīt Jūsu ikdienu ērtāku. Uz šīs </w:t>
      </w:r>
      <w:smartTag w:uri="schemas-tilde-lv/tildestengine" w:element="veidnes">
        <w:smartTagPr>
          <w:attr w:name="id" w:val="-1"/>
          <w:attr w:name="baseform" w:val="instrukcija"/>
          <w:attr w:name="text" w:val="instrukcija"/>
        </w:smartTagPr>
        <w:r w:rsidRPr="009D3C78">
          <w:rPr>
            <w:color w:val="231F20"/>
            <w:w w:val="95"/>
            <w:lang w:val="lv-LV"/>
          </w:rPr>
          <w:t>instrukcija</w:t>
        </w:r>
      </w:smartTag>
      <w:r w:rsidRPr="009D3C78">
        <w:rPr>
          <w:color w:val="231F20"/>
          <w:w w:val="95"/>
          <w:lang w:val="lv-LV"/>
        </w:rPr>
        <w:t>s vāka Jūs varat apskatīt dažus piemērus.</w:t>
      </w:r>
      <w:r w:rsidRPr="009D3C78">
        <w:rPr>
          <w:color w:val="231F20"/>
          <w:spacing w:val="23"/>
          <w:w w:val="95"/>
          <w:lang w:val="lv-LV"/>
        </w:rPr>
        <w:t xml:space="preserve"> </w:t>
      </w:r>
      <w:r w:rsidRPr="009D3C78">
        <w:rPr>
          <w:color w:val="231F20"/>
          <w:w w:val="95"/>
          <w:lang w:val="lv-LV"/>
        </w:rPr>
        <w:t>Uzmanīgi izpētiet šo rokasgrāmatu, lai prastu pareizi apieties ar savu jauno ūdens sildītāju un izbaudīt tā sniegtās priekšrocības. Mēs garantējam, ka tas ievērojami atvieglos Jūsu ikdienu, pateicoties lietošanas vienkāršībai.</w:t>
      </w:r>
      <w:r w:rsidRPr="009D3C78">
        <w:rPr>
          <w:color w:val="231F20"/>
          <w:spacing w:val="21"/>
          <w:w w:val="95"/>
          <w:lang w:val="lv-LV"/>
        </w:rPr>
        <w:t xml:space="preserve"> </w:t>
      </w:r>
      <w:r w:rsidRPr="009D3C78">
        <w:rPr>
          <w:color w:val="231F20"/>
          <w:w w:val="95"/>
          <w:lang w:val="lv-LV"/>
        </w:rPr>
        <w:t>Lai Jums veicas!</w:t>
      </w:r>
    </w:p>
    <w:p w:rsidR="00A66B7B" w:rsidRPr="009D3C78" w:rsidRDefault="00A66B7B">
      <w:pPr>
        <w:spacing w:before="3" w:line="190" w:lineRule="exact"/>
        <w:rPr>
          <w:sz w:val="19"/>
          <w:szCs w:val="19"/>
          <w:lang w:val="lv-LV"/>
        </w:rPr>
      </w:pPr>
    </w:p>
    <w:p w:rsidR="00A66B7B" w:rsidRPr="009D3C78" w:rsidRDefault="00A66B7B">
      <w:pPr>
        <w:pStyle w:val="Heading2"/>
        <w:rPr>
          <w:lang w:val="lv-LV"/>
        </w:rPr>
      </w:pPr>
      <w:r w:rsidRPr="009D3C78">
        <w:rPr>
          <w:color w:val="231F20"/>
          <w:lang w:val="lv-LV"/>
        </w:rPr>
        <w:t>Saturs</w:t>
      </w:r>
    </w:p>
    <w:p w:rsidR="00A66B7B" w:rsidRPr="009D3C78" w:rsidRDefault="00A66B7B">
      <w:pPr>
        <w:spacing w:before="6" w:line="150" w:lineRule="exact"/>
        <w:rPr>
          <w:sz w:val="15"/>
          <w:szCs w:val="15"/>
          <w:lang w:val="lv-LV"/>
        </w:rPr>
      </w:pPr>
    </w:p>
    <w:p w:rsidR="00A66B7B" w:rsidRPr="009D3C78" w:rsidRDefault="00A66B7B">
      <w:pPr>
        <w:spacing w:line="150" w:lineRule="exact"/>
        <w:rPr>
          <w:sz w:val="15"/>
          <w:szCs w:val="15"/>
          <w:lang w:val="lv-LV"/>
        </w:rPr>
        <w:sectPr w:rsidR="00A66B7B" w:rsidRPr="009D3C78">
          <w:pgSz w:w="9231" w:h="12760"/>
          <w:pgMar w:top="880" w:right="0" w:bottom="420" w:left="0" w:header="0" w:footer="222" w:gutter="0"/>
          <w:cols w:space="720"/>
        </w:sectPr>
      </w:pPr>
    </w:p>
    <w:p w:rsidR="00A66B7B" w:rsidRPr="009D3C78" w:rsidRDefault="00A66B7B">
      <w:pPr>
        <w:pStyle w:val="TOC1"/>
        <w:tabs>
          <w:tab w:val="right" w:pos="4586"/>
        </w:tabs>
        <w:spacing w:before="80"/>
        <w:rPr>
          <w:b w:val="0"/>
          <w:bCs w:val="0"/>
          <w:lang w:val="lv-LV"/>
        </w:rPr>
      </w:pPr>
      <w:r>
        <w:rPr>
          <w:noProof/>
          <w:lang w:val="lv-LV" w:eastAsia="lv-LV"/>
        </w:rPr>
        <w:pict>
          <v:group id="Group 115" o:spid="_x0000_s1139" style="position:absolute;left:0;text-align:left;margin-left:-.6pt;margin-top:-.6pt;width:50.45pt;height:319.75pt;z-index:-251653120;mso-position-horizontal-relative:page;mso-position-vertical-relative:page" coordorigin="-13,-12" coordsize="1009,6395">
            <v:group id="Group 116" o:spid="_x0000_s1140" style="position:absolute;left:137;top:137;width:850;height:6236" coordorigin="137,137" coordsize="850,6236">
              <v:shape id="Freeform 117" o:spid="_x0000_s1141" style="position:absolute;left:137;top:137;width:850;height:6236;visibility:visible;mso-wrap-style:square;v-text-anchor:top" coordsize="850,6236" path="m,6236r850,l850,,,,,6236xe" fillcolor="#bcbec0" stroked="f">
                <v:path arrowok="t" o:connecttype="custom" o:connectlocs="0,6373;850,6373;850,137;0,137;0,6373" o:connectangles="0,0,0,0,0"/>
              </v:shape>
            </v:group>
            <v:group id="Group 118" o:spid="_x0000_s1142" style="position:absolute;top:420;width:300;height:2" coordorigin=",420" coordsize="300,2">
              <v:shape id="Freeform 119" o:spid="_x0000_s1143" style="position:absolute;top:420;width:300;height:2;visibility:visible;mso-wrap-style:square;v-text-anchor:top" coordsize="300,2" path="m300,l,e" filled="f" strokecolor="white" strokeweight="1.25pt">
                <v:path arrowok="t" o:connecttype="custom" o:connectlocs="300,0;0,0" o:connectangles="0,0"/>
              </v:shape>
            </v:group>
            <v:group id="Group 120" o:spid="_x0000_s1144" style="position:absolute;left:420;width:2;height:300" coordorigin="420" coordsize="2,300">
              <v:shape id="Freeform 121" o:spid="_x0000_s1145" style="position:absolute;left:420;width:2;height:300;visibility:visible;mso-wrap-style:square;v-text-anchor:top" coordsize="2,300" path="m,300l,e" filled="f" strokecolor="white" strokeweight="1.25pt">
                <v:path arrowok="t" o:connecttype="custom" o:connectlocs="0,300;0,0" o:connectangles="0,0"/>
              </v:shape>
            </v:group>
            <v:group id="Group 122" o:spid="_x0000_s1146" style="position:absolute;top:420;width:300;height:2" coordorigin=",420" coordsize="300,2">
              <v:shape id="Freeform 123" o:spid="_x0000_s1147" style="position:absolute;top:420;width:300;height:2;visibility:visible;mso-wrap-style:square;v-text-anchor:top" coordsize="300,2" path="m300,l,e" filled="f" strokeweight=".25pt">
                <v:path arrowok="t" o:connecttype="custom" o:connectlocs="300,0;0,0" o:connectangles="0,0"/>
              </v:shape>
            </v:group>
            <v:group id="Group 124" o:spid="_x0000_s1148" style="position:absolute;left:420;width:2;height:300" coordorigin="420" coordsize="2,300">
              <v:shape id="Freeform 125" o:spid="_x0000_s1149" style="position:absolute;left:420;width:2;height:300;visibility:visible;mso-wrap-style:square;v-text-anchor:top" coordsize="2,300" path="m,300l,e" filled="f" strokeweight=".25pt">
                <v:path arrowok="t" o:connecttype="custom" o:connectlocs="0,300;0,0" o:connectangles="0,0"/>
              </v:shape>
            </v:group>
            <w10:wrap anchorx="page" anchory="page"/>
          </v:group>
        </w:pict>
      </w:r>
      <w:r>
        <w:rPr>
          <w:noProof/>
          <w:lang w:val="lv-LV" w:eastAsia="lv-LV"/>
        </w:rPr>
        <w:pict>
          <v:group id="Group 126" o:spid="_x0000_s1150" style="position:absolute;left:0;text-align:left;margin-left:446.55pt;margin-top:21pt;width:15pt;height:.1pt;z-index:-251652096;mso-position-horizontal-relative:page;mso-position-vertical-relative:page" coordorigin="8931,420" coordsize="300,2">
            <v:shape id="Freeform 127" o:spid="_x0000_s1151" style="position:absolute;left:8931;top:420;width:300;height:2;visibility:visible;mso-wrap-style:square;v-text-anchor:top" coordsize="300,2" path="m,l300,e" filled="f" strokeweight=".25pt">
              <v:path arrowok="t" o:connecttype="custom" o:connectlocs="0,0;300,0" o:connectangles="0,0"/>
            </v:shape>
            <w10:wrap anchorx="page" anchory="page"/>
          </v:group>
        </w:pict>
      </w:r>
      <w:r>
        <w:rPr>
          <w:noProof/>
          <w:lang w:val="lv-LV" w:eastAsia="lv-LV"/>
        </w:rPr>
        <w:pict>
          <v:group id="Group 128" o:spid="_x0000_s1152" style="position:absolute;left:0;text-align:left;margin-left:440.55pt;margin-top:0;width:.1pt;height:15pt;z-index:-251651072;mso-position-horizontal-relative:page;mso-position-vertical-relative:page" coordorigin="8811" coordsize="2,300">
            <v:shape id="Freeform 129" o:spid="_x0000_s1153" style="position:absolute;left:8811;width:2;height:300;visibility:visible;mso-wrap-style:square;v-text-anchor:top" coordsize="2,300" path="m,300l,e" filled="f" strokeweight=".25pt">
              <v:path arrowok="t" o:connecttype="custom" o:connectlocs="0,300;0,0" o:connectangles="0,0"/>
            </v:shape>
            <w10:wrap anchorx="page" anchory="page"/>
          </v:group>
        </w:pict>
      </w:r>
      <w:hyperlink w:anchor="_TOC_250012" w:history="1">
        <w:r w:rsidRPr="009D3C78">
          <w:rPr>
            <w:color w:val="231F20"/>
            <w:lang w:val="lv-LV"/>
          </w:rPr>
          <w:t xml:space="preserve">Ievads </w:t>
        </w:r>
        <w:r w:rsidRPr="009D3C78">
          <w:rPr>
            <w:color w:val="231F20"/>
            <w:lang w:val="lv-LV"/>
          </w:rPr>
          <w:tab/>
          <w:t>3</w:t>
        </w:r>
      </w:hyperlink>
    </w:p>
    <w:p w:rsidR="00A66B7B" w:rsidRPr="009D3C78" w:rsidRDefault="00A66B7B">
      <w:pPr>
        <w:pStyle w:val="TOC1"/>
        <w:tabs>
          <w:tab w:val="right" w:pos="4586"/>
        </w:tabs>
        <w:rPr>
          <w:b w:val="0"/>
          <w:bCs w:val="0"/>
          <w:lang w:val="lv-LV"/>
        </w:rPr>
      </w:pPr>
      <w:r w:rsidRPr="009D3C78">
        <w:rPr>
          <w:color w:val="231F20"/>
          <w:lang w:val="lv-LV"/>
        </w:rPr>
        <w:t xml:space="preserve">Sagatavošanas darbi pirms nodošanas ekspluatācijā </w:t>
      </w:r>
      <w:r w:rsidRPr="009D3C78">
        <w:rPr>
          <w:color w:val="231F20"/>
          <w:lang w:val="lv-LV"/>
        </w:rPr>
        <w:tab/>
        <w:t>3</w:t>
      </w:r>
    </w:p>
    <w:p w:rsidR="00A66B7B" w:rsidRPr="009D3C78" w:rsidRDefault="00A66B7B">
      <w:pPr>
        <w:pStyle w:val="TOC1"/>
        <w:tabs>
          <w:tab w:val="right" w:pos="4586"/>
        </w:tabs>
        <w:rPr>
          <w:b w:val="0"/>
          <w:bCs w:val="0"/>
          <w:lang w:val="lv-LV"/>
        </w:rPr>
      </w:pPr>
      <w:hyperlink w:anchor="_TOC_250011" w:history="1">
        <w:r w:rsidRPr="009D3C78">
          <w:rPr>
            <w:color w:val="231F20"/>
            <w:lang w:val="lv-LV"/>
          </w:rPr>
          <w:t xml:space="preserve">Ekspluatācija </w:t>
        </w:r>
        <w:r w:rsidRPr="009D3C78">
          <w:rPr>
            <w:color w:val="231F20"/>
            <w:lang w:val="lv-LV"/>
          </w:rPr>
          <w:tab/>
          <w:t>4</w:t>
        </w:r>
      </w:hyperlink>
    </w:p>
    <w:p w:rsidR="00A66B7B" w:rsidRPr="009D3C78" w:rsidRDefault="00A66B7B">
      <w:pPr>
        <w:pStyle w:val="TOC1"/>
        <w:tabs>
          <w:tab w:val="right" w:pos="4586"/>
        </w:tabs>
        <w:rPr>
          <w:b w:val="0"/>
          <w:bCs w:val="0"/>
          <w:lang w:val="lv-LV"/>
        </w:rPr>
      </w:pPr>
      <w:hyperlink w:anchor="_TOC_250010" w:history="1">
        <w:r w:rsidRPr="009D3C78">
          <w:rPr>
            <w:color w:val="231F20"/>
            <w:lang w:val="lv-LV"/>
          </w:rPr>
          <w:t xml:space="preserve">Izslēgšana </w:t>
        </w:r>
        <w:r w:rsidRPr="009D3C78">
          <w:rPr>
            <w:color w:val="231F20"/>
            <w:lang w:val="lv-LV"/>
          </w:rPr>
          <w:tab/>
          <w:t>4</w:t>
        </w:r>
      </w:hyperlink>
    </w:p>
    <w:p w:rsidR="00A66B7B" w:rsidRPr="009D3C78" w:rsidRDefault="00A66B7B">
      <w:pPr>
        <w:pStyle w:val="TOC1"/>
        <w:tabs>
          <w:tab w:val="right" w:pos="4586"/>
        </w:tabs>
        <w:rPr>
          <w:b w:val="0"/>
          <w:bCs w:val="0"/>
          <w:lang w:val="lv-LV"/>
        </w:rPr>
      </w:pPr>
      <w:hyperlink w:anchor="_TOC_250009" w:history="1">
        <w:r w:rsidRPr="009D3C78">
          <w:rPr>
            <w:color w:val="231F20"/>
            <w:lang w:val="lv-LV"/>
          </w:rPr>
          <w:t xml:space="preserve">Tehniskā apkope un ikdienas uzturēšana </w:t>
        </w:r>
        <w:r w:rsidRPr="009D3C78">
          <w:rPr>
            <w:color w:val="231F20"/>
            <w:lang w:val="lv-LV"/>
          </w:rPr>
          <w:tab/>
          <w:t>5</w:t>
        </w:r>
      </w:hyperlink>
    </w:p>
    <w:p w:rsidR="00A66B7B" w:rsidRPr="009D3C78" w:rsidRDefault="00A66B7B">
      <w:pPr>
        <w:pStyle w:val="TOC1"/>
        <w:tabs>
          <w:tab w:val="right" w:pos="4586"/>
        </w:tabs>
        <w:rPr>
          <w:b w:val="0"/>
          <w:bCs w:val="0"/>
          <w:lang w:val="lv-LV"/>
        </w:rPr>
      </w:pPr>
      <w:hyperlink w:anchor="_TOC_250008" w:history="1">
        <w:r w:rsidRPr="009D3C78">
          <w:rPr>
            <w:color w:val="231F20"/>
            <w:lang w:val="lv-LV"/>
          </w:rPr>
          <w:t>Ūdens sildītāja apraksts</w:t>
        </w:r>
        <w:r w:rsidRPr="009D3C78">
          <w:rPr>
            <w:color w:val="231F20"/>
            <w:lang w:val="lv-LV"/>
          </w:rPr>
          <w:tab/>
          <w:t>6</w:t>
        </w:r>
      </w:hyperlink>
    </w:p>
    <w:p w:rsidR="00A66B7B" w:rsidRPr="009D3C78" w:rsidRDefault="00A66B7B">
      <w:pPr>
        <w:pStyle w:val="TOC1"/>
        <w:tabs>
          <w:tab w:val="right" w:pos="4586"/>
        </w:tabs>
        <w:rPr>
          <w:b w:val="0"/>
          <w:bCs w:val="0"/>
          <w:lang w:val="lv-LV"/>
        </w:rPr>
      </w:pPr>
      <w:hyperlink w:anchor="_TOC_250007" w:history="1">
        <w:r w:rsidRPr="009D3C78">
          <w:rPr>
            <w:color w:val="231F20"/>
            <w:lang w:val="lv-LV"/>
          </w:rPr>
          <w:t xml:space="preserve">Ūdens sildītāja uzbūves shēma </w:t>
        </w:r>
        <w:r w:rsidRPr="009D3C78">
          <w:rPr>
            <w:color w:val="231F20"/>
            <w:lang w:val="lv-LV"/>
          </w:rPr>
          <w:tab/>
          <w:t>7</w:t>
        </w:r>
      </w:hyperlink>
    </w:p>
    <w:p w:rsidR="00A66B7B" w:rsidRPr="009D3C78" w:rsidRDefault="00A66B7B">
      <w:pPr>
        <w:pStyle w:val="TOC1"/>
        <w:tabs>
          <w:tab w:val="right" w:pos="4586"/>
        </w:tabs>
        <w:rPr>
          <w:b w:val="0"/>
          <w:bCs w:val="0"/>
          <w:lang w:val="lv-LV"/>
        </w:rPr>
      </w:pPr>
      <w:hyperlink w:anchor="_TOC_250006" w:history="1">
        <w:r w:rsidRPr="009D3C78">
          <w:rPr>
            <w:color w:val="231F20"/>
            <w:lang w:val="lv-LV"/>
          </w:rPr>
          <w:t xml:space="preserve">Ūdens sildītāja montāža </w:t>
        </w:r>
        <w:r w:rsidRPr="009D3C78">
          <w:rPr>
            <w:color w:val="231F20"/>
            <w:lang w:val="lv-LV"/>
          </w:rPr>
          <w:tab/>
          <w:t>9</w:t>
        </w:r>
      </w:hyperlink>
    </w:p>
    <w:p w:rsidR="00A66B7B" w:rsidRPr="009D3C78" w:rsidRDefault="00A66B7B">
      <w:pPr>
        <w:pStyle w:val="TOC1"/>
        <w:tabs>
          <w:tab w:val="right" w:pos="4586"/>
        </w:tabs>
        <w:rPr>
          <w:b w:val="0"/>
          <w:bCs w:val="0"/>
          <w:lang w:val="lv-LV"/>
        </w:rPr>
      </w:pPr>
      <w:hyperlink w:anchor="_TOC_250005" w:history="1">
        <w:r w:rsidRPr="009D3C78">
          <w:rPr>
            <w:color w:val="231F20"/>
            <w:lang w:val="lv-LV"/>
          </w:rPr>
          <w:t xml:space="preserve">Komplektācija </w:t>
        </w:r>
        <w:r w:rsidRPr="009D3C78">
          <w:rPr>
            <w:color w:val="231F20"/>
            <w:lang w:val="lv-LV"/>
          </w:rPr>
          <w:tab/>
          <w:t>10</w:t>
        </w:r>
      </w:hyperlink>
    </w:p>
    <w:p w:rsidR="00A66B7B" w:rsidRPr="009D3C78" w:rsidRDefault="00A66B7B">
      <w:pPr>
        <w:pStyle w:val="TOC1"/>
        <w:tabs>
          <w:tab w:val="right" w:pos="4586"/>
        </w:tabs>
        <w:rPr>
          <w:b w:val="0"/>
          <w:bCs w:val="0"/>
          <w:lang w:val="lv-LV"/>
        </w:rPr>
      </w:pPr>
      <w:hyperlink w:anchor="_TOC_250004" w:history="1">
        <w:r w:rsidRPr="009D3C78">
          <w:rPr>
            <w:color w:val="231F20"/>
            <w:lang w:val="lv-LV"/>
          </w:rPr>
          <w:t xml:space="preserve">Traucējumu novēršana </w:t>
        </w:r>
        <w:r w:rsidRPr="009D3C78">
          <w:rPr>
            <w:color w:val="231F20"/>
            <w:lang w:val="lv-LV"/>
          </w:rPr>
          <w:tab/>
          <w:t>11</w:t>
        </w:r>
      </w:hyperlink>
    </w:p>
    <w:p w:rsidR="00A66B7B" w:rsidRPr="009D3C78" w:rsidRDefault="00A66B7B">
      <w:pPr>
        <w:pStyle w:val="TOC1"/>
        <w:tabs>
          <w:tab w:val="right" w:pos="4586"/>
        </w:tabs>
        <w:rPr>
          <w:b w:val="0"/>
          <w:bCs w:val="0"/>
          <w:lang w:val="lv-LV"/>
        </w:rPr>
      </w:pPr>
      <w:hyperlink w:anchor="_TOC_250003" w:history="1">
        <w:r w:rsidRPr="009D3C78">
          <w:rPr>
            <w:color w:val="231F20"/>
            <w:lang w:val="lv-LV"/>
          </w:rPr>
          <w:t>Tehniskie raksturlielumi</w:t>
        </w:r>
        <w:r w:rsidRPr="009D3C78">
          <w:rPr>
            <w:color w:val="231F20"/>
            <w:lang w:val="lv-LV"/>
          </w:rPr>
          <w:tab/>
          <w:t>11</w:t>
        </w:r>
      </w:hyperlink>
    </w:p>
    <w:p w:rsidR="00A66B7B" w:rsidRPr="009D3C78" w:rsidRDefault="00A66B7B">
      <w:pPr>
        <w:pStyle w:val="TOC1"/>
        <w:tabs>
          <w:tab w:val="right" w:pos="4586"/>
        </w:tabs>
        <w:rPr>
          <w:b w:val="0"/>
          <w:bCs w:val="0"/>
          <w:lang w:val="lv-LV"/>
        </w:rPr>
      </w:pPr>
      <w:hyperlink w:anchor="_TOC_250002" w:history="1">
        <w:r w:rsidRPr="009D3C78">
          <w:rPr>
            <w:color w:val="231F20"/>
            <w:lang w:val="lv-LV"/>
          </w:rPr>
          <w:t xml:space="preserve">Utilizācija </w:t>
        </w:r>
        <w:r w:rsidRPr="009D3C78">
          <w:rPr>
            <w:color w:val="231F20"/>
            <w:lang w:val="lv-LV"/>
          </w:rPr>
          <w:tab/>
          <w:t>12</w:t>
        </w:r>
      </w:hyperlink>
    </w:p>
    <w:p w:rsidR="00A66B7B" w:rsidRPr="009D3C78" w:rsidRDefault="00A66B7B">
      <w:pPr>
        <w:pStyle w:val="TOC1"/>
        <w:tabs>
          <w:tab w:val="right" w:pos="4586"/>
        </w:tabs>
        <w:rPr>
          <w:b w:val="0"/>
          <w:bCs w:val="0"/>
          <w:lang w:val="lv-LV"/>
        </w:rPr>
      </w:pPr>
      <w:hyperlink w:anchor="_TOC_250001" w:history="1">
        <w:r w:rsidRPr="009D3C78">
          <w:rPr>
            <w:color w:val="231F20"/>
            <w:lang w:val="lv-LV"/>
          </w:rPr>
          <w:t xml:space="preserve">Sertifikācija </w:t>
        </w:r>
        <w:r w:rsidRPr="009D3C78">
          <w:rPr>
            <w:color w:val="231F20"/>
            <w:lang w:val="lv-LV"/>
          </w:rPr>
          <w:tab/>
          <w:t>12</w:t>
        </w:r>
      </w:hyperlink>
    </w:p>
    <w:p w:rsidR="00A66B7B" w:rsidRPr="009D3C78" w:rsidRDefault="00A66B7B">
      <w:pPr>
        <w:pStyle w:val="TOC1"/>
        <w:tabs>
          <w:tab w:val="right" w:pos="4586"/>
        </w:tabs>
        <w:rPr>
          <w:b w:val="0"/>
          <w:bCs w:val="0"/>
          <w:lang w:val="lv-LV"/>
        </w:rPr>
      </w:pPr>
      <w:hyperlink w:anchor="_TOC_250000" w:history="1">
        <w:r w:rsidRPr="009D3C78">
          <w:rPr>
            <w:color w:val="231F20"/>
            <w:w w:val="95"/>
            <w:lang w:val="lv-LV"/>
          </w:rPr>
          <w:t>Garantijas talons</w:t>
        </w:r>
        <w:r w:rsidRPr="009D3C78">
          <w:rPr>
            <w:color w:val="231F20"/>
            <w:lang w:val="lv-LV"/>
          </w:rPr>
          <w:t xml:space="preserve"> </w:t>
        </w:r>
        <w:r w:rsidRPr="009D3C78">
          <w:rPr>
            <w:color w:val="231F20"/>
            <w:lang w:val="lv-LV"/>
          </w:rPr>
          <w:tab/>
          <w:t>13</w:t>
        </w:r>
      </w:hyperlink>
    </w:p>
    <w:p w:rsidR="00A66B7B" w:rsidRPr="009D3C78" w:rsidRDefault="00A66B7B">
      <w:pPr>
        <w:spacing w:before="3" w:line="140" w:lineRule="exact"/>
        <w:rPr>
          <w:sz w:val="14"/>
          <w:szCs w:val="14"/>
          <w:lang w:val="lv-LV"/>
        </w:rPr>
      </w:pPr>
      <w:r w:rsidRPr="009D3C78">
        <w:rPr>
          <w:lang w:val="lv-LV"/>
        </w:rPr>
        <w:br w:type="column"/>
      </w: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pStyle w:val="BodyText"/>
        <w:spacing w:line="250" w:lineRule="auto"/>
        <w:ind w:left="215" w:right="1495"/>
        <w:rPr>
          <w:lang w:val="lv-LV"/>
        </w:rPr>
      </w:pPr>
      <w:r w:rsidRPr="009D3C78">
        <w:rPr>
          <w:color w:val="231F20"/>
          <w:w w:val="95"/>
          <w:lang w:val="lv-LV"/>
        </w:rPr>
        <w:t>Garantijas apkope tiek veikta saskaņā ar garantijas talonā norādītajām garantijas saistībām.</w:t>
      </w:r>
    </w:p>
    <w:p w:rsidR="00A66B7B" w:rsidRPr="009D3C78" w:rsidRDefault="00A66B7B">
      <w:pPr>
        <w:spacing w:line="180" w:lineRule="exact"/>
        <w:rPr>
          <w:sz w:val="18"/>
          <w:szCs w:val="18"/>
          <w:lang w:val="lv-LV"/>
        </w:rPr>
      </w:pPr>
    </w:p>
    <w:p w:rsidR="00A66B7B" w:rsidRPr="009D3C78" w:rsidRDefault="00A66B7B">
      <w:pPr>
        <w:spacing w:line="250" w:lineRule="auto"/>
        <w:ind w:left="215" w:right="1115"/>
        <w:jc w:val="both"/>
        <w:rPr>
          <w:rFonts w:ascii="Arial" w:hAnsi="Arial" w:cs="Arial"/>
          <w:sz w:val="15"/>
          <w:szCs w:val="15"/>
          <w:lang w:val="lv-LV"/>
        </w:rPr>
      </w:pPr>
      <w:r w:rsidRPr="009D3C78">
        <w:rPr>
          <w:rFonts w:ascii="Arial" w:hAnsi="Arial" w:cs="Arial"/>
          <w:color w:val="231F20"/>
          <w:w w:val="95"/>
          <w:sz w:val="15"/>
          <w:szCs w:val="15"/>
          <w:lang w:val="lv-LV"/>
        </w:rPr>
        <w:t xml:space="preserve">SERVISA CENTRU ADRESES VARAT ATRAST INTERNETA MĀJAS LAPĀ </w:t>
      </w:r>
      <w:hyperlink r:id="rId12">
        <w:r w:rsidRPr="009D3C78">
          <w:rPr>
            <w:rFonts w:ascii="Arial" w:hAnsi="Arial" w:cs="Arial"/>
            <w:b/>
            <w:bCs/>
            <w:color w:val="231F20"/>
            <w:spacing w:val="-3"/>
            <w:sz w:val="15"/>
            <w:szCs w:val="15"/>
            <w:lang w:val="lv-LV"/>
          </w:rPr>
          <w:t>WWW.HOME-COMFORT.RU</w:t>
        </w:r>
      </w:hyperlink>
      <w:r w:rsidRPr="009D3C78">
        <w:rPr>
          <w:rFonts w:ascii="Arial" w:hAnsi="Arial" w:cs="Arial"/>
          <w:b/>
          <w:bCs/>
          <w:color w:val="231F20"/>
          <w:spacing w:val="18"/>
          <w:w w:val="101"/>
          <w:sz w:val="15"/>
          <w:szCs w:val="15"/>
          <w:lang w:val="lv-LV"/>
        </w:rPr>
        <w:t xml:space="preserve"> </w:t>
      </w:r>
      <w:r w:rsidRPr="009D3C78">
        <w:rPr>
          <w:rFonts w:ascii="Arial" w:hAnsi="Arial" w:cs="Arial"/>
          <w:color w:val="231F20"/>
          <w:sz w:val="15"/>
          <w:szCs w:val="15"/>
          <w:lang w:val="lv-LV"/>
        </w:rPr>
        <w:t>VAI PIE SAVA PILNVAROTĀ PĀRSTĀVJA.</w:t>
      </w:r>
    </w:p>
    <w:p w:rsidR="00A66B7B" w:rsidRPr="009D3C78" w:rsidRDefault="00A66B7B">
      <w:pPr>
        <w:spacing w:line="180" w:lineRule="exact"/>
        <w:rPr>
          <w:sz w:val="18"/>
          <w:szCs w:val="18"/>
          <w:lang w:val="lv-LV"/>
        </w:rPr>
      </w:pPr>
    </w:p>
    <w:p w:rsidR="00A66B7B" w:rsidRPr="009D3C78" w:rsidRDefault="00A66B7B">
      <w:pPr>
        <w:pStyle w:val="Heading6"/>
        <w:ind w:left="215"/>
        <w:rPr>
          <w:b w:val="0"/>
          <w:bCs w:val="0"/>
          <w:lang w:val="lv-LV"/>
        </w:rPr>
      </w:pPr>
      <w:r w:rsidRPr="009D3C78">
        <w:rPr>
          <w:color w:val="231F20"/>
          <w:lang w:val="lv-LV"/>
        </w:rPr>
        <w:t>Piezīme:</w:t>
      </w:r>
    </w:p>
    <w:p w:rsidR="00A66B7B" w:rsidRPr="009D3C78" w:rsidRDefault="00A66B7B">
      <w:pPr>
        <w:pStyle w:val="BodyText"/>
        <w:spacing w:before="7" w:line="250" w:lineRule="auto"/>
        <w:ind w:left="441" w:right="1198"/>
        <w:rPr>
          <w:lang w:val="lv-LV"/>
        </w:rPr>
      </w:pPr>
      <w:r w:rsidRPr="009D3C78">
        <w:rPr>
          <w:color w:val="231F20"/>
          <w:w w:val="95"/>
          <w:lang w:val="lv-LV"/>
        </w:rPr>
        <w:t>Šīs instrukcijas tekstā caurteces tipa gāzes ūdens sildītājam var būt šādi tehniskie nosaukumi: ūdens sildītājs,</w:t>
      </w:r>
      <w:r w:rsidRPr="009D3C78">
        <w:rPr>
          <w:color w:val="231F20"/>
          <w:spacing w:val="23"/>
          <w:w w:val="95"/>
          <w:lang w:val="lv-LV"/>
        </w:rPr>
        <w:t xml:space="preserve"> </w:t>
      </w:r>
      <w:r w:rsidRPr="009D3C78">
        <w:rPr>
          <w:color w:val="231F20"/>
          <w:w w:val="95"/>
          <w:lang w:val="lv-LV"/>
        </w:rPr>
        <w:t>ierīce,</w:t>
      </w:r>
      <w:r w:rsidRPr="009D3C78">
        <w:rPr>
          <w:color w:val="231F20"/>
          <w:spacing w:val="24"/>
          <w:w w:val="95"/>
          <w:lang w:val="lv-LV"/>
        </w:rPr>
        <w:t xml:space="preserve"> </w:t>
      </w:r>
      <w:r w:rsidRPr="009D3C78">
        <w:rPr>
          <w:color w:val="231F20"/>
          <w:w w:val="95"/>
          <w:lang w:val="lv-LV"/>
        </w:rPr>
        <w:t>iekārta un tml.</w:t>
      </w:r>
    </w:p>
    <w:p w:rsidR="00A66B7B" w:rsidRPr="009D3C78" w:rsidRDefault="00A66B7B">
      <w:pPr>
        <w:spacing w:line="250" w:lineRule="auto"/>
        <w:rPr>
          <w:rFonts w:ascii="Arial" w:hAnsi="Arial" w:cs="Arial"/>
          <w:lang w:val="lv-LV"/>
        </w:rPr>
        <w:sectPr w:rsidR="00A66B7B" w:rsidRPr="009D3C78">
          <w:type w:val="continuous"/>
          <w:pgSz w:w="9231" w:h="12760"/>
          <w:pgMar w:top="1160" w:right="0" w:bottom="420" w:left="0" w:header="720" w:footer="720" w:gutter="0"/>
          <w:cols w:num="2" w:space="720" w:equalWidth="0">
            <w:col w:w="4588" w:space="40"/>
            <w:col w:w="4603"/>
          </w:cols>
        </w:sectPr>
      </w:pPr>
    </w:p>
    <w:p w:rsidR="00A66B7B" w:rsidRPr="009D3C78" w:rsidRDefault="00A66B7B">
      <w:pPr>
        <w:spacing w:line="200" w:lineRule="exact"/>
        <w:rPr>
          <w:sz w:val="20"/>
          <w:szCs w:val="20"/>
          <w:lang w:val="lv-LV"/>
        </w:rPr>
      </w:pPr>
    </w:p>
    <w:p w:rsidR="00A66B7B" w:rsidRPr="009D3C78" w:rsidRDefault="00A66B7B">
      <w:pPr>
        <w:spacing w:before="10" w:line="200" w:lineRule="exact"/>
        <w:rPr>
          <w:sz w:val="20"/>
          <w:szCs w:val="20"/>
          <w:lang w:val="lv-LV"/>
        </w:rPr>
      </w:pPr>
    </w:p>
    <w:p w:rsidR="00A66B7B" w:rsidRPr="009D3C78" w:rsidRDefault="00A66B7B">
      <w:pPr>
        <w:pStyle w:val="Heading2"/>
        <w:ind w:left="1100"/>
        <w:rPr>
          <w:lang w:val="lv-LV"/>
        </w:rPr>
      </w:pPr>
      <w:bookmarkStart w:id="0" w:name="_TOC_250012"/>
      <w:r w:rsidRPr="009D3C78">
        <w:rPr>
          <w:color w:val="231F20"/>
          <w:w w:val="95"/>
          <w:lang w:val="lv-LV"/>
        </w:rPr>
        <w:t>Ievads</w:t>
      </w:r>
      <w:bookmarkEnd w:id="0"/>
    </w:p>
    <w:p w:rsidR="00A66B7B" w:rsidRPr="009D3C78" w:rsidRDefault="00A66B7B">
      <w:pPr>
        <w:spacing w:before="7" w:line="170" w:lineRule="exact"/>
        <w:rPr>
          <w:sz w:val="17"/>
          <w:szCs w:val="17"/>
          <w:lang w:val="lv-LV"/>
        </w:rPr>
      </w:pPr>
    </w:p>
    <w:p w:rsidR="00A66B7B" w:rsidRPr="009D3C78" w:rsidRDefault="00A66B7B">
      <w:pPr>
        <w:pStyle w:val="BodyText"/>
        <w:spacing w:line="250" w:lineRule="auto"/>
        <w:ind w:left="1100"/>
        <w:rPr>
          <w:lang w:val="lv-LV"/>
        </w:rPr>
      </w:pPr>
      <w:r w:rsidRPr="009D3C78">
        <w:rPr>
          <w:color w:val="231F20"/>
          <w:w w:val="95"/>
          <w:lang w:val="lv-LV"/>
        </w:rPr>
        <w:t>Caurteces tipa gāzes ūdens sildītāji GWH</w:t>
      </w:r>
      <w:r w:rsidRPr="009D3C78">
        <w:rPr>
          <w:color w:val="231F20"/>
          <w:spacing w:val="11"/>
          <w:w w:val="95"/>
          <w:lang w:val="lv-LV"/>
        </w:rPr>
        <w:t xml:space="preserve"> </w:t>
      </w:r>
      <w:r w:rsidRPr="009D3C78">
        <w:rPr>
          <w:color w:val="231F20"/>
          <w:w w:val="95"/>
          <w:lang w:val="lv-LV"/>
        </w:rPr>
        <w:t>265</w:t>
      </w:r>
      <w:r w:rsidRPr="009D3C78">
        <w:rPr>
          <w:color w:val="231F20"/>
          <w:spacing w:val="11"/>
          <w:w w:val="95"/>
          <w:lang w:val="lv-LV"/>
        </w:rPr>
        <w:t xml:space="preserve"> </w:t>
      </w:r>
      <w:r w:rsidRPr="009D3C78">
        <w:rPr>
          <w:color w:val="231F20"/>
          <w:w w:val="95"/>
          <w:lang w:val="lv-LV"/>
        </w:rPr>
        <w:t>ERN</w:t>
      </w:r>
      <w:r w:rsidRPr="009D3C78">
        <w:rPr>
          <w:color w:val="231F20"/>
          <w:spacing w:val="11"/>
          <w:w w:val="95"/>
          <w:lang w:val="lv-LV"/>
        </w:rPr>
        <w:t xml:space="preserve"> </w:t>
      </w:r>
      <w:r w:rsidRPr="009D3C78">
        <w:rPr>
          <w:color w:val="231F20"/>
          <w:w w:val="95"/>
          <w:lang w:val="lv-LV"/>
        </w:rPr>
        <w:t>NanoPlus paredzēti ūdens uzsildīšanai, lai tālāk to padotu ūdensapgādes sistēmā.</w:t>
      </w:r>
    </w:p>
    <w:p w:rsidR="00A66B7B" w:rsidRPr="009D3C78" w:rsidRDefault="00A66B7B">
      <w:pPr>
        <w:spacing w:before="8" w:line="150" w:lineRule="exact"/>
        <w:rPr>
          <w:sz w:val="15"/>
          <w:szCs w:val="15"/>
          <w:lang w:val="lv-LV"/>
        </w:rPr>
      </w:pPr>
      <w:r w:rsidRPr="009D3C78">
        <w:rPr>
          <w:sz w:val="15"/>
          <w:szCs w:val="15"/>
          <w:lang w:val="lv-LV"/>
        </w:rPr>
        <w:br/>
      </w: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pStyle w:val="Heading6"/>
        <w:spacing w:line="180" w:lineRule="atLeast"/>
        <w:ind w:right="35"/>
        <w:rPr>
          <w:b w:val="0"/>
          <w:bCs w:val="0"/>
          <w:lang w:val="lv-LV"/>
        </w:rPr>
      </w:pPr>
      <w:r w:rsidRPr="009D3C78">
        <w:rPr>
          <w:color w:val="231F20"/>
          <w:spacing w:val="-2"/>
          <w:lang w:val="lv-LV"/>
        </w:rPr>
        <w:t xml:space="preserve">Visas ar caurteces tipa gāzes ūdens sildītāju uzstādīšanu un pieslēgšanu saistītās darbības jāveic speciālistiem (organizācijām), kuriem ir atbilstošas licences, ko Krievijas Federācijā izsniegusi </w:t>
      </w:r>
      <w:r w:rsidRPr="00312C19">
        <w:rPr>
          <w:color w:val="231F20"/>
          <w:spacing w:val="-2"/>
          <w:lang w:val="lv-LV"/>
        </w:rPr>
        <w:t>Valsts Kalnrūpniecības un tehniskās uzraudzības inspekcija</w:t>
      </w:r>
      <w:r w:rsidRPr="009D3C78">
        <w:rPr>
          <w:color w:val="231F20"/>
          <w:spacing w:val="-2"/>
          <w:lang w:val="lv-LV"/>
        </w:rPr>
        <w:t>, bet citās valstīs, kur tiek veikta ierīču uzstādīšana un ekspluatācija – cita attiecīgi pilnvarota organizācija. Veicot uzstādīšanu, jāievēro šajā instrukcijā attiecībā uz uzstādīšanu un pieslēgšanu sniegtie ieteikumi. Pareiza ūdens sildītāja pieslēgšana nodrošinās tā darbības kvalitāti un ilgmūžību.</w:t>
      </w:r>
    </w:p>
    <w:p w:rsidR="00A66B7B" w:rsidRPr="009D3C78" w:rsidRDefault="00A66B7B">
      <w:pPr>
        <w:spacing w:before="73"/>
        <w:ind w:left="2117"/>
        <w:rPr>
          <w:rFonts w:ascii="Arial" w:hAnsi="Arial" w:cs="Arial"/>
          <w:sz w:val="20"/>
          <w:szCs w:val="20"/>
          <w:lang w:val="lv-LV"/>
        </w:rPr>
      </w:pPr>
      <w:r w:rsidRPr="009D3C78">
        <w:rPr>
          <w:lang w:val="lv-LV"/>
        </w:rPr>
        <w:br w:type="column"/>
      </w:r>
      <w:r w:rsidRPr="009D3C78">
        <w:rPr>
          <w:rFonts w:ascii="Arial" w:hAnsi="Arial" w:cs="Arial"/>
          <w:color w:val="231F20"/>
          <w:sz w:val="18"/>
          <w:szCs w:val="18"/>
          <w:lang w:val="lv-LV"/>
        </w:rPr>
        <w:t>Ūdens sildītāji</w:t>
      </w:r>
      <w:r w:rsidRPr="009D3C78">
        <w:rPr>
          <w:rFonts w:ascii="Arial" w:hAnsi="Arial" w:cs="Arial"/>
          <w:color w:val="231F20"/>
          <w:spacing w:val="-5"/>
          <w:sz w:val="18"/>
          <w:szCs w:val="18"/>
          <w:lang w:val="lv-LV"/>
        </w:rPr>
        <w:t xml:space="preserve"> </w:t>
      </w:r>
      <w:r w:rsidRPr="009D3C78">
        <w:rPr>
          <w:rFonts w:ascii="Arial" w:hAnsi="Arial" w:cs="Arial"/>
          <w:b/>
          <w:bCs/>
          <w:color w:val="231F20"/>
          <w:sz w:val="20"/>
          <w:szCs w:val="20"/>
          <w:lang w:val="lv-LV"/>
        </w:rPr>
        <w:t>3</w:t>
      </w:r>
    </w:p>
    <w:p w:rsidR="00A66B7B" w:rsidRPr="009D3C78" w:rsidRDefault="00A66B7B">
      <w:pPr>
        <w:spacing w:before="4" w:line="110" w:lineRule="exact"/>
        <w:rPr>
          <w:sz w:val="11"/>
          <w:szCs w:val="11"/>
          <w:lang w:val="lv-LV"/>
        </w:rPr>
      </w:pPr>
    </w:p>
    <w:p w:rsidR="00A66B7B" w:rsidRPr="009D3C78" w:rsidRDefault="00A66B7B">
      <w:pPr>
        <w:pStyle w:val="BodyText"/>
        <w:numPr>
          <w:ilvl w:val="0"/>
          <w:numId w:val="9"/>
        </w:numPr>
        <w:tabs>
          <w:tab w:val="left" w:pos="571"/>
        </w:tabs>
        <w:ind w:left="677" w:hanging="227"/>
        <w:rPr>
          <w:lang w:val="lv-LV"/>
        </w:rPr>
      </w:pPr>
      <w:r w:rsidRPr="009D3C78">
        <w:rPr>
          <w:color w:val="231F20"/>
          <w:w w:val="95"/>
          <w:lang w:val="lv-LV"/>
        </w:rPr>
        <w:t>Pilnībā izslēdziet ūdens sildītāju.</w:t>
      </w:r>
    </w:p>
    <w:p w:rsidR="00A66B7B" w:rsidRPr="009D3C78" w:rsidRDefault="00A66B7B">
      <w:pPr>
        <w:pStyle w:val="BodyText"/>
        <w:numPr>
          <w:ilvl w:val="0"/>
          <w:numId w:val="9"/>
        </w:numPr>
        <w:tabs>
          <w:tab w:val="left" w:pos="565"/>
        </w:tabs>
        <w:spacing w:before="7" w:line="250" w:lineRule="auto"/>
        <w:ind w:left="677" w:right="1353" w:hanging="227"/>
        <w:rPr>
          <w:lang w:val="lv-LV"/>
        </w:rPr>
      </w:pPr>
      <w:r w:rsidRPr="009D3C78">
        <w:rPr>
          <w:color w:val="231F20"/>
          <w:spacing w:val="-3"/>
          <w:w w:val="95"/>
          <w:lang w:val="lv-LV"/>
        </w:rPr>
        <w:t xml:space="preserve">Atveriet vāciņu un ievietojiet </w:t>
      </w:r>
      <w:r w:rsidRPr="009D3C78">
        <w:rPr>
          <w:color w:val="231F20"/>
          <w:w w:val="95"/>
          <w:lang w:val="lv-LV"/>
        </w:rPr>
        <w:t>ūdens sildītāja apakšā</w:t>
      </w:r>
      <w:r w:rsidRPr="009D3C78">
        <w:rPr>
          <w:color w:val="231F20"/>
          <w:spacing w:val="-3"/>
          <w:w w:val="95"/>
          <w:lang w:val="lv-LV"/>
        </w:rPr>
        <w:t xml:space="preserve"> </w:t>
      </w:r>
      <w:r w:rsidRPr="009D3C78">
        <w:rPr>
          <w:color w:val="231F20"/>
          <w:w w:val="95"/>
          <w:lang w:val="lv-LV"/>
        </w:rPr>
        <w:t xml:space="preserve">labajā pusē </w:t>
      </w:r>
      <w:r w:rsidRPr="009D3C78">
        <w:rPr>
          <w:color w:val="231F20"/>
          <w:spacing w:val="-3"/>
          <w:w w:val="95"/>
          <w:lang w:val="lv-LV"/>
        </w:rPr>
        <w:t xml:space="preserve">esošajā nodalījumā </w:t>
      </w:r>
      <w:r w:rsidRPr="009D3C78">
        <w:rPr>
          <w:color w:val="231F20"/>
          <w:spacing w:val="-4"/>
          <w:w w:val="95"/>
          <w:lang w:val="lv-LV"/>
        </w:rPr>
        <w:t xml:space="preserve">(1) </w:t>
      </w:r>
      <w:r w:rsidRPr="009D3C78">
        <w:rPr>
          <w:color w:val="231F20"/>
          <w:spacing w:val="-3"/>
          <w:w w:val="95"/>
          <w:lang w:val="lv-LV"/>
        </w:rPr>
        <w:t>divas 1.5V</w:t>
      </w:r>
      <w:r w:rsidRPr="009D3C78">
        <w:rPr>
          <w:color w:val="231F20"/>
          <w:spacing w:val="6"/>
          <w:w w:val="95"/>
          <w:lang w:val="lv-LV"/>
        </w:rPr>
        <w:t xml:space="preserve"> </w:t>
      </w:r>
      <w:r w:rsidRPr="009D3C78">
        <w:rPr>
          <w:color w:val="231F20"/>
          <w:spacing w:val="-3"/>
          <w:w w:val="95"/>
          <w:lang w:val="lv-LV"/>
        </w:rPr>
        <w:t>LR20</w:t>
      </w:r>
      <w:r w:rsidRPr="009D3C78">
        <w:rPr>
          <w:color w:val="231F20"/>
          <w:spacing w:val="6"/>
          <w:w w:val="95"/>
          <w:lang w:val="lv-LV"/>
        </w:rPr>
        <w:t xml:space="preserve"> </w:t>
      </w:r>
      <w:r w:rsidRPr="009D3C78">
        <w:rPr>
          <w:color w:val="231F20"/>
          <w:spacing w:val="-4"/>
          <w:w w:val="95"/>
          <w:lang w:val="lv-LV"/>
        </w:rPr>
        <w:t>ALKALINE</w:t>
      </w:r>
      <w:r w:rsidRPr="009D3C78">
        <w:rPr>
          <w:color w:val="231F20"/>
          <w:spacing w:val="6"/>
          <w:w w:val="95"/>
          <w:lang w:val="lv-LV"/>
        </w:rPr>
        <w:t xml:space="preserve"> tipa baterijas</w:t>
      </w:r>
      <w:r w:rsidRPr="009D3C78">
        <w:rPr>
          <w:color w:val="231F20"/>
          <w:spacing w:val="-4"/>
          <w:w w:val="95"/>
          <w:lang w:val="lv-LV"/>
        </w:rPr>
        <w:t>,</w:t>
      </w:r>
      <w:r w:rsidRPr="009D3C78">
        <w:rPr>
          <w:color w:val="231F20"/>
          <w:spacing w:val="7"/>
          <w:w w:val="95"/>
          <w:lang w:val="lv-LV"/>
        </w:rPr>
        <w:t xml:space="preserve"> kā parādīts</w:t>
      </w:r>
      <w:r w:rsidRPr="009D3C78">
        <w:rPr>
          <w:color w:val="231F20"/>
          <w:spacing w:val="14"/>
          <w:w w:val="95"/>
          <w:lang w:val="lv-LV"/>
        </w:rPr>
        <w:t xml:space="preserve"> </w:t>
      </w:r>
      <w:r w:rsidRPr="009D3C78">
        <w:rPr>
          <w:color w:val="231F20"/>
          <w:w w:val="95"/>
          <w:lang w:val="lv-LV"/>
        </w:rPr>
        <w:t>2.attēlā.</w:t>
      </w:r>
    </w:p>
    <w:p w:rsidR="00A66B7B" w:rsidRPr="009D3C78" w:rsidRDefault="00A66B7B">
      <w:pPr>
        <w:pStyle w:val="BodyText"/>
        <w:numPr>
          <w:ilvl w:val="0"/>
          <w:numId w:val="9"/>
        </w:numPr>
        <w:tabs>
          <w:tab w:val="left" w:pos="571"/>
        </w:tabs>
        <w:spacing w:line="250" w:lineRule="auto"/>
        <w:ind w:left="677" w:right="1519" w:hanging="227"/>
        <w:rPr>
          <w:lang w:val="lv-LV"/>
        </w:rPr>
      </w:pPr>
      <w:r>
        <w:rPr>
          <w:noProof/>
          <w:lang w:val="lv-LV" w:eastAsia="lv-LV"/>
        </w:rPr>
        <w:pict>
          <v:group id="Group 130" o:spid="_x0000_s1154" style="position:absolute;left:0;text-align:left;margin-left:54.5pt;margin-top:19.5pt;width:165.4pt;height:18.25pt;z-index:-251650048;mso-position-horizontal-relative:page" coordorigin="1090,390" coordsize="3308,365">
            <v:group id="Group 131" o:spid="_x0000_s1155" style="position:absolute;left:1100;top:400;width:3288;height:345" coordorigin="1100,400" coordsize="3288,345">
              <v:shape id="Freeform 132" o:spid="_x0000_s1156" style="position:absolute;left:1100;top:400;width:3288;height:345;visibility:visible;mso-wrap-style:square;v-text-anchor:top" coordsize="3288,345" path="m3289,l,,,345r2631,l2685,344r104,-5l2887,329r90,-15l3059,295r71,-23l3190,246r65,-44l3289,136,3289,xe" fillcolor="#d1d3d4" stroked="f">
                <v:path arrowok="t" o:connecttype="custom" o:connectlocs="3289,400;0,400;0,745;2631,745;2685,744;2789,739;2887,729;2977,714;3059,695;3130,672;3190,646;3255,602;3289,536;3289,400" o:connectangles="0,0,0,0,0,0,0,0,0,0,0,0,0,0"/>
              </v:shape>
            </v:group>
            <v:group id="Group 133" o:spid="_x0000_s1157" style="position:absolute;left:1144;top:437;width:308;height:260" coordorigin="1144,437" coordsize="308,260">
              <v:shape id="Freeform 134" o:spid="_x0000_s1158" style="position:absolute;left:1144;top:437;width:308;height:260;visibility:visible;mso-wrap-style:square;v-text-anchor:top" coordsize="308,260" path="m157,l113,58,42,182,,255r1,4l308,259r,-5l297,235,173,20r-4,-6l157,xe" fillcolor="#231f20" stroked="f">
                <v:path arrowok="t" o:connecttype="custom" o:connectlocs="157,437;113,495;42,619;0,692;1,696;308,696;308,691;297,672;173,457;169,451;157,437" o:connectangles="0,0,0,0,0,0,0,0,0,0,0"/>
              </v:shape>
            </v:group>
            <v:group id="Group 135" o:spid="_x0000_s1159" style="position:absolute;left:1175;top:466;width:246;height:212" coordorigin="1175,466" coordsize="246,212">
              <v:shape id="Freeform 136" o:spid="_x0000_s1160" style="position:absolute;left:1175;top:466;width:246;height:212;visibility:visible;mso-wrap-style:square;v-text-anchor:top" coordsize="246,212" path="m123,r-5,9l115,14,6,202r-3,5l,212r246,l243,206r-2,-4l129,9,125,1,123,xe" stroked="f">
                <v:path arrowok="t" o:connecttype="custom" o:connectlocs="123,466;118,475;115,480;6,668;3,673;0,678;246,678;243,672;241,668;129,475;125,467;123,466" o:connectangles="0,0,0,0,0,0,0,0,0,0,0,0"/>
              </v:shape>
            </v:group>
            <v:group id="Group 137" o:spid="_x0000_s1161" style="position:absolute;left:1282;top:509;width:32;height:104" coordorigin="1282,509" coordsize="32,104">
              <v:shape id="Freeform 138" o:spid="_x0000_s1162" style="position:absolute;left:1282;top:509;width:32;height:104;visibility:visible;mso-wrap-style:square;v-text-anchor:top" coordsize="32,104" path="m17,l5,7,,26,,51,4,76r6,19l16,104r6,-8l28,77,32,52,33,28,28,8,17,xe" fillcolor="#231f20" stroked="f">
                <v:path arrowok="t" o:connecttype="custom" o:connectlocs="17,509;5,516;0,535;0,560;4,585;10,604;16,613;16,613;22,605;28,586;32,561;33,537;28,517;17,509" o:connectangles="0,0,0,0,0,0,0,0,0,0,0,0,0,0"/>
              </v:shape>
            </v:group>
            <v:group id="Group 139" o:spid="_x0000_s1163" style="position:absolute;left:1280;top:623;width:35;height:35" coordorigin="1280,623" coordsize="35,35">
              <v:shape id="Freeform 140" o:spid="_x0000_s1164" style="position:absolute;left:1280;top:623;width:35;height:35;visibility:visible;mso-wrap-style:square;v-text-anchor:top" coordsize="35,35" path="m27,l8,,,7,,27r8,8l27,35r8,-8l35,7,27,xe" fillcolor="#231f20" stroked="f">
                <v:path arrowok="t" o:connecttype="custom" o:connectlocs="27,623;8,623;0,630;0,650;8,658;27,658;35,650;35,630;27,623" o:connectangles="0,0,0,0,0,0,0,0,0"/>
              </v:shape>
            </v:group>
            <w10:wrap anchorx="page"/>
          </v:group>
        </w:pict>
      </w:r>
      <w:r w:rsidRPr="009D3C78">
        <w:rPr>
          <w:color w:val="231F20"/>
          <w:w w:val="95"/>
          <w:lang w:val="lv-LV"/>
        </w:rPr>
        <w:t>Bateriju nomaiņa tiek veikta gadījumā, ja</w:t>
      </w:r>
      <w:r w:rsidRPr="009D3C78">
        <w:rPr>
          <w:color w:val="231F20"/>
          <w:spacing w:val="23"/>
          <w:w w:val="95"/>
          <w:lang w:val="lv-LV"/>
        </w:rPr>
        <w:t xml:space="preserve"> </w:t>
      </w:r>
      <w:r w:rsidRPr="009D3C78">
        <w:rPr>
          <w:color w:val="231F20"/>
          <w:w w:val="95"/>
          <w:lang w:val="lv-LV"/>
        </w:rPr>
        <w:t>mirgo bateriju uzlādes indikators un neiekv</w:t>
      </w:r>
      <w:r>
        <w:rPr>
          <w:color w:val="231F20"/>
          <w:w w:val="95"/>
          <w:lang w:val="lv-LV"/>
        </w:rPr>
        <w:t>ē</w:t>
      </w:r>
      <w:r w:rsidRPr="009D3C78">
        <w:rPr>
          <w:color w:val="231F20"/>
          <w:w w:val="95"/>
          <w:lang w:val="lv-LV"/>
        </w:rPr>
        <w:t>lojas deglis.</w:t>
      </w:r>
      <w:r w:rsidRPr="009D3C78">
        <w:rPr>
          <w:color w:val="231F20"/>
          <w:w w:val="97"/>
          <w:lang w:val="lv-LV"/>
        </w:rPr>
        <w:t xml:space="preserve"> </w:t>
      </w:r>
      <w:r w:rsidRPr="009D3C78">
        <w:rPr>
          <w:color w:val="231F20"/>
          <w:w w:val="95"/>
          <w:lang w:val="lv-LV"/>
        </w:rPr>
        <w:t>Karstā ūdens temperatūra tiks attēlota uz displeja.</w:t>
      </w:r>
    </w:p>
    <w:p w:rsidR="00A66B7B" w:rsidRPr="009D3C78" w:rsidRDefault="00A66B7B">
      <w:pPr>
        <w:spacing w:before="4" w:line="110" w:lineRule="exact"/>
        <w:rPr>
          <w:sz w:val="11"/>
          <w:szCs w:val="11"/>
          <w:lang w:val="lv-LV"/>
        </w:rPr>
      </w:pPr>
    </w:p>
    <w:p w:rsidR="00A66B7B" w:rsidRDefault="00A66B7B" w:rsidP="000605D1">
      <w:pPr>
        <w:ind w:right="485"/>
        <w:jc w:val="center"/>
        <w:rPr>
          <w:rFonts w:ascii="Arial" w:hAnsi="Arial" w:cs="Arial"/>
          <w:b/>
          <w:bCs/>
          <w:color w:val="231F20"/>
          <w:w w:val="110"/>
          <w:sz w:val="7"/>
          <w:szCs w:val="7"/>
          <w:lang w:val="lv-LV"/>
        </w:rPr>
      </w:pPr>
    </w:p>
    <w:p w:rsidR="00A66B7B" w:rsidRDefault="00A66B7B" w:rsidP="000605D1">
      <w:pPr>
        <w:ind w:right="485"/>
        <w:jc w:val="center"/>
        <w:rPr>
          <w:rFonts w:ascii="Arial" w:hAnsi="Arial" w:cs="Arial"/>
          <w:b/>
          <w:bCs/>
          <w:color w:val="231F20"/>
          <w:w w:val="110"/>
          <w:sz w:val="7"/>
          <w:szCs w:val="7"/>
          <w:lang w:val="lv-LV"/>
        </w:rPr>
      </w:pPr>
    </w:p>
    <w:p w:rsidR="00A66B7B" w:rsidRPr="009D3C78" w:rsidRDefault="00A66B7B" w:rsidP="000605D1">
      <w:pPr>
        <w:ind w:right="485"/>
        <w:jc w:val="center"/>
        <w:rPr>
          <w:rFonts w:ascii="Arial" w:hAnsi="Arial" w:cs="Arial"/>
          <w:sz w:val="7"/>
          <w:szCs w:val="7"/>
          <w:lang w:val="lv-LV"/>
        </w:rPr>
        <w:sectPr w:rsidR="00A66B7B" w:rsidRPr="009D3C78">
          <w:pgSz w:w="9231" w:h="12760"/>
          <w:pgMar w:top="880" w:right="0" w:bottom="420" w:left="0" w:header="0" w:footer="222" w:gutter="0"/>
          <w:cols w:num="2" w:space="720" w:equalWidth="0">
            <w:col w:w="4125" w:space="40"/>
            <w:col w:w="5066"/>
          </w:cols>
        </w:sectPr>
      </w:pPr>
      <w:r>
        <w:rPr>
          <w:noProof/>
          <w:lang w:val="lv-LV" w:eastAsia="lv-LV"/>
        </w:rPr>
        <w:pict>
          <v:group id="Group 141" o:spid="_x0000_s1165" style="position:absolute;left:0;text-align:left;margin-left:233.65pt;margin-top:31pt;width:164.65pt;height:112.95pt;z-index:-251649024;mso-position-horizontal-relative:page" coordorigin="4613,963" coordsize="3293,2259">
            <v:group id="Group 142" o:spid="_x0000_s1166" style="position:absolute;left:4615;top:966;width:3288;height:2254" coordorigin="4615,966" coordsize="3288,2254">
              <v:shape id="Freeform 143" o:spid="_x0000_s1167" style="position:absolute;left:4615;top:966;width:3288;height:2254;visibility:visible;mso-wrap-style:square;v-text-anchor:top" coordsize="3288,2254" path="m,2254r3288,l3288,,,,,2254xe" fillcolor="#ededee" stroked="f">
                <v:path arrowok="t" o:connecttype="custom" o:connectlocs="0,3220;3288,3220;3288,966;0,966;0,3220" o:connectangles="0,0,0,0,0"/>
              </v:shape>
            </v:group>
            <v:group id="Group 144" o:spid="_x0000_s1168" style="position:absolute;left:4615;top:966;width:2;height:2254" coordorigin="4615,966" coordsize="2,2254">
              <v:shape id="Freeform 145" o:spid="_x0000_s1169" style="position:absolute;left:4615;top:966;width:2;height:2254;visibility:visible;mso-wrap-style:square;v-text-anchor:top" coordsize="2,2254" path="m,2254l,e" filled="f" strokecolor="#020303" strokeweight=".0695mm">
                <v:path arrowok="t" o:connecttype="custom" o:connectlocs="0,3220;0,966" o:connectangles="0,0"/>
              </v:shape>
              <v:shape id="Picture 146" o:spid="_x0000_s1170" type="#_x0000_t75" style="position:absolute;left:4949;top:1659;width:2658;height:1176;visibility:visible">
                <v:imagedata r:id="rId13" o:title=""/>
              </v:shape>
            </v:group>
            <v:group id="Group 147" o:spid="_x0000_s1171" style="position:absolute;left:5978;top:1243;width:615;height:67" coordorigin="5978,1243" coordsize="615,67">
              <v:shape id="Freeform 148" o:spid="_x0000_s1172" style="position:absolute;left:5978;top:1243;width:615;height:67;visibility:visible;mso-wrap-style:square;v-text-anchor:top" coordsize="615,67" path="m602,l2,,,12,,39,,57r1,5l11,67r416,l579,67r19,l610,66r5,-10l613,39,612,14,613,1,602,xe" fillcolor="#8f9194" stroked="f">
                <v:path arrowok="t" o:connecttype="custom" o:connectlocs="602,1243;2,1243;0,1255;0,1282;0,1300;1,1305;11,1310;427,1310;579,1310;598,1310;610,1309;615,1299;613,1282;612,1257;613,1244;602,1243" o:connectangles="0,0,0,0,0,0,0,0,0,0,0,0,0,0,0,0"/>
              </v:shape>
            </v:group>
            <v:group id="Group 149" o:spid="_x0000_s1173" style="position:absolute;left:6460;top:1100;width:2;height:169" coordorigin="6460,1100" coordsize="2,169">
              <v:shape id="Freeform 150" o:spid="_x0000_s1174" style="position:absolute;left:6460;top:1100;width:2;height:169;visibility:visible;mso-wrap-style:square;v-text-anchor:top" coordsize="2,169" path="m,168l,e" fillcolor="#231f20" stroked="f">
                <v:path arrowok="t" o:connecttype="custom" o:connectlocs="0,1268;0,1100" o:connectangles="0,0"/>
              </v:shape>
            </v:group>
            <v:group id="Group 151" o:spid="_x0000_s1175" style="position:absolute;left:6460;top:1100;width:2;height:169" coordorigin="6460,1100" coordsize="2,169">
              <v:shape id="Freeform 152" o:spid="_x0000_s1176" style="position:absolute;left:6460;top:1100;width:2;height:169;visibility:visible;mso-wrap-style:square;v-text-anchor:top" coordsize="2,169" path="m,l,168e" filled="f" strokecolor="#323332" strokeweight=".0695mm">
                <v:path arrowok="t" o:connecttype="custom" o:connectlocs="0,1100;0,1268" o:connectangles="0,0"/>
              </v:shape>
            </v:group>
            <w10:wrap anchorx="page"/>
          </v:group>
        </w:pict>
      </w:r>
      <w:r w:rsidRPr="009D3C78">
        <w:rPr>
          <w:rFonts w:ascii="Arial" w:hAnsi="Arial" w:cs="Arial"/>
          <w:b/>
          <w:bCs/>
          <w:color w:val="231F20"/>
          <w:w w:val="110"/>
          <w:sz w:val="7"/>
          <w:szCs w:val="7"/>
          <w:lang w:val="lv-LV"/>
        </w:rPr>
        <w:t>1</w:t>
      </w:r>
    </w:p>
    <w:p w:rsidR="00A66B7B" w:rsidRPr="009D3C78" w:rsidRDefault="00A66B7B">
      <w:pPr>
        <w:spacing w:line="14" w:lineRule="exact"/>
        <w:ind w:left="594"/>
        <w:rPr>
          <w:rFonts w:ascii="Arial" w:hAnsi="Arial" w:cs="Arial"/>
          <w:sz w:val="5"/>
          <w:szCs w:val="5"/>
          <w:lang w:val="lv-LV"/>
        </w:rPr>
      </w:pPr>
      <w:r w:rsidRPr="009D3C78">
        <w:rPr>
          <w:rFonts w:ascii="Arial" w:hAnsi="Arial" w:cs="Arial"/>
          <w:color w:val="FFFFFF"/>
          <w:sz w:val="5"/>
          <w:szCs w:val="5"/>
          <w:lang w:val="lv-LV"/>
        </w:rPr>
        <w:t>max</w:t>
      </w:r>
    </w:p>
    <w:p w:rsidR="00A66B7B" w:rsidRPr="009D3C78" w:rsidRDefault="00A66B7B">
      <w:pPr>
        <w:spacing w:line="14" w:lineRule="exact"/>
        <w:rPr>
          <w:rFonts w:ascii="Arial" w:hAnsi="Arial" w:cs="Arial"/>
          <w:sz w:val="5"/>
          <w:szCs w:val="5"/>
          <w:lang w:val="lv-LV"/>
        </w:rPr>
        <w:sectPr w:rsidR="00A66B7B" w:rsidRPr="009D3C78">
          <w:type w:val="continuous"/>
          <w:pgSz w:w="9231" w:h="12760"/>
          <w:pgMar w:top="1160" w:right="0" w:bottom="420" w:left="0" w:header="720" w:footer="720" w:gutter="0"/>
          <w:cols w:num="2" w:space="720" w:equalWidth="0">
            <w:col w:w="5957" w:space="40"/>
            <w:col w:w="3234"/>
          </w:cols>
        </w:sectPr>
      </w:pPr>
    </w:p>
    <w:p w:rsidR="00A66B7B" w:rsidRPr="009D3C78" w:rsidRDefault="00A66B7B">
      <w:pPr>
        <w:pStyle w:val="Heading6"/>
        <w:tabs>
          <w:tab w:val="left" w:pos="5097"/>
          <w:tab w:val="right" w:pos="7437"/>
        </w:tabs>
        <w:spacing w:line="166" w:lineRule="exact"/>
        <w:rPr>
          <w:b w:val="0"/>
          <w:bCs w:val="0"/>
          <w:sz w:val="7"/>
          <w:szCs w:val="7"/>
          <w:lang w:val="lv-LV"/>
        </w:rPr>
      </w:pPr>
      <w:r w:rsidRPr="009D3C78">
        <w:rPr>
          <w:color w:val="231F20"/>
          <w:spacing w:val="-3"/>
          <w:w w:val="105"/>
          <w:lang w:val="lv-LV"/>
        </w:rPr>
        <w:tab/>
      </w:r>
      <w:r w:rsidRPr="009D3C78">
        <w:rPr>
          <w:color w:val="231F20"/>
          <w:w w:val="105"/>
          <w:position w:val="2"/>
          <w:sz w:val="7"/>
          <w:szCs w:val="7"/>
          <w:lang w:val="lv-LV"/>
        </w:rPr>
        <w:t>3</w:t>
      </w:r>
      <w:r w:rsidRPr="009D3C78">
        <w:rPr>
          <w:color w:val="231F20"/>
          <w:w w:val="105"/>
          <w:position w:val="2"/>
          <w:sz w:val="7"/>
          <w:szCs w:val="7"/>
          <w:lang w:val="lv-LV"/>
        </w:rPr>
        <w:tab/>
        <w:t>4</w:t>
      </w:r>
    </w:p>
    <w:p w:rsidR="00A66B7B" w:rsidRPr="009D3C78" w:rsidRDefault="00A66B7B" w:rsidP="00C54443">
      <w:pPr>
        <w:spacing w:before="7"/>
        <w:ind w:left="1100"/>
        <w:rPr>
          <w:rFonts w:ascii="Arial" w:hAnsi="Arial" w:cs="Arial"/>
          <w:sz w:val="15"/>
          <w:szCs w:val="15"/>
          <w:lang w:val="lv-LV"/>
        </w:rPr>
        <w:sectPr w:rsidR="00A66B7B" w:rsidRPr="009D3C78">
          <w:type w:val="continuous"/>
          <w:pgSz w:w="9231" w:h="12760"/>
          <w:pgMar w:top="1160" w:right="0" w:bottom="420" w:left="0" w:header="720" w:footer="720" w:gutter="0"/>
          <w:cols w:space="720"/>
        </w:sectPr>
      </w:pPr>
    </w:p>
    <w:p w:rsidR="00A66B7B" w:rsidRPr="009D3C78" w:rsidRDefault="00A66B7B">
      <w:pPr>
        <w:tabs>
          <w:tab w:val="right" w:pos="5063"/>
        </w:tabs>
        <w:spacing w:before="2"/>
        <w:ind w:left="1100"/>
        <w:rPr>
          <w:rFonts w:ascii="Arial" w:hAnsi="Arial" w:cs="Arial"/>
          <w:sz w:val="7"/>
          <w:szCs w:val="7"/>
          <w:lang w:val="lv-LV"/>
        </w:rPr>
      </w:pPr>
      <w:r w:rsidRPr="009D3C78">
        <w:rPr>
          <w:rFonts w:ascii="Arial" w:hAnsi="Arial" w:cs="Arial"/>
          <w:b/>
          <w:bCs/>
          <w:color w:val="231F20"/>
          <w:w w:val="203"/>
          <w:position w:val="8"/>
          <w:sz w:val="7"/>
          <w:szCs w:val="7"/>
          <w:lang w:val="lv-LV"/>
        </w:rPr>
        <w:t xml:space="preserve"> </w:t>
      </w:r>
      <w:r w:rsidRPr="009D3C78">
        <w:rPr>
          <w:rFonts w:ascii="Arial" w:hAnsi="Arial" w:cs="Arial"/>
          <w:b/>
          <w:bCs/>
          <w:color w:val="231F20"/>
          <w:position w:val="8"/>
          <w:sz w:val="7"/>
          <w:szCs w:val="7"/>
          <w:lang w:val="lv-LV"/>
        </w:rPr>
        <w:tab/>
        <w:t xml:space="preserve"> 2</w:t>
      </w:r>
    </w:p>
    <w:p w:rsidR="00A66B7B" w:rsidRPr="009D3C78" w:rsidRDefault="00A66B7B">
      <w:pPr>
        <w:spacing w:before="193" w:line="250" w:lineRule="auto"/>
        <w:ind w:left="1100" w:right="759"/>
        <w:rPr>
          <w:rFonts w:ascii="Arial" w:hAnsi="Arial" w:cs="Arial"/>
          <w:sz w:val="20"/>
          <w:szCs w:val="20"/>
          <w:lang w:val="lv-LV"/>
        </w:rPr>
      </w:pPr>
      <w:r w:rsidRPr="009D3C78">
        <w:rPr>
          <w:rFonts w:ascii="Arial" w:hAnsi="Arial" w:cs="Arial"/>
          <w:color w:val="231F20"/>
          <w:w w:val="95"/>
          <w:sz w:val="20"/>
          <w:szCs w:val="20"/>
          <w:lang w:val="lv-LV"/>
        </w:rPr>
        <w:t>Sagatavošanas darbi pirms ierīces nodošanas ekspluatācijā</w:t>
      </w:r>
    </w:p>
    <w:p w:rsidR="00A66B7B" w:rsidRPr="009D3C78" w:rsidRDefault="00A66B7B">
      <w:pPr>
        <w:spacing w:before="64"/>
        <w:jc w:val="right"/>
        <w:rPr>
          <w:rFonts w:ascii="Arial" w:hAnsi="Arial" w:cs="Arial"/>
          <w:sz w:val="5"/>
          <w:szCs w:val="5"/>
          <w:lang w:val="lv-LV"/>
        </w:rPr>
      </w:pPr>
      <w:r w:rsidRPr="009D3C78">
        <w:rPr>
          <w:lang w:val="lv-LV"/>
        </w:rPr>
        <w:br w:type="column"/>
      </w:r>
      <w:r w:rsidRPr="009D3C78">
        <w:rPr>
          <w:rFonts w:ascii="Arial" w:hAnsi="Arial" w:cs="Arial"/>
          <w:color w:val="FFFFFF"/>
          <w:sz w:val="5"/>
          <w:szCs w:val="5"/>
          <w:lang w:val="lv-LV"/>
        </w:rPr>
        <w:t>min</w:t>
      </w:r>
    </w:p>
    <w:p w:rsidR="00A66B7B" w:rsidRPr="009D3C78" w:rsidRDefault="00A66B7B">
      <w:pPr>
        <w:spacing w:before="521"/>
        <w:ind w:left="126"/>
        <w:rPr>
          <w:rFonts w:ascii="Arial" w:hAnsi="Arial" w:cs="Arial"/>
          <w:sz w:val="7"/>
          <w:szCs w:val="7"/>
          <w:lang w:val="lv-LV"/>
        </w:rPr>
      </w:pPr>
      <w:r w:rsidRPr="009D3C78">
        <w:rPr>
          <w:w w:val="110"/>
          <w:lang w:val="lv-LV"/>
        </w:rPr>
        <w:br w:type="column"/>
      </w:r>
      <w:r w:rsidRPr="009D3C78">
        <w:rPr>
          <w:rFonts w:ascii="Arial" w:hAnsi="Arial" w:cs="Arial"/>
          <w:b/>
          <w:bCs/>
          <w:color w:val="231F20"/>
          <w:w w:val="110"/>
          <w:sz w:val="7"/>
          <w:szCs w:val="7"/>
          <w:lang w:val="lv-LV"/>
        </w:rPr>
        <w:t xml:space="preserve">5   </w:t>
      </w:r>
      <w:r w:rsidRPr="009D3C78">
        <w:rPr>
          <w:rFonts w:ascii="Arial" w:hAnsi="Arial" w:cs="Arial"/>
          <w:b/>
          <w:bCs/>
          <w:color w:val="231F20"/>
          <w:spacing w:val="9"/>
          <w:w w:val="110"/>
          <w:sz w:val="7"/>
          <w:szCs w:val="7"/>
          <w:lang w:val="lv-LV"/>
        </w:rPr>
        <w:t xml:space="preserve"> </w:t>
      </w:r>
      <w:r w:rsidRPr="009D3C78">
        <w:rPr>
          <w:rFonts w:ascii="Arial" w:hAnsi="Arial" w:cs="Arial"/>
          <w:b/>
          <w:bCs/>
          <w:color w:val="231F20"/>
          <w:w w:val="110"/>
          <w:sz w:val="7"/>
          <w:szCs w:val="7"/>
          <w:lang w:val="lv-LV"/>
        </w:rPr>
        <w:t xml:space="preserve">6 </w:t>
      </w:r>
      <w:r w:rsidRPr="009D3C78">
        <w:rPr>
          <w:rFonts w:ascii="Arial" w:hAnsi="Arial" w:cs="Arial"/>
          <w:b/>
          <w:bCs/>
          <w:color w:val="231F20"/>
          <w:spacing w:val="9"/>
          <w:w w:val="110"/>
          <w:sz w:val="7"/>
          <w:szCs w:val="7"/>
          <w:lang w:val="lv-LV"/>
        </w:rPr>
        <w:t xml:space="preserve"> </w:t>
      </w:r>
      <w:r w:rsidRPr="009D3C78">
        <w:rPr>
          <w:rFonts w:ascii="Arial" w:hAnsi="Arial" w:cs="Arial"/>
          <w:b/>
          <w:bCs/>
          <w:color w:val="231F20"/>
          <w:spacing w:val="4"/>
          <w:w w:val="110"/>
          <w:sz w:val="7"/>
          <w:szCs w:val="7"/>
          <w:lang w:val="lv-LV"/>
        </w:rPr>
        <w:t>7</w:t>
      </w:r>
      <w:r w:rsidRPr="009D3C78">
        <w:rPr>
          <w:rFonts w:ascii="Arial" w:hAnsi="Arial" w:cs="Arial"/>
          <w:b/>
          <w:bCs/>
          <w:color w:val="231F20"/>
          <w:spacing w:val="2"/>
          <w:w w:val="110"/>
          <w:sz w:val="7"/>
          <w:szCs w:val="7"/>
          <w:lang w:val="lv-LV"/>
        </w:rPr>
        <w:t>8</w:t>
      </w:r>
      <w:r w:rsidRPr="009D3C78">
        <w:rPr>
          <w:rFonts w:ascii="Arial" w:hAnsi="Arial" w:cs="Arial"/>
          <w:b/>
          <w:bCs/>
          <w:color w:val="231F20"/>
          <w:w w:val="110"/>
          <w:sz w:val="7"/>
          <w:szCs w:val="7"/>
          <w:lang w:val="lv-LV"/>
        </w:rPr>
        <w:t>9</w:t>
      </w:r>
    </w:p>
    <w:p w:rsidR="00A66B7B" w:rsidRPr="009D3C78" w:rsidRDefault="00A66B7B">
      <w:pPr>
        <w:spacing w:before="64"/>
        <w:ind w:left="72"/>
        <w:rPr>
          <w:rFonts w:ascii="Arial" w:hAnsi="Arial" w:cs="Arial"/>
          <w:sz w:val="5"/>
          <w:szCs w:val="5"/>
          <w:lang w:val="lv-LV"/>
        </w:rPr>
      </w:pPr>
      <w:r w:rsidRPr="009D3C78">
        <w:rPr>
          <w:lang w:val="lv-LV"/>
        </w:rPr>
        <w:br w:type="column"/>
      </w:r>
      <w:r w:rsidRPr="009D3C78">
        <w:rPr>
          <w:rFonts w:ascii="Arial" w:hAnsi="Arial" w:cs="Arial"/>
          <w:color w:val="FFFFFF"/>
          <w:sz w:val="5"/>
          <w:szCs w:val="5"/>
          <w:lang w:val="lv-LV"/>
        </w:rPr>
        <w:t>min</w:t>
      </w:r>
    </w:p>
    <w:p w:rsidR="00A66B7B" w:rsidRPr="009D3C78" w:rsidRDefault="00A66B7B">
      <w:pPr>
        <w:spacing w:line="200" w:lineRule="exact"/>
        <w:rPr>
          <w:sz w:val="20"/>
          <w:szCs w:val="20"/>
          <w:lang w:val="lv-LV"/>
        </w:rPr>
      </w:pPr>
      <w:r w:rsidRPr="009D3C78">
        <w:rPr>
          <w:lang w:val="lv-LV"/>
        </w:rPr>
        <w:br w:type="column"/>
      </w: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before="1" w:line="200" w:lineRule="exact"/>
        <w:rPr>
          <w:sz w:val="20"/>
          <w:szCs w:val="20"/>
          <w:lang w:val="lv-LV"/>
        </w:rPr>
      </w:pPr>
    </w:p>
    <w:p w:rsidR="00A66B7B" w:rsidRPr="009D3C78" w:rsidRDefault="00A66B7B">
      <w:pPr>
        <w:pStyle w:val="BodyText"/>
        <w:ind w:left="766"/>
        <w:rPr>
          <w:lang w:val="lv-LV"/>
        </w:rPr>
      </w:pPr>
      <w:r w:rsidRPr="009D3C78">
        <w:rPr>
          <w:color w:val="231F20"/>
          <w:lang w:val="lv-LV"/>
        </w:rPr>
        <w:t>3.attēls.</w:t>
      </w:r>
    </w:p>
    <w:p w:rsidR="00A66B7B" w:rsidRPr="009D3C78" w:rsidRDefault="00A66B7B">
      <w:pPr>
        <w:rPr>
          <w:lang w:val="lv-LV"/>
        </w:rPr>
        <w:sectPr w:rsidR="00A66B7B" w:rsidRPr="009D3C78">
          <w:type w:val="continuous"/>
          <w:pgSz w:w="9231" w:h="12760"/>
          <w:pgMar w:top="1160" w:right="0" w:bottom="420" w:left="0" w:header="720" w:footer="720" w:gutter="0"/>
          <w:cols w:num="5" w:space="720" w:equalWidth="0">
            <w:col w:w="5064" w:space="40"/>
            <w:col w:w="850" w:space="40"/>
            <w:col w:w="496" w:space="40"/>
            <w:col w:w="154" w:space="40"/>
            <w:col w:w="2507"/>
          </w:cols>
        </w:sectPr>
      </w:pPr>
    </w:p>
    <w:p w:rsidR="00A66B7B" w:rsidRPr="009D3C78" w:rsidRDefault="00A66B7B">
      <w:pPr>
        <w:spacing w:before="7" w:line="170" w:lineRule="exact"/>
        <w:rPr>
          <w:sz w:val="17"/>
          <w:szCs w:val="17"/>
          <w:lang w:val="lv-LV"/>
        </w:rPr>
      </w:pPr>
      <w:r>
        <w:rPr>
          <w:noProof/>
          <w:lang w:val="lv-LV" w:eastAsia="lv-LV"/>
        </w:rPr>
        <w:pict>
          <v:group id="Group 153" o:spid="_x0000_s1177" style="position:absolute;margin-left:411.7pt;margin-top:-.6pt;width:50.45pt;height:319.75pt;z-index:-251648000;mso-position-horizontal-relative:page;mso-position-vertical-relative:page" coordorigin="8234,-12" coordsize="1009,6395">
            <v:group id="Group 154" o:spid="_x0000_s1178" style="position:absolute;left:8244;top:137;width:850;height:6236" coordorigin="8244,137" coordsize="850,6236">
              <v:shape id="Freeform 155" o:spid="_x0000_s1179" style="position:absolute;left:8244;top:137;width:850;height:6236;visibility:visible;mso-wrap-style:square;v-text-anchor:top" coordsize="850,6236" path="m,6236r850,l850,,,,,6236xe" fillcolor="#bcbec0" stroked="f">
                <v:path arrowok="t" o:connecttype="custom" o:connectlocs="0,6373;850,6373;850,137;0,137;0,6373" o:connectangles="0,0,0,0,0"/>
              </v:shape>
            </v:group>
            <v:group id="Group 156" o:spid="_x0000_s1180" style="position:absolute;left:8931;top:420;width:300;height:2" coordorigin="8931,420" coordsize="300,2">
              <v:shape id="Freeform 157" o:spid="_x0000_s1181" style="position:absolute;left:8931;top:420;width:300;height:2;visibility:visible;mso-wrap-style:square;v-text-anchor:top" coordsize="300,2" path="m,l300,e" filled="f" strokecolor="white" strokeweight="1.25pt">
                <v:path arrowok="t" o:connecttype="custom" o:connectlocs="0,0;300,0" o:connectangles="0,0"/>
              </v:shape>
            </v:group>
            <v:group id="Group 158" o:spid="_x0000_s1182" style="position:absolute;left:8811;width:2;height:300" coordorigin="8811" coordsize="2,300">
              <v:shape id="Freeform 159" o:spid="_x0000_s1183" style="position:absolute;left:8811;width:2;height:300;visibility:visible;mso-wrap-style:square;v-text-anchor:top" coordsize="2,300" path="m,300l,e" filled="f" strokecolor="white" strokeweight="1.25pt">
                <v:path arrowok="t" o:connecttype="custom" o:connectlocs="0,300;0,0" o:connectangles="0,0"/>
              </v:shape>
            </v:group>
            <v:group id="Group 160" o:spid="_x0000_s1184" style="position:absolute;left:8931;top:420;width:300;height:2" coordorigin="8931,420" coordsize="300,2">
              <v:shape id="Freeform 161" o:spid="_x0000_s1185" style="position:absolute;left:8931;top:420;width:300;height:2;visibility:visible;mso-wrap-style:square;v-text-anchor:top" coordsize="300,2" path="m,l300,e" filled="f" strokeweight=".25pt">
                <v:path arrowok="t" o:connecttype="custom" o:connectlocs="0,0;300,0" o:connectangles="0,0"/>
              </v:shape>
            </v:group>
            <v:group id="Group 162" o:spid="_x0000_s1186" style="position:absolute;left:8811;width:2;height:300" coordorigin="8811" coordsize="2,300">
              <v:shape id="Freeform 163" o:spid="_x0000_s1187" style="position:absolute;left:8811;width:2;height:300;visibility:visible;mso-wrap-style:square;v-text-anchor:top" coordsize="2,300" path="m,300l,e" filled="f" strokeweight=".25pt">
                <v:path arrowok="t" o:connecttype="custom" o:connectlocs="0,300;0,0" o:connectangles="0,0"/>
              </v:shape>
            </v:group>
            <w10:wrap anchorx="page" anchory="page"/>
          </v:group>
        </w:pict>
      </w:r>
      <w:r>
        <w:rPr>
          <w:noProof/>
          <w:lang w:val="lv-LV" w:eastAsia="lv-LV"/>
        </w:rPr>
        <w:pict>
          <v:group id="Group 164" o:spid="_x0000_s1188" style="position:absolute;margin-left:0;margin-top:21pt;width:15pt;height:.1pt;z-index:-251646976;mso-position-horizontal-relative:page;mso-position-vertical-relative:page" coordorigin=",420" coordsize="300,2">
            <v:shape id="Freeform 165" o:spid="_x0000_s1189" style="position:absolute;top:420;width:300;height:2;visibility:visible;mso-wrap-style:square;v-text-anchor:top" coordsize="300,2" path="m300,l,e" filled="f" strokeweight=".25pt">
              <v:path arrowok="t" o:connecttype="custom" o:connectlocs="300,0;0,0" o:connectangles="0,0"/>
            </v:shape>
            <w10:wrap anchorx="page" anchory="page"/>
          </v:group>
        </w:pict>
      </w:r>
      <w:r>
        <w:rPr>
          <w:noProof/>
          <w:lang w:val="lv-LV" w:eastAsia="lv-LV"/>
        </w:rPr>
        <w:pict>
          <v:group id="Group 166" o:spid="_x0000_s1190" style="position:absolute;margin-left:21pt;margin-top:0;width:.1pt;height:15pt;z-index:-251645952;mso-position-horizontal-relative:page;mso-position-vertical-relative:page" coordorigin="420" coordsize="2,300">
            <v:shape id="Freeform 167" o:spid="_x0000_s1191" style="position:absolute;left:420;width:2;height:300;visibility:visible;mso-wrap-style:square;v-text-anchor:top" coordsize="2,300" path="m,300l,e" filled="f" strokeweight=".25pt">
              <v:path arrowok="t" o:connecttype="custom" o:connectlocs="0,300;0,0" o:connectangles="0,0"/>
            </v:shape>
            <w10:wrap anchorx="page" anchory="page"/>
          </v:group>
        </w:pict>
      </w:r>
    </w:p>
    <w:p w:rsidR="00A66B7B" w:rsidRPr="009D3C78" w:rsidRDefault="00A66B7B">
      <w:pPr>
        <w:pStyle w:val="BodyText"/>
        <w:numPr>
          <w:ilvl w:val="1"/>
          <w:numId w:val="9"/>
        </w:numPr>
        <w:tabs>
          <w:tab w:val="left" w:pos="1327"/>
        </w:tabs>
        <w:spacing w:line="250" w:lineRule="auto"/>
        <w:rPr>
          <w:lang w:val="lv-LV"/>
        </w:rPr>
      </w:pPr>
      <w:r>
        <w:rPr>
          <w:noProof/>
          <w:lang w:val="lv-LV" w:eastAsia="lv-LV"/>
        </w:rPr>
        <w:pict>
          <v:shape id="Picture 168" o:spid="_x0000_s1192" type="#_x0000_t75" style="position:absolute;left:0;text-align:left;margin-left:85.4pt;margin-top:41.95pt;width:111.6pt;height:85.3pt;z-index:-251644928;visibility:visible;mso-position-horizontal-relative:page">
            <v:imagedata r:id="rId14" o:title=""/>
            <w10:wrap anchorx="page"/>
          </v:shape>
        </w:pict>
      </w:r>
      <w:r w:rsidRPr="009D3C78">
        <w:rPr>
          <w:color w:val="231F20"/>
          <w:w w:val="95"/>
          <w:lang w:val="lv-LV"/>
        </w:rPr>
        <w:t>Pirms ūdens sildītāja ieslēgšanas jāuzstāda baterijas (1.att.).</w:t>
      </w:r>
      <w:r w:rsidRPr="009D3C78">
        <w:rPr>
          <w:color w:val="231F20"/>
          <w:w w:val="92"/>
          <w:lang w:val="lv-LV"/>
        </w:rPr>
        <w:t xml:space="preserve"> </w:t>
      </w:r>
      <w:r w:rsidRPr="009D3C78">
        <w:rPr>
          <w:color w:val="231F20"/>
          <w:w w:val="95"/>
          <w:lang w:val="lv-LV"/>
        </w:rPr>
        <w:t>Bateriju nodalījums</w:t>
      </w:r>
      <w:r w:rsidRPr="009D3C78">
        <w:rPr>
          <w:color w:val="231F20"/>
          <w:spacing w:val="12"/>
          <w:w w:val="95"/>
          <w:lang w:val="lv-LV"/>
        </w:rPr>
        <w:t xml:space="preserve"> </w:t>
      </w:r>
      <w:r w:rsidRPr="009D3C78">
        <w:rPr>
          <w:color w:val="231F20"/>
          <w:w w:val="95"/>
          <w:lang w:val="lv-LV"/>
        </w:rPr>
        <w:t>(1)</w:t>
      </w:r>
      <w:r w:rsidRPr="009D3C78">
        <w:rPr>
          <w:color w:val="231F20"/>
          <w:spacing w:val="13"/>
          <w:w w:val="95"/>
          <w:lang w:val="lv-LV"/>
        </w:rPr>
        <w:t xml:space="preserve"> </w:t>
      </w:r>
      <w:r w:rsidRPr="009D3C78">
        <w:rPr>
          <w:color w:val="231F20"/>
          <w:w w:val="95"/>
          <w:lang w:val="lv-LV"/>
        </w:rPr>
        <w:t>atrodas</w:t>
      </w:r>
      <w:r>
        <w:rPr>
          <w:color w:val="231F20"/>
          <w:w w:val="95"/>
          <w:lang w:val="lv-LV"/>
        </w:rPr>
        <w:t xml:space="preserve"> </w:t>
      </w:r>
      <w:r w:rsidRPr="009D3C78">
        <w:rPr>
          <w:color w:val="231F20"/>
          <w:w w:val="95"/>
          <w:lang w:val="lv-LV"/>
        </w:rPr>
        <w:t>ūdens sildītāja apakšā</w:t>
      </w:r>
      <w:r>
        <w:rPr>
          <w:color w:val="231F20"/>
          <w:w w:val="95"/>
          <w:lang w:val="lv-LV"/>
        </w:rPr>
        <w:t xml:space="preserve"> </w:t>
      </w:r>
      <w:r w:rsidRPr="009D3C78">
        <w:rPr>
          <w:color w:val="231F20"/>
          <w:w w:val="95"/>
          <w:lang w:val="lv-LV"/>
        </w:rPr>
        <w:t>labajā pusē.</w:t>
      </w:r>
      <w:r w:rsidRPr="009D3C78">
        <w:rPr>
          <w:color w:val="231F20"/>
          <w:spacing w:val="22"/>
          <w:w w:val="95"/>
          <w:lang w:val="lv-LV"/>
        </w:rPr>
        <w:t xml:space="preserve"> </w:t>
      </w:r>
      <w:r w:rsidRPr="009D3C78">
        <w:rPr>
          <w:color w:val="231F20"/>
          <w:w w:val="95"/>
          <w:lang w:val="lv-LV"/>
        </w:rPr>
        <w:t xml:space="preserve">Lai šim nodalījumam piekļūtu, </w:t>
      </w:r>
    </w:p>
    <w:p w:rsidR="00A66B7B" w:rsidRPr="009D3C78" w:rsidRDefault="00A66B7B">
      <w:pPr>
        <w:spacing w:line="200" w:lineRule="exact"/>
        <w:rPr>
          <w:sz w:val="20"/>
          <w:szCs w:val="20"/>
          <w:lang w:val="lv-LV"/>
        </w:rPr>
      </w:pPr>
    </w:p>
    <w:p w:rsidR="00A66B7B" w:rsidRPr="009D3C78" w:rsidRDefault="00A66B7B">
      <w:pPr>
        <w:spacing w:before="2" w:line="260" w:lineRule="exact"/>
        <w:rPr>
          <w:sz w:val="26"/>
          <w:szCs w:val="26"/>
          <w:lang w:val="lv-LV"/>
        </w:rPr>
      </w:pPr>
    </w:p>
    <w:p w:rsidR="00A66B7B" w:rsidRPr="009D3C78" w:rsidRDefault="00A66B7B">
      <w:pPr>
        <w:ind w:right="349"/>
        <w:jc w:val="right"/>
        <w:rPr>
          <w:rFonts w:ascii="Arial" w:hAnsi="Arial" w:cs="Arial"/>
          <w:sz w:val="12"/>
          <w:szCs w:val="12"/>
          <w:lang w:val="lv-LV"/>
        </w:rPr>
      </w:pPr>
      <w:r w:rsidRPr="009D3C78">
        <w:rPr>
          <w:rFonts w:ascii="Arial" w:hAnsi="Arial" w:cs="Arial"/>
          <w:color w:val="231F20"/>
          <w:sz w:val="12"/>
          <w:szCs w:val="12"/>
          <w:lang w:val="lv-LV"/>
        </w:rPr>
        <w:t>2</w:t>
      </w:r>
    </w:p>
    <w:p w:rsidR="00A66B7B" w:rsidRPr="009D3C78" w:rsidRDefault="00A66B7B">
      <w:pPr>
        <w:spacing w:before="1" w:line="130" w:lineRule="exact"/>
        <w:rPr>
          <w:sz w:val="13"/>
          <w:szCs w:val="13"/>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ind w:right="342"/>
        <w:jc w:val="right"/>
        <w:rPr>
          <w:rFonts w:ascii="Arial" w:hAnsi="Arial" w:cs="Arial"/>
          <w:sz w:val="12"/>
          <w:szCs w:val="12"/>
          <w:lang w:val="lv-LV"/>
        </w:rPr>
      </w:pPr>
      <w:r w:rsidRPr="009D3C78">
        <w:rPr>
          <w:rFonts w:ascii="Arial" w:hAnsi="Arial" w:cs="Arial"/>
          <w:color w:val="231F20"/>
          <w:sz w:val="12"/>
          <w:szCs w:val="12"/>
          <w:lang w:val="lv-LV"/>
        </w:rPr>
        <w:t>1</w:t>
      </w:r>
    </w:p>
    <w:p w:rsidR="00A66B7B" w:rsidRPr="009D3C78" w:rsidRDefault="00A66B7B">
      <w:pPr>
        <w:pStyle w:val="BodyText"/>
        <w:spacing w:before="1"/>
        <w:ind w:left="0"/>
        <w:jc w:val="right"/>
        <w:rPr>
          <w:lang w:val="lv-LV"/>
        </w:rPr>
      </w:pPr>
      <w:r w:rsidRPr="009D3C78">
        <w:rPr>
          <w:color w:val="231F20"/>
          <w:lang w:val="lv-LV"/>
        </w:rPr>
        <w:t>1.attēls.</w:t>
      </w:r>
    </w:p>
    <w:p w:rsidR="00A66B7B" w:rsidRPr="009D3C78" w:rsidRDefault="00A66B7B">
      <w:pPr>
        <w:spacing w:before="7" w:line="130" w:lineRule="exact"/>
        <w:rPr>
          <w:sz w:val="13"/>
          <w:szCs w:val="13"/>
          <w:lang w:val="lv-LV"/>
        </w:rPr>
      </w:pPr>
    </w:p>
    <w:p w:rsidR="00A66B7B" w:rsidRPr="009D3C78" w:rsidRDefault="00A66B7B">
      <w:pPr>
        <w:spacing w:line="200" w:lineRule="exact"/>
        <w:rPr>
          <w:sz w:val="20"/>
          <w:szCs w:val="20"/>
          <w:lang w:val="lv-LV"/>
        </w:rPr>
      </w:pPr>
    </w:p>
    <w:p w:rsidR="00A66B7B" w:rsidRPr="009D3C78" w:rsidRDefault="00A66B7B">
      <w:pPr>
        <w:pStyle w:val="BodyText"/>
        <w:rPr>
          <w:lang w:val="lv-LV"/>
        </w:rPr>
      </w:pPr>
      <w:r>
        <w:rPr>
          <w:color w:val="231F20"/>
          <w:lang w:val="lv-LV"/>
        </w:rPr>
        <w:t>korpusa</w:t>
      </w:r>
      <w:r w:rsidRPr="009D3C78">
        <w:rPr>
          <w:color w:val="231F20"/>
          <w:lang w:val="lv-LV"/>
        </w:rPr>
        <w:t xml:space="preserve"> noņemšana nav nepieciešama.</w:t>
      </w:r>
    </w:p>
    <w:p w:rsidR="00A66B7B" w:rsidRPr="009D3C78" w:rsidRDefault="00A66B7B">
      <w:pPr>
        <w:pStyle w:val="BodyText"/>
        <w:numPr>
          <w:ilvl w:val="0"/>
          <w:numId w:val="8"/>
        </w:numPr>
        <w:tabs>
          <w:tab w:val="left" w:pos="1327"/>
        </w:tabs>
        <w:spacing w:before="7"/>
        <w:rPr>
          <w:lang w:val="lv-LV"/>
        </w:rPr>
      </w:pPr>
      <w:r w:rsidRPr="009D3C78">
        <w:rPr>
          <w:color w:val="231F20"/>
          <w:w w:val="95"/>
          <w:lang w:val="lv-LV"/>
        </w:rPr>
        <w:t>Bateriju nodalījums.</w:t>
      </w:r>
    </w:p>
    <w:p w:rsidR="00A66B7B" w:rsidRPr="009D3C78" w:rsidRDefault="00A66B7B">
      <w:pPr>
        <w:pStyle w:val="BodyText"/>
        <w:numPr>
          <w:ilvl w:val="0"/>
          <w:numId w:val="8"/>
        </w:numPr>
        <w:tabs>
          <w:tab w:val="left" w:pos="1327"/>
        </w:tabs>
        <w:spacing w:before="7"/>
        <w:rPr>
          <w:lang w:val="lv-LV"/>
        </w:rPr>
      </w:pPr>
      <w:r>
        <w:rPr>
          <w:color w:val="231F20"/>
          <w:lang w:val="lv-LV"/>
        </w:rPr>
        <w:t>Korpuss</w:t>
      </w:r>
      <w:r w:rsidRPr="009D3C78">
        <w:rPr>
          <w:color w:val="231F20"/>
          <w:lang w:val="lv-LV"/>
        </w:rPr>
        <w:t>.</w:t>
      </w:r>
    </w:p>
    <w:p w:rsidR="00A66B7B" w:rsidRPr="009D3C78" w:rsidRDefault="00A66B7B">
      <w:pPr>
        <w:spacing w:before="8" w:line="180" w:lineRule="exact"/>
        <w:rPr>
          <w:sz w:val="18"/>
          <w:szCs w:val="18"/>
          <w:lang w:val="lv-LV"/>
        </w:rPr>
      </w:pPr>
    </w:p>
    <w:p w:rsidR="00A66B7B" w:rsidRPr="009D3C78" w:rsidRDefault="00A66B7B">
      <w:pPr>
        <w:pStyle w:val="Heading6"/>
        <w:rPr>
          <w:b w:val="0"/>
          <w:bCs w:val="0"/>
          <w:lang w:val="lv-LV"/>
        </w:rPr>
      </w:pPr>
      <w:r w:rsidRPr="009D3C78">
        <w:rPr>
          <w:color w:val="231F20"/>
          <w:lang w:val="lv-LV"/>
        </w:rPr>
        <w:t>Bateriju nomaiņa</w:t>
      </w:r>
    </w:p>
    <w:p w:rsidR="00A66B7B" w:rsidRPr="009D3C78" w:rsidRDefault="00A66B7B">
      <w:pPr>
        <w:spacing w:line="200" w:lineRule="exact"/>
        <w:rPr>
          <w:sz w:val="20"/>
          <w:szCs w:val="20"/>
          <w:lang w:val="lv-LV"/>
        </w:rPr>
      </w:pPr>
      <w:r>
        <w:rPr>
          <w:noProof/>
          <w:lang w:val="lv-LV" w:eastAsia="lv-LV"/>
        </w:rPr>
        <w:pict>
          <v:shape id="Picture 169" o:spid="_x0000_s1193" type="#_x0000_t75" style="position:absolute;margin-left:77pt;margin-top:.75pt;width:124.85pt;height:54pt;z-index:-251643904;visibility:visible;mso-position-horizontal-relative:page">
            <v:imagedata r:id="rId15" o:title=""/>
            <w10:wrap anchorx="page"/>
          </v:shape>
        </w:pict>
      </w: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rsidP="00C54443">
      <w:pPr>
        <w:tabs>
          <w:tab w:val="left" w:pos="2310"/>
        </w:tabs>
        <w:spacing w:before="14" w:line="260" w:lineRule="exact"/>
        <w:rPr>
          <w:sz w:val="14"/>
          <w:szCs w:val="14"/>
          <w:lang w:val="lv-LV"/>
        </w:rPr>
      </w:pPr>
      <w:r w:rsidRPr="009D3C78">
        <w:rPr>
          <w:sz w:val="14"/>
          <w:szCs w:val="14"/>
          <w:lang w:val="lv-LV"/>
        </w:rPr>
        <w:tab/>
        <w:t>Atveriet vāciņu.</w:t>
      </w:r>
    </w:p>
    <w:p w:rsidR="00A66B7B" w:rsidRPr="009D3C78" w:rsidRDefault="00A66B7B">
      <w:pPr>
        <w:pStyle w:val="BodyText"/>
        <w:ind w:left="0"/>
        <w:jc w:val="right"/>
        <w:rPr>
          <w:lang w:val="lv-LV"/>
        </w:rPr>
      </w:pPr>
      <w:r w:rsidRPr="009D3C78">
        <w:rPr>
          <w:color w:val="231F20"/>
          <w:lang w:val="lv-LV"/>
        </w:rPr>
        <w:t>2.attēls.</w:t>
      </w:r>
    </w:p>
    <w:p w:rsidR="00A66B7B" w:rsidRPr="009D3C78" w:rsidRDefault="00A66B7B">
      <w:pPr>
        <w:spacing w:before="2" w:line="170" w:lineRule="exact"/>
        <w:rPr>
          <w:sz w:val="17"/>
          <w:szCs w:val="17"/>
          <w:lang w:val="lv-LV"/>
        </w:rPr>
      </w:pPr>
      <w:r w:rsidRPr="009D3C78">
        <w:rPr>
          <w:lang w:val="lv-LV"/>
        </w:rPr>
        <w:br w:type="column"/>
      </w:r>
    </w:p>
    <w:p w:rsidR="00A66B7B" w:rsidRPr="009D3C78" w:rsidRDefault="00A66B7B">
      <w:pPr>
        <w:pStyle w:val="Heading6"/>
        <w:ind w:left="186"/>
        <w:rPr>
          <w:b w:val="0"/>
          <w:bCs w:val="0"/>
          <w:lang w:val="lv-LV"/>
        </w:rPr>
      </w:pPr>
      <w:r w:rsidRPr="009D3C78">
        <w:rPr>
          <w:color w:val="231F20"/>
          <w:w w:val="95"/>
          <w:lang w:val="lv-LV"/>
        </w:rPr>
        <w:t>Vadības panelis</w:t>
      </w:r>
    </w:p>
    <w:p w:rsidR="00A66B7B" w:rsidRPr="009D3C78" w:rsidRDefault="00A66B7B">
      <w:pPr>
        <w:pStyle w:val="BodyText"/>
        <w:numPr>
          <w:ilvl w:val="0"/>
          <w:numId w:val="7"/>
        </w:numPr>
        <w:tabs>
          <w:tab w:val="left" w:pos="357"/>
        </w:tabs>
        <w:spacing w:before="7" w:line="250" w:lineRule="auto"/>
        <w:ind w:left="413" w:right="1791" w:hanging="227"/>
        <w:rPr>
          <w:lang w:val="lv-LV"/>
        </w:rPr>
      </w:pPr>
      <w:r w:rsidRPr="009D3C78">
        <w:rPr>
          <w:color w:val="231F20"/>
          <w:spacing w:val="-12"/>
          <w:lang w:val="lv-LV"/>
        </w:rPr>
        <w:t>Degļa</w:t>
      </w:r>
      <w:r w:rsidRPr="009D3C78">
        <w:rPr>
          <w:color w:val="231F20"/>
          <w:lang w:val="lv-LV"/>
        </w:rPr>
        <w:t xml:space="preserve"> liesmas kontroles lodziņš.</w:t>
      </w:r>
    </w:p>
    <w:p w:rsidR="00A66B7B" w:rsidRPr="009D3C78" w:rsidRDefault="00A66B7B">
      <w:pPr>
        <w:pStyle w:val="BodyText"/>
        <w:numPr>
          <w:ilvl w:val="0"/>
          <w:numId w:val="7"/>
        </w:numPr>
        <w:tabs>
          <w:tab w:val="left" w:pos="357"/>
        </w:tabs>
        <w:ind w:left="357"/>
        <w:rPr>
          <w:lang w:val="lv-LV"/>
        </w:rPr>
      </w:pPr>
      <w:r w:rsidRPr="009D3C78">
        <w:rPr>
          <w:color w:val="231F20"/>
          <w:w w:val="95"/>
          <w:lang w:val="lv-LV"/>
        </w:rPr>
        <w:t>Vadības panelis.</w:t>
      </w:r>
    </w:p>
    <w:p w:rsidR="00A66B7B" w:rsidRPr="009D3C78" w:rsidRDefault="00A66B7B">
      <w:pPr>
        <w:pStyle w:val="BodyText"/>
        <w:numPr>
          <w:ilvl w:val="0"/>
          <w:numId w:val="7"/>
        </w:numPr>
        <w:tabs>
          <w:tab w:val="left" w:pos="357"/>
        </w:tabs>
        <w:spacing w:before="7" w:line="250" w:lineRule="auto"/>
        <w:ind w:left="413" w:right="1444" w:hanging="227"/>
        <w:rPr>
          <w:lang w:val="lv-LV"/>
        </w:rPr>
      </w:pPr>
      <w:r w:rsidRPr="009D3C78">
        <w:rPr>
          <w:color w:val="231F20"/>
          <w:lang w:val="lv-LV"/>
        </w:rPr>
        <w:t>Regulators 1.</w:t>
      </w:r>
      <w:r w:rsidRPr="009D3C78">
        <w:rPr>
          <w:color w:val="231F20"/>
          <w:spacing w:val="-10"/>
          <w:lang w:val="lv-LV"/>
        </w:rPr>
        <w:t xml:space="preserve"> </w:t>
      </w:r>
      <w:r w:rsidRPr="009D3C78">
        <w:rPr>
          <w:color w:val="231F20"/>
          <w:lang w:val="lv-LV"/>
        </w:rPr>
        <w:t>Sasilšanas jaudas regulēšana.</w:t>
      </w:r>
    </w:p>
    <w:p w:rsidR="00A66B7B" w:rsidRPr="009D3C78" w:rsidRDefault="00A66B7B">
      <w:pPr>
        <w:pStyle w:val="BodyText"/>
        <w:numPr>
          <w:ilvl w:val="0"/>
          <w:numId w:val="7"/>
        </w:numPr>
        <w:tabs>
          <w:tab w:val="left" w:pos="357"/>
        </w:tabs>
        <w:spacing w:line="250" w:lineRule="auto"/>
        <w:ind w:left="413" w:right="1471" w:hanging="227"/>
        <w:rPr>
          <w:lang w:val="lv-LV"/>
        </w:rPr>
      </w:pPr>
      <w:r w:rsidRPr="009D3C78">
        <w:rPr>
          <w:color w:val="231F20"/>
          <w:lang w:val="lv-LV"/>
        </w:rPr>
        <w:t>Regulators</w:t>
      </w:r>
      <w:r w:rsidRPr="009D3C78">
        <w:rPr>
          <w:color w:val="231F20"/>
          <w:spacing w:val="24"/>
          <w:w w:val="95"/>
          <w:lang w:val="lv-LV"/>
        </w:rPr>
        <w:t xml:space="preserve"> </w:t>
      </w:r>
      <w:r w:rsidRPr="009D3C78">
        <w:rPr>
          <w:color w:val="231F20"/>
          <w:w w:val="95"/>
          <w:lang w:val="lv-LV"/>
        </w:rPr>
        <w:t>2.</w:t>
      </w:r>
      <w:r w:rsidRPr="009D3C78">
        <w:rPr>
          <w:color w:val="231F20"/>
          <w:spacing w:val="25"/>
          <w:w w:val="95"/>
          <w:lang w:val="lv-LV"/>
        </w:rPr>
        <w:t xml:space="preserve"> </w:t>
      </w:r>
      <w:r w:rsidRPr="009D3C78">
        <w:rPr>
          <w:color w:val="231F20"/>
          <w:lang w:val="lv-LV"/>
        </w:rPr>
        <w:t>Sasilšanas temperatūras regulēšana</w:t>
      </w:r>
      <w:r w:rsidRPr="009D3C78">
        <w:rPr>
          <w:color w:val="231F20"/>
          <w:w w:val="95"/>
          <w:lang w:val="lv-LV"/>
        </w:rPr>
        <w:t>.</w:t>
      </w:r>
      <w:r w:rsidRPr="009D3C78">
        <w:rPr>
          <w:color w:val="231F20"/>
          <w:spacing w:val="16"/>
          <w:w w:val="95"/>
          <w:lang w:val="lv-LV"/>
        </w:rPr>
        <w:t xml:space="preserve"> K</w:t>
      </w:r>
      <w:r w:rsidRPr="009D3C78">
        <w:rPr>
          <w:color w:val="231F20"/>
          <w:w w:val="95"/>
          <w:lang w:val="lv-LV"/>
        </w:rPr>
        <w:t>arstā ūdens temperatūra pie iz</w:t>
      </w:r>
      <w:r>
        <w:rPr>
          <w:color w:val="231F20"/>
          <w:w w:val="95"/>
          <w:lang w:val="lv-LV"/>
        </w:rPr>
        <w:t>plūde</w:t>
      </w:r>
      <w:r w:rsidRPr="009D3C78">
        <w:rPr>
          <w:color w:val="231F20"/>
          <w:w w:val="95"/>
          <w:lang w:val="lv-LV"/>
        </w:rPr>
        <w:t>s no ūdens sildītāja tiks attēlota uz displeja.</w:t>
      </w:r>
    </w:p>
    <w:p w:rsidR="00A66B7B" w:rsidRPr="009D3C78" w:rsidRDefault="00A66B7B">
      <w:pPr>
        <w:pStyle w:val="BodyText"/>
        <w:numPr>
          <w:ilvl w:val="0"/>
          <w:numId w:val="7"/>
        </w:numPr>
        <w:tabs>
          <w:tab w:val="left" w:pos="357"/>
        </w:tabs>
        <w:ind w:left="357"/>
        <w:rPr>
          <w:lang w:val="lv-LV"/>
        </w:rPr>
      </w:pPr>
      <w:r w:rsidRPr="009D3C78">
        <w:rPr>
          <w:color w:val="231F20"/>
          <w:w w:val="95"/>
          <w:lang w:val="lv-LV"/>
        </w:rPr>
        <w:t>Displejs.</w:t>
      </w:r>
    </w:p>
    <w:p w:rsidR="00A66B7B" w:rsidRPr="009D3C78" w:rsidRDefault="00A66B7B">
      <w:pPr>
        <w:pStyle w:val="BodyText"/>
        <w:numPr>
          <w:ilvl w:val="0"/>
          <w:numId w:val="7"/>
        </w:numPr>
        <w:tabs>
          <w:tab w:val="left" w:pos="357"/>
        </w:tabs>
        <w:spacing w:before="7"/>
        <w:ind w:left="357"/>
        <w:rPr>
          <w:lang w:val="lv-LV"/>
        </w:rPr>
      </w:pPr>
      <w:r w:rsidRPr="009D3C78">
        <w:rPr>
          <w:color w:val="231F20"/>
          <w:w w:val="95"/>
          <w:lang w:val="lv-LV"/>
        </w:rPr>
        <w:t>Karstā ūdens temperatūras norāde.</w:t>
      </w:r>
    </w:p>
    <w:p w:rsidR="00A66B7B" w:rsidRPr="009D3C78" w:rsidRDefault="00A66B7B">
      <w:pPr>
        <w:pStyle w:val="BodyText"/>
        <w:numPr>
          <w:ilvl w:val="0"/>
          <w:numId w:val="7"/>
        </w:numPr>
        <w:tabs>
          <w:tab w:val="left" w:pos="357"/>
        </w:tabs>
        <w:spacing w:before="7" w:line="250" w:lineRule="auto"/>
        <w:ind w:left="413" w:right="1415" w:hanging="227"/>
        <w:rPr>
          <w:lang w:val="lv-LV"/>
        </w:rPr>
      </w:pPr>
      <w:r w:rsidRPr="009D3C78">
        <w:rPr>
          <w:color w:val="231F20"/>
          <w:w w:val="95"/>
          <w:lang w:val="lv-LV"/>
        </w:rPr>
        <w:t>Sasilšanas norāde.</w:t>
      </w:r>
      <w:r w:rsidRPr="009D3C78">
        <w:rPr>
          <w:color w:val="231F20"/>
          <w:spacing w:val="21"/>
          <w:w w:val="95"/>
          <w:lang w:val="lv-LV"/>
        </w:rPr>
        <w:t xml:space="preserve"> </w:t>
      </w:r>
      <w:r w:rsidRPr="009D3C78">
        <w:rPr>
          <w:color w:val="231F20"/>
          <w:w w:val="95"/>
          <w:lang w:val="lv-LV"/>
        </w:rPr>
        <w:t>Deg tikai tad, ja deglī ir liesma.</w:t>
      </w:r>
    </w:p>
    <w:p w:rsidR="00A66B7B" w:rsidRPr="009D3C78" w:rsidRDefault="00A66B7B">
      <w:pPr>
        <w:pStyle w:val="BodyText"/>
        <w:numPr>
          <w:ilvl w:val="0"/>
          <w:numId w:val="7"/>
        </w:numPr>
        <w:tabs>
          <w:tab w:val="left" w:pos="357"/>
        </w:tabs>
        <w:spacing w:line="250" w:lineRule="auto"/>
        <w:ind w:left="413" w:right="1366" w:hanging="227"/>
        <w:rPr>
          <w:lang w:val="lv-LV"/>
        </w:rPr>
      </w:pPr>
      <w:r w:rsidRPr="009D3C78">
        <w:rPr>
          <w:color w:val="231F20"/>
          <w:lang w:val="lv-LV"/>
        </w:rPr>
        <w:t>Ūdens plūsmas norāde.</w:t>
      </w:r>
      <w:r w:rsidRPr="009D3C78">
        <w:rPr>
          <w:color w:val="231F20"/>
          <w:spacing w:val="-7"/>
          <w:lang w:val="lv-LV"/>
        </w:rPr>
        <w:t xml:space="preserve"> </w:t>
      </w:r>
      <w:r w:rsidRPr="009D3C78">
        <w:rPr>
          <w:color w:val="231F20"/>
          <w:lang w:val="lv-LV"/>
        </w:rPr>
        <w:t>Deg, kad siltummainī notiek ūdens cirkulācija.</w:t>
      </w:r>
    </w:p>
    <w:p w:rsidR="00A66B7B" w:rsidRPr="009D3C78" w:rsidRDefault="00A66B7B">
      <w:pPr>
        <w:pStyle w:val="BodyText"/>
        <w:numPr>
          <w:ilvl w:val="0"/>
          <w:numId w:val="7"/>
        </w:numPr>
        <w:tabs>
          <w:tab w:val="left" w:pos="357"/>
        </w:tabs>
        <w:spacing w:line="250" w:lineRule="auto"/>
        <w:ind w:left="413" w:right="1489" w:hanging="227"/>
        <w:rPr>
          <w:lang w:val="lv-LV"/>
        </w:rPr>
      </w:pPr>
      <w:r w:rsidRPr="009D3C78">
        <w:rPr>
          <w:color w:val="231F20"/>
          <w:w w:val="95"/>
          <w:lang w:val="lv-LV"/>
        </w:rPr>
        <w:t>Baterijas uzlādes līmeņa norāde.</w:t>
      </w:r>
      <w:r w:rsidRPr="009D3C78">
        <w:rPr>
          <w:color w:val="231F20"/>
          <w:spacing w:val="17"/>
          <w:w w:val="95"/>
          <w:lang w:val="lv-LV"/>
        </w:rPr>
        <w:t xml:space="preserve"> </w:t>
      </w:r>
      <w:r w:rsidRPr="009D3C78">
        <w:rPr>
          <w:color w:val="231F20"/>
          <w:w w:val="95"/>
          <w:lang w:val="lv-LV"/>
        </w:rPr>
        <w:t>Ja indikators mirgo, uzlādes līmenis iekurināšanai ir minimāls, iespējams, ka nav dzirksteles iekurināšanai,</w:t>
      </w:r>
      <w:r w:rsidRPr="009D3C78">
        <w:rPr>
          <w:color w:val="231F20"/>
          <w:spacing w:val="26"/>
          <w:w w:val="95"/>
          <w:lang w:val="lv-LV"/>
        </w:rPr>
        <w:t xml:space="preserve"> </w:t>
      </w:r>
      <w:r w:rsidRPr="009D3C78">
        <w:rPr>
          <w:color w:val="231F20"/>
          <w:w w:val="95"/>
          <w:lang w:val="lv-LV"/>
        </w:rPr>
        <w:t>jānomaina baterijas.</w:t>
      </w:r>
    </w:p>
    <w:p w:rsidR="00A66B7B" w:rsidRPr="009D3C78" w:rsidRDefault="00A66B7B">
      <w:pPr>
        <w:spacing w:line="180" w:lineRule="exact"/>
        <w:rPr>
          <w:sz w:val="18"/>
          <w:szCs w:val="18"/>
          <w:lang w:val="lv-LV"/>
        </w:rPr>
      </w:pPr>
    </w:p>
    <w:p w:rsidR="00A66B7B" w:rsidRPr="009D3C78" w:rsidRDefault="00A66B7B">
      <w:pPr>
        <w:pStyle w:val="Heading6"/>
        <w:ind w:left="186"/>
        <w:rPr>
          <w:b w:val="0"/>
          <w:bCs w:val="0"/>
          <w:lang w:val="lv-LV"/>
        </w:rPr>
      </w:pPr>
      <w:r w:rsidRPr="009D3C78">
        <w:rPr>
          <w:color w:val="231F20"/>
          <w:w w:val="95"/>
          <w:lang w:val="lv-LV"/>
        </w:rPr>
        <w:t>Nodošana ekspluatācijā</w:t>
      </w:r>
    </w:p>
    <w:p w:rsidR="00A66B7B" w:rsidRPr="009D3C78" w:rsidRDefault="00A66B7B">
      <w:pPr>
        <w:spacing w:before="8" w:line="180" w:lineRule="exact"/>
        <w:rPr>
          <w:sz w:val="18"/>
          <w:szCs w:val="18"/>
          <w:lang w:val="lv-LV"/>
        </w:rPr>
      </w:pPr>
    </w:p>
    <w:p w:rsidR="00A66B7B" w:rsidRPr="009D3C78" w:rsidRDefault="00A66B7B">
      <w:pPr>
        <w:pStyle w:val="BodyText"/>
        <w:spacing w:line="250" w:lineRule="auto"/>
        <w:ind w:left="186" w:right="1884"/>
        <w:rPr>
          <w:lang w:val="lv-LV"/>
        </w:rPr>
      </w:pPr>
      <w:r w:rsidRPr="009D3C78">
        <w:rPr>
          <w:color w:val="231F20"/>
          <w:w w:val="95"/>
          <w:lang w:val="lv-LV"/>
        </w:rPr>
        <w:t>Pagrieziet jaudas pakāpenisko izmaiņu regulatoru vajadzīgajā stāvoklī. Ūdens sildītājs pārslēgsies gaidīšanas režīmā. Tas sāks automātiski darboties pēc tam, kad tiks atvērts karstā ūdens krāns.</w:t>
      </w:r>
    </w:p>
    <w:p w:rsidR="00A66B7B" w:rsidRPr="009D3C78" w:rsidRDefault="00A66B7B">
      <w:pPr>
        <w:pStyle w:val="BodyText"/>
        <w:spacing w:line="250" w:lineRule="auto"/>
        <w:ind w:left="186" w:right="1362"/>
        <w:jc w:val="both"/>
        <w:rPr>
          <w:lang w:val="lv-LV"/>
        </w:rPr>
      </w:pPr>
    </w:p>
    <w:p w:rsidR="00A66B7B" w:rsidRPr="009D3C78" w:rsidRDefault="00A66B7B">
      <w:pPr>
        <w:spacing w:line="250" w:lineRule="auto"/>
        <w:jc w:val="both"/>
        <w:rPr>
          <w:lang w:val="lv-LV"/>
        </w:rPr>
        <w:sectPr w:rsidR="00A66B7B" w:rsidRPr="009D3C78">
          <w:type w:val="continuous"/>
          <w:pgSz w:w="9231" w:h="12760"/>
          <w:pgMar w:top="1160" w:right="0" w:bottom="420" w:left="0" w:header="720" w:footer="720" w:gutter="0"/>
          <w:cols w:num="2" w:space="720" w:equalWidth="0">
            <w:col w:w="4389" w:space="40"/>
            <w:col w:w="4802"/>
          </w:cols>
        </w:sectPr>
      </w:pPr>
    </w:p>
    <w:p w:rsidR="00A66B7B" w:rsidRPr="009D3C78" w:rsidRDefault="00A66B7B">
      <w:pPr>
        <w:spacing w:before="78"/>
        <w:ind w:left="1327"/>
        <w:rPr>
          <w:rFonts w:ascii="Arial" w:hAnsi="Arial" w:cs="Arial"/>
          <w:sz w:val="18"/>
          <w:szCs w:val="18"/>
          <w:lang w:val="lv-LV"/>
        </w:rPr>
      </w:pPr>
      <w:r>
        <w:rPr>
          <w:noProof/>
          <w:lang w:val="lv-LV" w:eastAsia="lv-LV"/>
        </w:rPr>
        <w:pict>
          <v:group id="Group 170" o:spid="_x0000_s1194" style="position:absolute;left:0;text-align:left;margin-left:-.6pt;margin-top:-.6pt;width:50.45pt;height:319.75pt;z-index:-251642880;mso-position-horizontal-relative:page;mso-position-vertical-relative:page" coordorigin="-13,-12" coordsize="1009,6395">
            <v:group id="Group 171" o:spid="_x0000_s1195" style="position:absolute;left:137;top:137;width:850;height:6236" coordorigin="137,137" coordsize="850,6236">
              <v:shape id="Freeform 172" o:spid="_x0000_s1196" style="position:absolute;left:137;top:137;width:850;height:6236;visibility:visible;mso-wrap-style:square;v-text-anchor:top" coordsize="850,6236" path="m,6236r850,l850,,,,,6236xe" fillcolor="#bcbec0" stroked="f">
                <v:path arrowok="t" o:connecttype="custom" o:connectlocs="0,6373;850,6373;850,137;0,137;0,6373" o:connectangles="0,0,0,0,0"/>
              </v:shape>
            </v:group>
            <v:group id="Group 173" o:spid="_x0000_s1197" style="position:absolute;top:420;width:300;height:2" coordorigin=",420" coordsize="300,2">
              <v:shape id="Freeform 174" o:spid="_x0000_s1198" style="position:absolute;top:420;width:300;height:2;visibility:visible;mso-wrap-style:square;v-text-anchor:top" coordsize="300,2" path="m300,l,e" filled="f" strokecolor="white" strokeweight="1.25pt">
                <v:path arrowok="t" o:connecttype="custom" o:connectlocs="300,0;0,0" o:connectangles="0,0"/>
              </v:shape>
            </v:group>
            <v:group id="Group 175" o:spid="_x0000_s1199" style="position:absolute;left:420;width:2;height:300" coordorigin="420" coordsize="2,300">
              <v:shape id="Freeform 176" o:spid="_x0000_s1200" style="position:absolute;left:420;width:2;height:300;visibility:visible;mso-wrap-style:square;v-text-anchor:top" coordsize="2,300" path="m,300l,e" filled="f" strokecolor="white" strokeweight="1.25pt">
                <v:path arrowok="t" o:connecttype="custom" o:connectlocs="0,300;0,0" o:connectangles="0,0"/>
              </v:shape>
            </v:group>
            <v:group id="Group 177" o:spid="_x0000_s1201" style="position:absolute;top:420;width:300;height:2" coordorigin=",420" coordsize="300,2">
              <v:shape id="Freeform 178" o:spid="_x0000_s1202" style="position:absolute;top:420;width:300;height:2;visibility:visible;mso-wrap-style:square;v-text-anchor:top" coordsize="300,2" path="m300,l,e" filled="f" strokeweight=".25pt">
                <v:path arrowok="t" o:connecttype="custom" o:connectlocs="300,0;0,0" o:connectangles="0,0"/>
              </v:shape>
            </v:group>
            <v:group id="Group 179" o:spid="_x0000_s1203" style="position:absolute;left:420;width:2;height:300" coordorigin="420" coordsize="2,300">
              <v:shape id="Freeform 180" o:spid="_x0000_s1204" style="position:absolute;left:420;width:2;height:300;visibility:visible;mso-wrap-style:square;v-text-anchor:top" coordsize="2,300" path="m,300l,e" filled="f" strokeweight=".25pt">
                <v:path arrowok="t" o:connecttype="custom" o:connectlocs="0,300;0,0" o:connectangles="0,0"/>
              </v:shape>
            </v:group>
            <w10:wrap anchorx="page" anchory="page"/>
          </v:group>
        </w:pict>
      </w:r>
      <w:r>
        <w:rPr>
          <w:noProof/>
          <w:lang w:val="lv-LV" w:eastAsia="lv-LV"/>
        </w:rPr>
        <w:pict>
          <v:group id="Group 181" o:spid="_x0000_s1205" style="position:absolute;left:0;text-align:left;margin-left:446.55pt;margin-top:21pt;width:15pt;height:.1pt;z-index:-251641856;mso-position-horizontal-relative:page;mso-position-vertical-relative:page" coordorigin="8931,420" coordsize="300,2">
            <v:shape id="Freeform 182" o:spid="_x0000_s1206" style="position:absolute;left:8931;top:420;width:300;height:2;visibility:visible;mso-wrap-style:square;v-text-anchor:top" coordsize="300,2" path="m,l300,e" filled="f" strokeweight=".25pt">
              <v:path arrowok="t" o:connecttype="custom" o:connectlocs="0,0;300,0" o:connectangles="0,0"/>
            </v:shape>
            <w10:wrap anchorx="page" anchory="page"/>
          </v:group>
        </w:pict>
      </w:r>
      <w:r>
        <w:rPr>
          <w:noProof/>
          <w:lang w:val="lv-LV" w:eastAsia="lv-LV"/>
        </w:rPr>
        <w:pict>
          <v:group id="Group 183" o:spid="_x0000_s1207" style="position:absolute;left:0;text-align:left;margin-left:440.55pt;margin-top:0;width:.1pt;height:15pt;z-index:-251640832;mso-position-horizontal-relative:page;mso-position-vertical-relative:page" coordorigin="8811" coordsize="2,300">
            <v:shape id="Freeform 184" o:spid="_x0000_s1208" style="position:absolute;left:8811;width:2;height:300;visibility:visible;mso-wrap-style:square;v-text-anchor:top" coordsize="2,300" path="m,300l,e" filled="f" strokeweight=".25pt">
              <v:path arrowok="t" o:connecttype="custom" o:connectlocs="0,300;0,0" o:connectangles="0,0"/>
            </v:shape>
            <w10:wrap anchorx="page" anchory="page"/>
          </v:group>
        </w:pict>
      </w:r>
      <w:r w:rsidRPr="009D3C78">
        <w:rPr>
          <w:rFonts w:ascii="Arial" w:hAnsi="Arial" w:cs="Arial"/>
          <w:b/>
          <w:bCs/>
          <w:color w:val="231F20"/>
          <w:sz w:val="20"/>
          <w:szCs w:val="20"/>
          <w:lang w:val="lv-LV"/>
        </w:rPr>
        <w:t>4</w:t>
      </w:r>
      <w:r w:rsidRPr="009D3C78">
        <w:rPr>
          <w:rFonts w:ascii="Arial" w:hAnsi="Arial" w:cs="Arial"/>
          <w:b/>
          <w:bCs/>
          <w:color w:val="231F20"/>
          <w:spacing w:val="10"/>
          <w:sz w:val="20"/>
          <w:szCs w:val="20"/>
          <w:lang w:val="lv-LV"/>
        </w:rPr>
        <w:t xml:space="preserve"> </w:t>
      </w:r>
      <w:r w:rsidRPr="009D3C78">
        <w:rPr>
          <w:rFonts w:ascii="Arial" w:hAnsi="Arial" w:cs="Arial"/>
          <w:color w:val="231F20"/>
          <w:sz w:val="18"/>
          <w:szCs w:val="18"/>
          <w:lang w:val="lv-LV"/>
        </w:rPr>
        <w:t>Electrolux</w:t>
      </w:r>
    </w:p>
    <w:p w:rsidR="00A66B7B" w:rsidRPr="009D3C78" w:rsidRDefault="00A66B7B">
      <w:pPr>
        <w:spacing w:before="3" w:line="100" w:lineRule="exact"/>
        <w:rPr>
          <w:sz w:val="10"/>
          <w:szCs w:val="10"/>
          <w:lang w:val="lv-LV"/>
        </w:rPr>
      </w:pPr>
    </w:p>
    <w:p w:rsidR="00A66B7B" w:rsidRPr="009D3C78" w:rsidRDefault="00A66B7B">
      <w:pPr>
        <w:spacing w:line="200" w:lineRule="exact"/>
        <w:rPr>
          <w:sz w:val="20"/>
          <w:szCs w:val="20"/>
          <w:lang w:val="lv-LV"/>
        </w:rPr>
      </w:pPr>
    </w:p>
    <w:p w:rsidR="00A66B7B" w:rsidRPr="009D3C78" w:rsidRDefault="00A66B7B">
      <w:pPr>
        <w:pStyle w:val="Heading2"/>
        <w:rPr>
          <w:lang w:val="lv-LV"/>
        </w:rPr>
      </w:pPr>
      <w:bookmarkStart w:id="1" w:name="_TOC_250011"/>
      <w:r w:rsidRPr="009D3C78">
        <w:rPr>
          <w:color w:val="231F20"/>
          <w:w w:val="95"/>
          <w:lang w:val="lv-LV"/>
        </w:rPr>
        <w:t>Ekspluatācija</w:t>
      </w:r>
      <w:bookmarkEnd w:id="1"/>
    </w:p>
    <w:p w:rsidR="00A66B7B" w:rsidRPr="009D3C78" w:rsidRDefault="00A66B7B">
      <w:pPr>
        <w:spacing w:before="7" w:line="170" w:lineRule="exact"/>
        <w:rPr>
          <w:sz w:val="17"/>
          <w:szCs w:val="17"/>
          <w:lang w:val="lv-LV"/>
        </w:rPr>
      </w:pPr>
    </w:p>
    <w:p w:rsidR="00A66B7B" w:rsidRPr="009D3C78" w:rsidRDefault="00A66B7B">
      <w:pPr>
        <w:pStyle w:val="Heading6"/>
        <w:ind w:left="1327"/>
        <w:rPr>
          <w:b w:val="0"/>
          <w:bCs w:val="0"/>
          <w:lang w:val="lv-LV"/>
        </w:rPr>
      </w:pPr>
      <w:r w:rsidRPr="009D3C78">
        <w:rPr>
          <w:color w:val="231F20"/>
          <w:w w:val="95"/>
          <w:lang w:val="lv-LV"/>
        </w:rPr>
        <w:t>Karstā ūdens saņemšana</w:t>
      </w:r>
    </w:p>
    <w:p w:rsidR="00A66B7B" w:rsidRPr="009D3C78" w:rsidRDefault="00A66B7B">
      <w:pPr>
        <w:pStyle w:val="BodyText"/>
        <w:spacing w:before="7" w:line="250" w:lineRule="auto"/>
        <w:rPr>
          <w:lang w:val="lv-LV"/>
        </w:rPr>
      </w:pPr>
      <w:r w:rsidRPr="009D3C78">
        <w:rPr>
          <w:color w:val="231F20"/>
          <w:w w:val="95"/>
          <w:lang w:val="lv-LV"/>
        </w:rPr>
        <w:t>Ja atvērsiet karstā ūdens krānu, kas atrodas, piemēram, pie izlietnes vai mazgāšanas ierīces, ūdens sildītājs automātiski ieslēgsies un nodrošinās ūdens uzsildīšanu.</w:t>
      </w:r>
    </w:p>
    <w:p w:rsidR="00A66B7B" w:rsidRPr="009D3C78" w:rsidRDefault="00A66B7B">
      <w:pPr>
        <w:spacing w:line="180" w:lineRule="exact"/>
        <w:rPr>
          <w:sz w:val="18"/>
          <w:szCs w:val="18"/>
          <w:lang w:val="lv-LV"/>
        </w:rPr>
      </w:pPr>
    </w:p>
    <w:p w:rsidR="00A66B7B" w:rsidRPr="009D3C78" w:rsidRDefault="00A66B7B">
      <w:pPr>
        <w:pStyle w:val="Heading6"/>
        <w:ind w:left="1327"/>
        <w:rPr>
          <w:b w:val="0"/>
          <w:bCs w:val="0"/>
          <w:lang w:val="lv-LV"/>
        </w:rPr>
      </w:pPr>
      <w:r w:rsidRPr="009D3C78">
        <w:rPr>
          <w:color w:val="231F20"/>
          <w:lang w:val="lv-LV"/>
        </w:rPr>
        <w:t>Nep</w:t>
      </w:r>
      <w:r>
        <w:rPr>
          <w:color w:val="231F20"/>
          <w:lang w:val="lv-LV"/>
        </w:rPr>
        <w:t>i</w:t>
      </w:r>
      <w:r w:rsidRPr="009D3C78">
        <w:rPr>
          <w:color w:val="231F20"/>
          <w:lang w:val="lv-LV"/>
        </w:rPr>
        <w:t xml:space="preserve">eciešamās jaudas izvēle </w:t>
      </w:r>
    </w:p>
    <w:p w:rsidR="00A66B7B" w:rsidRPr="009D3C78" w:rsidRDefault="00A66B7B">
      <w:pPr>
        <w:pStyle w:val="BodyText"/>
        <w:spacing w:before="7"/>
        <w:rPr>
          <w:lang w:val="lv-LV"/>
        </w:rPr>
      </w:pPr>
      <w:r>
        <w:rPr>
          <w:noProof/>
          <w:lang w:val="lv-LV" w:eastAsia="lv-LV"/>
        </w:rPr>
        <w:pict>
          <v:shape id="Picture 185" o:spid="_x0000_s1209" type="#_x0000_t75" style="position:absolute;left:0;text-align:left;margin-left:113.3pt;margin-top:12.2pt;width:51.7pt;height:47.8pt;z-index:-251639808;visibility:visible;mso-position-horizontal-relative:page">
            <v:imagedata r:id="rId16" o:title=""/>
            <w10:wrap anchorx="page"/>
          </v:shape>
        </w:pict>
      </w:r>
      <w:r w:rsidRPr="009D3C78">
        <w:rPr>
          <w:color w:val="231F20"/>
          <w:w w:val="95"/>
          <w:lang w:val="lv-LV"/>
        </w:rPr>
        <w:t>Pagrieziet jaudas regulatoru</w:t>
      </w:r>
      <w:r w:rsidRPr="009D3C78">
        <w:rPr>
          <w:color w:val="231F20"/>
          <w:spacing w:val="24"/>
          <w:w w:val="95"/>
          <w:lang w:val="lv-LV"/>
        </w:rPr>
        <w:t xml:space="preserve"> </w:t>
      </w:r>
      <w:r w:rsidRPr="009D3C78">
        <w:rPr>
          <w:color w:val="231F20"/>
          <w:w w:val="95"/>
          <w:lang w:val="lv-LV"/>
        </w:rPr>
        <w:t>(sk. attēlu)</w:t>
      </w:r>
    </w:p>
    <w:p w:rsidR="00A66B7B" w:rsidRPr="009D3C78" w:rsidRDefault="00A66B7B">
      <w:pPr>
        <w:spacing w:line="170" w:lineRule="exact"/>
        <w:rPr>
          <w:sz w:val="17"/>
          <w:szCs w:val="17"/>
          <w:lang w:val="lv-LV"/>
        </w:rPr>
      </w:pPr>
    </w:p>
    <w:p w:rsidR="00A66B7B" w:rsidRPr="009D3C78" w:rsidRDefault="00A66B7B">
      <w:pPr>
        <w:ind w:right="1402"/>
        <w:jc w:val="right"/>
        <w:rPr>
          <w:rFonts w:ascii="Arial" w:hAnsi="Arial" w:cs="Arial"/>
          <w:sz w:val="7"/>
          <w:szCs w:val="7"/>
          <w:lang w:val="lv-LV"/>
        </w:rPr>
      </w:pPr>
      <w:r w:rsidRPr="009D3C78">
        <w:rPr>
          <w:rFonts w:ascii="Arial" w:hAnsi="Arial" w:cs="Arial"/>
          <w:color w:val="FFFFFF"/>
          <w:sz w:val="7"/>
          <w:szCs w:val="7"/>
          <w:lang w:val="lv-LV"/>
        </w:rPr>
        <w:t>max</w:t>
      </w:r>
    </w:p>
    <w:p w:rsidR="00A66B7B" w:rsidRPr="009D3C78" w:rsidRDefault="00A66B7B">
      <w:pPr>
        <w:spacing w:before="8" w:line="180" w:lineRule="exact"/>
        <w:rPr>
          <w:sz w:val="18"/>
          <w:szCs w:val="18"/>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ind w:right="1407"/>
        <w:jc w:val="right"/>
        <w:rPr>
          <w:rFonts w:ascii="Arial" w:hAnsi="Arial" w:cs="Arial"/>
          <w:sz w:val="7"/>
          <w:szCs w:val="7"/>
          <w:lang w:val="lv-LV"/>
        </w:rPr>
      </w:pPr>
      <w:r w:rsidRPr="009D3C78">
        <w:rPr>
          <w:rFonts w:ascii="Arial" w:hAnsi="Arial" w:cs="Arial"/>
          <w:color w:val="FFFFFF"/>
          <w:sz w:val="7"/>
          <w:szCs w:val="7"/>
          <w:lang w:val="lv-LV"/>
        </w:rPr>
        <w:t>min</w:t>
      </w:r>
    </w:p>
    <w:p w:rsidR="00A66B7B" w:rsidRPr="009D3C78" w:rsidRDefault="00A66B7B">
      <w:pPr>
        <w:spacing w:before="8" w:line="140" w:lineRule="exact"/>
        <w:rPr>
          <w:sz w:val="14"/>
          <w:szCs w:val="14"/>
          <w:lang w:val="lv-LV"/>
        </w:rPr>
      </w:pPr>
    </w:p>
    <w:p w:rsidR="00A66B7B" w:rsidRPr="009D3C78" w:rsidRDefault="00A66B7B">
      <w:pPr>
        <w:spacing w:line="200" w:lineRule="exact"/>
        <w:rPr>
          <w:sz w:val="20"/>
          <w:szCs w:val="20"/>
          <w:lang w:val="lv-LV"/>
        </w:rPr>
      </w:pPr>
    </w:p>
    <w:p w:rsidR="00A66B7B" w:rsidRPr="009D3C78" w:rsidRDefault="00A66B7B">
      <w:pPr>
        <w:pStyle w:val="BodyText"/>
        <w:spacing w:line="250" w:lineRule="auto"/>
        <w:ind w:right="135"/>
        <w:rPr>
          <w:lang w:val="lv-LV"/>
        </w:rPr>
      </w:pPr>
      <w:r w:rsidRPr="009D3C78">
        <w:rPr>
          <w:color w:val="231F20"/>
          <w:w w:val="95"/>
          <w:lang w:val="lv-LV"/>
        </w:rPr>
        <w:t>vajadzīgajā jaudas līmenī.</w:t>
      </w:r>
      <w:r w:rsidRPr="009D3C78">
        <w:rPr>
          <w:color w:val="231F20"/>
          <w:spacing w:val="18"/>
          <w:w w:val="95"/>
          <w:lang w:val="lv-LV"/>
        </w:rPr>
        <w:t xml:space="preserve"> </w:t>
      </w:r>
      <w:r w:rsidRPr="009D3C78">
        <w:rPr>
          <w:color w:val="231F20"/>
          <w:w w:val="95"/>
          <w:lang w:val="lv-LV"/>
        </w:rPr>
        <w:t>Jaudas regulatoru var izmantot iepriekšējai pakāpeniskai jaudas regulēšanai 50%</w:t>
      </w:r>
      <w:r w:rsidRPr="009D3C78">
        <w:rPr>
          <w:color w:val="231F20"/>
          <w:spacing w:val="15"/>
          <w:w w:val="95"/>
          <w:lang w:val="lv-LV"/>
        </w:rPr>
        <w:t xml:space="preserve"> </w:t>
      </w:r>
      <w:r w:rsidRPr="009D3C78">
        <w:rPr>
          <w:color w:val="231F20"/>
          <w:w w:val="95"/>
          <w:lang w:val="lv-LV"/>
        </w:rPr>
        <w:t>līdz 100%</w:t>
      </w:r>
      <w:r w:rsidRPr="009D3C78">
        <w:rPr>
          <w:color w:val="231F20"/>
          <w:spacing w:val="16"/>
          <w:w w:val="95"/>
          <w:lang w:val="lv-LV"/>
        </w:rPr>
        <w:t xml:space="preserve"> </w:t>
      </w:r>
      <w:r w:rsidRPr="009D3C78">
        <w:rPr>
          <w:color w:val="231F20"/>
          <w:w w:val="95"/>
          <w:lang w:val="lv-LV"/>
        </w:rPr>
        <w:t>apjomā no nominālās vērtības.</w:t>
      </w:r>
    </w:p>
    <w:p w:rsidR="00A66B7B" w:rsidRPr="009D3C78" w:rsidRDefault="00A66B7B">
      <w:pPr>
        <w:pStyle w:val="BodyText"/>
        <w:spacing w:line="250" w:lineRule="auto"/>
        <w:ind w:right="15"/>
        <w:rPr>
          <w:lang w:val="lv-LV"/>
        </w:rPr>
      </w:pPr>
      <w:r w:rsidRPr="009D3C78">
        <w:rPr>
          <w:color w:val="231F20"/>
          <w:w w:val="95"/>
          <w:lang w:val="lv-LV"/>
        </w:rPr>
        <w:t>Samazinot ūdens sildītāja produktivitāti un noregulējot to atbilstoši līmenim, kāds Jums faktiski nepieciešams, Jūs varēsiet pazemināt izplūstošā ūdens temperatūru un ietaupīt enerģiju</w:t>
      </w:r>
      <w:r w:rsidRPr="009D3C78">
        <w:rPr>
          <w:color w:val="231F20"/>
          <w:lang w:val="lv-LV"/>
        </w:rPr>
        <w:t>.</w:t>
      </w:r>
    </w:p>
    <w:p w:rsidR="00A66B7B" w:rsidRPr="009D3C78" w:rsidRDefault="00A66B7B">
      <w:pPr>
        <w:pStyle w:val="BodyText"/>
        <w:spacing w:line="250" w:lineRule="auto"/>
        <w:ind w:right="23"/>
        <w:rPr>
          <w:lang w:val="lv-LV"/>
        </w:rPr>
      </w:pPr>
      <w:r w:rsidRPr="009D3C78">
        <w:rPr>
          <w:color w:val="231F20"/>
          <w:w w:val="95"/>
          <w:lang w:val="lv-LV"/>
        </w:rPr>
        <w:t>Lai pazeminātu temperatūru, pagrieziet jaudas regulatoru pulksteņa rādītāja kustības virzienā. Tas ir ekonomiskais iestatījums (vasaras laikam). Šis gāzes ūdens sildītājs speciāli paredzēts ūdens uzsildīšanai sadzīves apstākļos, izmantojot dabas gāzi, kuras spiediens ir 13 mbar/1300 Pa.</w:t>
      </w:r>
    </w:p>
    <w:p w:rsidR="00A66B7B" w:rsidRPr="009D3C78" w:rsidRDefault="00A66B7B">
      <w:pPr>
        <w:spacing w:before="4" w:line="180" w:lineRule="exact"/>
        <w:rPr>
          <w:sz w:val="18"/>
          <w:szCs w:val="18"/>
          <w:lang w:val="lv-LV"/>
        </w:rPr>
      </w:pPr>
    </w:p>
    <w:p w:rsidR="00A66B7B" w:rsidRPr="009D3C78" w:rsidRDefault="00A66B7B">
      <w:pPr>
        <w:spacing w:line="250" w:lineRule="auto"/>
        <w:ind w:left="1327" w:right="145"/>
        <w:rPr>
          <w:rFonts w:ascii="Arial" w:hAnsi="Arial" w:cs="Arial"/>
          <w:b/>
          <w:bCs/>
          <w:color w:val="231F20"/>
          <w:w w:val="95"/>
          <w:sz w:val="15"/>
          <w:szCs w:val="15"/>
          <w:lang w:val="lv-LV"/>
        </w:rPr>
      </w:pPr>
      <w:r>
        <w:rPr>
          <w:noProof/>
          <w:lang w:val="lv-LV" w:eastAsia="lv-LV"/>
        </w:rPr>
        <w:pict>
          <v:shape id="Picture 186" o:spid="_x0000_s1210" type="#_x0000_t75" style="position:absolute;left:0;text-align:left;margin-left:119.25pt;margin-top:33.05pt;width:50.85pt;height:46.95pt;z-index:-251638784;visibility:visible;mso-position-horizontal-relative:page">
            <v:imagedata r:id="rId17" o:title=""/>
            <w10:wrap anchorx="page"/>
          </v:shape>
        </w:pict>
      </w:r>
      <w:r w:rsidRPr="009D3C78">
        <w:rPr>
          <w:rFonts w:ascii="Arial" w:hAnsi="Arial" w:cs="Arial"/>
          <w:b/>
          <w:bCs/>
          <w:color w:val="231F20"/>
          <w:w w:val="95"/>
          <w:sz w:val="15"/>
          <w:szCs w:val="15"/>
          <w:lang w:val="lv-LV"/>
        </w:rPr>
        <w:t>Ūdens temperatūras regulēšana</w:t>
      </w:r>
    </w:p>
    <w:p w:rsidR="00A66B7B" w:rsidRPr="009D3C78" w:rsidRDefault="00A66B7B">
      <w:pPr>
        <w:spacing w:line="250" w:lineRule="auto"/>
        <w:ind w:left="1327" w:right="145"/>
        <w:rPr>
          <w:rFonts w:ascii="Arial" w:hAnsi="Arial" w:cs="Arial"/>
          <w:sz w:val="15"/>
          <w:szCs w:val="15"/>
          <w:lang w:val="lv-LV"/>
        </w:rPr>
      </w:pPr>
      <w:r w:rsidRPr="009D3C78">
        <w:rPr>
          <w:rFonts w:ascii="Arial" w:hAnsi="Arial" w:cs="Arial"/>
          <w:color w:val="231F20"/>
          <w:spacing w:val="-6"/>
          <w:w w:val="95"/>
          <w:sz w:val="15"/>
          <w:szCs w:val="15"/>
          <w:lang w:val="lv-LV"/>
        </w:rPr>
        <w:t xml:space="preserve">Ūdens temperatūras izmaiņas tiek veiktas, izmantojot ūdens temperatūras regulatoru </w:t>
      </w:r>
      <w:r w:rsidRPr="009D3C78">
        <w:rPr>
          <w:rFonts w:ascii="Arial" w:hAnsi="Arial" w:cs="Arial"/>
          <w:color w:val="231F20"/>
          <w:spacing w:val="-5"/>
          <w:w w:val="95"/>
          <w:sz w:val="15"/>
          <w:szCs w:val="15"/>
          <w:lang w:val="lv-LV"/>
        </w:rPr>
        <w:t>(</w:t>
      </w:r>
      <w:r w:rsidRPr="009D3C78">
        <w:rPr>
          <w:rFonts w:ascii="Arial" w:hAnsi="Arial" w:cs="Arial"/>
          <w:color w:val="231F20"/>
          <w:spacing w:val="-7"/>
          <w:w w:val="95"/>
          <w:sz w:val="15"/>
          <w:szCs w:val="15"/>
          <w:lang w:val="lv-LV"/>
        </w:rPr>
        <w:t>3.attēls).</w:t>
      </w:r>
    </w:p>
    <w:p w:rsidR="00A66B7B" w:rsidRPr="009D3C78" w:rsidRDefault="00A66B7B">
      <w:pPr>
        <w:spacing w:before="19" w:line="200" w:lineRule="exact"/>
        <w:rPr>
          <w:sz w:val="20"/>
          <w:szCs w:val="20"/>
          <w:lang w:val="lv-LV"/>
        </w:rPr>
      </w:pPr>
    </w:p>
    <w:p w:rsidR="00A66B7B" w:rsidRPr="009D3C78" w:rsidRDefault="00A66B7B">
      <w:pPr>
        <w:ind w:left="552"/>
        <w:jc w:val="center"/>
        <w:rPr>
          <w:rFonts w:ascii="Arial" w:hAnsi="Arial" w:cs="Arial"/>
          <w:sz w:val="7"/>
          <w:szCs w:val="7"/>
          <w:lang w:val="lv-LV"/>
        </w:rPr>
      </w:pPr>
      <w:r w:rsidRPr="009D3C78">
        <w:rPr>
          <w:rFonts w:ascii="Arial" w:hAnsi="Arial" w:cs="Arial"/>
          <w:color w:val="FFFFFF"/>
          <w:sz w:val="7"/>
          <w:szCs w:val="7"/>
          <w:lang w:val="lv-LV"/>
        </w:rPr>
        <w:t>max</w:t>
      </w:r>
    </w:p>
    <w:p w:rsidR="00A66B7B" w:rsidRPr="009D3C78" w:rsidRDefault="00A66B7B">
      <w:pPr>
        <w:spacing w:before="8" w:line="180" w:lineRule="exact"/>
        <w:rPr>
          <w:sz w:val="18"/>
          <w:szCs w:val="18"/>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ind w:left="561"/>
        <w:jc w:val="center"/>
        <w:rPr>
          <w:rFonts w:ascii="Arial" w:hAnsi="Arial" w:cs="Arial"/>
          <w:sz w:val="7"/>
          <w:szCs w:val="7"/>
          <w:lang w:val="lv-LV"/>
        </w:rPr>
      </w:pPr>
      <w:r w:rsidRPr="009D3C78">
        <w:rPr>
          <w:rFonts w:ascii="Arial" w:hAnsi="Arial" w:cs="Arial"/>
          <w:color w:val="FFFFFF"/>
          <w:sz w:val="7"/>
          <w:szCs w:val="7"/>
          <w:lang w:val="lv-LV"/>
        </w:rPr>
        <w:t>min</w:t>
      </w:r>
    </w:p>
    <w:p w:rsidR="00A66B7B" w:rsidRPr="009D3C78" w:rsidRDefault="00A66B7B">
      <w:pPr>
        <w:spacing w:before="4" w:line="120" w:lineRule="exact"/>
        <w:rPr>
          <w:sz w:val="12"/>
          <w:szCs w:val="12"/>
          <w:lang w:val="lv-LV"/>
        </w:rPr>
      </w:pPr>
    </w:p>
    <w:p w:rsidR="00A66B7B" w:rsidRPr="009D3C78" w:rsidRDefault="00A66B7B">
      <w:pPr>
        <w:spacing w:line="200" w:lineRule="exact"/>
        <w:rPr>
          <w:sz w:val="20"/>
          <w:szCs w:val="20"/>
          <w:lang w:val="lv-LV"/>
        </w:rPr>
      </w:pPr>
    </w:p>
    <w:p w:rsidR="00A66B7B" w:rsidRPr="009D3C78" w:rsidRDefault="00A66B7B">
      <w:pPr>
        <w:pStyle w:val="BodyText"/>
        <w:numPr>
          <w:ilvl w:val="1"/>
          <w:numId w:val="7"/>
        </w:numPr>
        <w:tabs>
          <w:tab w:val="left" w:pos="1553"/>
        </w:tabs>
        <w:spacing w:line="256" w:lineRule="auto"/>
        <w:ind w:left="1553" w:right="246"/>
        <w:rPr>
          <w:lang w:val="lv-LV"/>
        </w:rPr>
      </w:pPr>
      <w:r w:rsidRPr="009D3C78">
        <w:rPr>
          <w:color w:val="231F20"/>
          <w:w w:val="95"/>
          <w:lang w:val="lv-LV"/>
        </w:rPr>
        <w:t>Lai temperatūru paaugstinātu, pagrieziet regulatoru pulksteņa rādītāja kustības virzienā.</w:t>
      </w:r>
    </w:p>
    <w:p w:rsidR="00A66B7B" w:rsidRPr="009D3C78" w:rsidRDefault="00A66B7B">
      <w:pPr>
        <w:pStyle w:val="BodyText"/>
        <w:numPr>
          <w:ilvl w:val="1"/>
          <w:numId w:val="7"/>
        </w:numPr>
        <w:tabs>
          <w:tab w:val="left" w:pos="1553"/>
        </w:tabs>
        <w:spacing w:line="256" w:lineRule="auto"/>
        <w:ind w:left="1553" w:right="186"/>
        <w:rPr>
          <w:lang w:val="lv-LV"/>
        </w:rPr>
      </w:pPr>
      <w:r w:rsidRPr="009D3C78">
        <w:rPr>
          <w:color w:val="231F20"/>
          <w:w w:val="95"/>
          <w:lang w:val="lv-LV"/>
        </w:rPr>
        <w:t>Lai temperatūru pazeminātu, pagrieziet regulatoru pretēji pulksteņa rādītāja kustības virzienam.</w:t>
      </w:r>
    </w:p>
    <w:p w:rsidR="00A66B7B" w:rsidRPr="009D3C78" w:rsidRDefault="00A66B7B">
      <w:pPr>
        <w:pStyle w:val="BodyText"/>
        <w:spacing w:before="11" w:line="256" w:lineRule="auto"/>
        <w:ind w:right="37"/>
        <w:jc w:val="both"/>
        <w:rPr>
          <w:lang w:val="lv-LV"/>
        </w:rPr>
      </w:pPr>
      <w:r w:rsidRPr="009D3C78">
        <w:rPr>
          <w:color w:val="231F20"/>
          <w:lang w:val="lv-LV"/>
        </w:rPr>
        <w:t xml:space="preserve">Abos izvēlētajos darba režīmos (ekonomiskajā un pilnas jaudas režīmā) Jūs </w:t>
      </w:r>
      <w:r w:rsidRPr="009D3C78">
        <w:rPr>
          <w:color w:val="231F20"/>
          <w:spacing w:val="2"/>
          <w:w w:val="95"/>
          <w:lang w:val="lv-LV"/>
        </w:rPr>
        <w:t>varat iestatīt nepieciešamo karstā ūdens temperatūru, pagriežot temperatūras regulatoru</w:t>
      </w:r>
      <w:r w:rsidRPr="009D3C78">
        <w:rPr>
          <w:color w:val="231F20"/>
          <w:spacing w:val="3"/>
          <w:w w:val="95"/>
          <w:lang w:val="lv-LV"/>
        </w:rPr>
        <w:t>.</w:t>
      </w:r>
    </w:p>
    <w:p w:rsidR="00A66B7B" w:rsidRPr="009D3C78" w:rsidRDefault="00A66B7B">
      <w:pPr>
        <w:pStyle w:val="BodyText"/>
        <w:numPr>
          <w:ilvl w:val="1"/>
          <w:numId w:val="7"/>
        </w:numPr>
        <w:tabs>
          <w:tab w:val="left" w:pos="1553"/>
        </w:tabs>
        <w:spacing w:line="171" w:lineRule="exact"/>
        <w:ind w:left="1553"/>
        <w:rPr>
          <w:lang w:val="lv-LV"/>
        </w:rPr>
      </w:pPr>
      <w:r w:rsidRPr="009D3C78">
        <w:rPr>
          <w:color w:val="231F20"/>
          <w:w w:val="95"/>
          <w:lang w:val="lv-LV"/>
        </w:rPr>
        <w:t xml:space="preserve">Nekad nesamaziniet karstā ūdens spiedienu, </w:t>
      </w:r>
    </w:p>
    <w:p w:rsidR="00A66B7B" w:rsidRPr="009D3C78" w:rsidRDefault="00A66B7B">
      <w:pPr>
        <w:spacing w:line="200" w:lineRule="exact"/>
        <w:rPr>
          <w:sz w:val="20"/>
          <w:szCs w:val="20"/>
          <w:lang w:val="lv-LV"/>
        </w:rPr>
      </w:pPr>
      <w:r w:rsidRPr="009D3C78">
        <w:rPr>
          <w:lang w:val="lv-LV"/>
        </w:rPr>
        <w:br w:type="column"/>
      </w:r>
    </w:p>
    <w:p w:rsidR="00A66B7B" w:rsidRPr="009D3C78" w:rsidRDefault="00A66B7B">
      <w:pPr>
        <w:spacing w:before="18" w:line="200" w:lineRule="exact"/>
        <w:rPr>
          <w:sz w:val="20"/>
          <w:szCs w:val="20"/>
          <w:lang w:val="lv-LV"/>
        </w:rPr>
      </w:pPr>
    </w:p>
    <w:p w:rsidR="00A66B7B" w:rsidRPr="009D3C78" w:rsidRDefault="00A66B7B">
      <w:pPr>
        <w:pStyle w:val="BodyText"/>
        <w:spacing w:line="253" w:lineRule="auto"/>
        <w:ind w:left="448" w:right="1191"/>
        <w:rPr>
          <w:lang w:val="lv-LV"/>
        </w:rPr>
      </w:pPr>
      <w:r w:rsidRPr="009D3C78">
        <w:rPr>
          <w:color w:val="231F20"/>
          <w:lang w:val="lv-LV"/>
        </w:rPr>
        <w:t>noslēdzot ūdens sildītāja ūdens padeves ie</w:t>
      </w:r>
      <w:r>
        <w:rPr>
          <w:color w:val="231F20"/>
          <w:lang w:val="lv-LV"/>
        </w:rPr>
        <w:t>laišanas</w:t>
      </w:r>
      <w:r w:rsidRPr="009D3C78">
        <w:rPr>
          <w:color w:val="231F20"/>
          <w:lang w:val="lv-LV"/>
        </w:rPr>
        <w:t xml:space="preserve"> noslēgkrānu. Tam vienmēr jāatrodas pilnībā atvērtā stāvoklī.</w:t>
      </w:r>
    </w:p>
    <w:p w:rsidR="00A66B7B" w:rsidRPr="009D3C78" w:rsidRDefault="00A66B7B">
      <w:pPr>
        <w:pStyle w:val="Heading6"/>
        <w:spacing w:before="60"/>
        <w:ind w:left="222"/>
        <w:rPr>
          <w:b w:val="0"/>
          <w:bCs w:val="0"/>
          <w:lang w:val="lv-LV"/>
        </w:rPr>
      </w:pPr>
      <w:r w:rsidRPr="009D3C78">
        <w:rPr>
          <w:color w:val="231F20"/>
          <w:lang w:val="lv-LV"/>
        </w:rPr>
        <w:t>Piezīme:</w:t>
      </w:r>
    </w:p>
    <w:p w:rsidR="00A66B7B" w:rsidRPr="009D3C78" w:rsidRDefault="00A66B7B">
      <w:pPr>
        <w:pStyle w:val="BodyText"/>
        <w:spacing w:before="9" w:line="253" w:lineRule="auto"/>
        <w:ind w:left="448" w:right="1118"/>
        <w:rPr>
          <w:lang w:val="lv-LV"/>
        </w:rPr>
      </w:pPr>
      <w:r w:rsidRPr="009D3C78">
        <w:rPr>
          <w:color w:val="231F20"/>
          <w:w w:val="95"/>
          <w:lang w:val="lv-LV"/>
        </w:rPr>
        <w:t>Jaudas un ūdens temperatūras iestatījumi jānoregulē atbilstoši</w:t>
      </w:r>
      <w:r>
        <w:rPr>
          <w:color w:val="231F20"/>
          <w:w w:val="95"/>
          <w:lang w:val="lv-LV"/>
        </w:rPr>
        <w:t xml:space="preserve"> tādam</w:t>
      </w:r>
      <w:r w:rsidRPr="009D3C78">
        <w:rPr>
          <w:color w:val="231F20"/>
          <w:w w:val="95"/>
          <w:lang w:val="lv-LV"/>
        </w:rPr>
        <w:t xml:space="preserve"> minimālajam līmenim, kas pietiekami atbilst Jūsu prasībām. Tas ļaus samazināt ūdens patēriņu un pagarināt ierīces kalpošanas laiku, samazinot siltummainī katlakmens nosēdumus.</w:t>
      </w:r>
    </w:p>
    <w:p w:rsidR="00A66B7B" w:rsidRPr="009D3C78" w:rsidRDefault="00A66B7B">
      <w:pPr>
        <w:spacing w:before="2" w:line="180" w:lineRule="exact"/>
        <w:rPr>
          <w:sz w:val="18"/>
          <w:szCs w:val="18"/>
          <w:lang w:val="lv-LV"/>
        </w:rPr>
      </w:pPr>
    </w:p>
    <w:p w:rsidR="00A66B7B" w:rsidRPr="009D3C78" w:rsidRDefault="00A66B7B">
      <w:pPr>
        <w:pStyle w:val="Heading6"/>
        <w:ind w:left="222"/>
        <w:rPr>
          <w:b w:val="0"/>
          <w:bCs w:val="0"/>
          <w:lang w:val="lv-LV"/>
        </w:rPr>
      </w:pPr>
      <w:r w:rsidRPr="009D3C78">
        <w:rPr>
          <w:color w:val="231F20"/>
          <w:lang w:val="lv-LV"/>
        </w:rPr>
        <w:t>Displeja darbības loģika</w:t>
      </w:r>
    </w:p>
    <w:p w:rsidR="00A66B7B" w:rsidRPr="009D3C78" w:rsidRDefault="00A66B7B">
      <w:pPr>
        <w:pStyle w:val="BodyText"/>
        <w:spacing w:line="250" w:lineRule="auto"/>
        <w:ind w:left="222" w:right="1219"/>
        <w:rPr>
          <w:color w:val="231F20"/>
          <w:lang w:val="lv-LV"/>
        </w:rPr>
      </w:pPr>
      <w:r w:rsidRPr="009D3C78">
        <w:rPr>
          <w:color w:val="231F20"/>
          <w:w w:val="95"/>
          <w:lang w:val="lv-LV"/>
        </w:rPr>
        <w:t>Atverot karstā ūdens krānu, nostrādā ūdens notekas mikropārslēdzējs, pēc 0,5 sekundēm ieslēdzas displejs, kurā tiks attēlota izplūstošā ūdens temperatūra, dušas un baterija</w:t>
      </w:r>
      <w:r>
        <w:rPr>
          <w:color w:val="231F20"/>
          <w:w w:val="95"/>
          <w:lang w:val="lv-LV"/>
        </w:rPr>
        <w:t xml:space="preserve">s </w:t>
      </w:r>
      <w:r w:rsidRPr="009D3C78">
        <w:rPr>
          <w:color w:val="231F20"/>
          <w:w w:val="95"/>
          <w:lang w:val="lv-LV"/>
        </w:rPr>
        <w:t>indikatori</w:t>
      </w:r>
      <w:r>
        <w:rPr>
          <w:color w:val="231F20"/>
          <w:w w:val="95"/>
          <w:lang w:val="lv-LV"/>
        </w:rPr>
        <w:t xml:space="preserve"> </w:t>
      </w:r>
      <w:r w:rsidRPr="009D3C78">
        <w:rPr>
          <w:color w:val="231F20"/>
          <w:w w:val="95"/>
          <w:lang w:val="lv-LV"/>
        </w:rPr>
        <w:t>spīd, liesmas indikators nedeg. Astoņas sekundes</w:t>
      </w:r>
      <w:r>
        <w:rPr>
          <w:color w:val="231F20"/>
          <w:w w:val="95"/>
          <w:lang w:val="lv-LV"/>
        </w:rPr>
        <w:t xml:space="preserve"> </w:t>
      </w:r>
      <w:r w:rsidRPr="009D3C78">
        <w:rPr>
          <w:color w:val="231F20"/>
          <w:w w:val="95"/>
          <w:lang w:val="lv-LV"/>
        </w:rPr>
        <w:t xml:space="preserve">pēc dzirksteles padeves uz degli displejs parādīs izplūstošā ūdens temperatūru, degs dušas, baterijas un liesmas indikatori. Divas sekundes pēc degļa iekurināšanas displejā tiks attēlota izplūstošā ūdens temperatūra, dušas un liesmas indikatori turpinās degt, bet baterijas indikators attēlos faktisko tās uzlādes līmeni. </w:t>
      </w:r>
      <w:r w:rsidRPr="009D3C78">
        <w:rPr>
          <w:color w:val="231F20"/>
          <w:lang w:val="lv-LV"/>
        </w:rPr>
        <w:t>Atslēgšana –</w:t>
      </w:r>
      <w:r w:rsidRPr="009D3C78">
        <w:rPr>
          <w:color w:val="231F20"/>
          <w:spacing w:val="-8"/>
          <w:lang w:val="lv-LV"/>
        </w:rPr>
        <w:t xml:space="preserve"> </w:t>
      </w:r>
      <w:r w:rsidRPr="009D3C78">
        <w:rPr>
          <w:color w:val="231F20"/>
          <w:lang w:val="lv-LV"/>
        </w:rPr>
        <w:t xml:space="preserve">aizverot karstā ūdens krānu, ūdens caurteces mikropārslēdzējs atslēgs gāzes padevi, un ūdens sildītājs izslēgsies. Displejs izslēgsies, dušas, liesmas un bateriju indikatori pārstās spīdēt. </w:t>
      </w:r>
    </w:p>
    <w:p w:rsidR="00A66B7B" w:rsidRPr="009D3C78" w:rsidRDefault="00A66B7B">
      <w:pPr>
        <w:pStyle w:val="BodyText"/>
        <w:spacing w:line="250" w:lineRule="auto"/>
        <w:ind w:left="222" w:right="1219"/>
        <w:rPr>
          <w:lang w:val="lv-LV"/>
        </w:rPr>
      </w:pPr>
      <w:r w:rsidRPr="009D3C78">
        <w:rPr>
          <w:color w:val="231F20"/>
          <w:lang w:val="lv-LV"/>
        </w:rPr>
        <w:t xml:space="preserve">Ja uz displeja izgaismojas E1 </w:t>
      </w:r>
      <w:r w:rsidRPr="009D3C78">
        <w:rPr>
          <w:color w:val="231F20"/>
          <w:w w:val="95"/>
          <w:lang w:val="lv-LV"/>
        </w:rPr>
        <w:t>–</w:t>
      </w:r>
      <w:r>
        <w:rPr>
          <w:color w:val="231F20"/>
          <w:w w:val="95"/>
          <w:lang w:val="lv-LV"/>
        </w:rPr>
        <w:t xml:space="preserve"> </w:t>
      </w:r>
      <w:r w:rsidRPr="009D3C78">
        <w:rPr>
          <w:color w:val="231F20"/>
          <w:spacing w:val="-1"/>
          <w:w w:val="95"/>
          <w:lang w:val="lv-LV"/>
        </w:rPr>
        <w:t>iekurināšana</w:t>
      </w:r>
      <w:r>
        <w:rPr>
          <w:color w:val="231F20"/>
          <w:spacing w:val="-1"/>
          <w:w w:val="95"/>
          <w:lang w:val="lv-LV"/>
        </w:rPr>
        <w:t xml:space="preserve"> </w:t>
      </w:r>
      <w:r w:rsidRPr="009D3C78">
        <w:rPr>
          <w:color w:val="231F20"/>
          <w:spacing w:val="-1"/>
          <w:w w:val="95"/>
          <w:lang w:val="lv-LV"/>
        </w:rPr>
        <w:t>nenotiek, jānomaina baterija</w:t>
      </w:r>
      <w:r w:rsidRPr="009D3C78">
        <w:rPr>
          <w:color w:val="231F20"/>
          <w:w w:val="95"/>
          <w:lang w:val="lv-LV"/>
        </w:rPr>
        <w:t>,</w:t>
      </w:r>
      <w:r w:rsidRPr="009D3C78">
        <w:rPr>
          <w:color w:val="231F20"/>
          <w:w w:val="97"/>
          <w:lang w:val="lv-LV"/>
        </w:rPr>
        <w:t xml:space="preserve"> ja baterija </w:t>
      </w:r>
      <w:r>
        <w:rPr>
          <w:color w:val="231F20"/>
          <w:w w:val="97"/>
          <w:lang w:val="lv-LV"/>
        </w:rPr>
        <w:t xml:space="preserve">ir </w:t>
      </w:r>
      <w:r w:rsidRPr="009D3C78">
        <w:rPr>
          <w:color w:val="231F20"/>
          <w:w w:val="97"/>
          <w:lang w:val="lv-LV"/>
        </w:rPr>
        <w:t xml:space="preserve">jauna </w:t>
      </w:r>
      <w:r w:rsidRPr="009D3C78">
        <w:rPr>
          <w:color w:val="231F20"/>
          <w:w w:val="95"/>
          <w:lang w:val="lv-LV"/>
        </w:rPr>
        <w:t>–</w:t>
      </w:r>
      <w:r w:rsidRPr="009D3C78">
        <w:rPr>
          <w:color w:val="231F20"/>
          <w:spacing w:val="15"/>
          <w:w w:val="95"/>
          <w:lang w:val="lv-LV"/>
        </w:rPr>
        <w:t xml:space="preserve"> jāvēršas </w:t>
      </w:r>
      <w:r w:rsidRPr="009D3C78">
        <w:rPr>
          <w:color w:val="231F20"/>
          <w:w w:val="95"/>
          <w:lang w:val="lv-LV"/>
        </w:rPr>
        <w:t>servisa nodaļā.</w:t>
      </w:r>
    </w:p>
    <w:p w:rsidR="00A66B7B" w:rsidRPr="009D3C78" w:rsidRDefault="00A66B7B">
      <w:pPr>
        <w:pStyle w:val="BodyText"/>
        <w:spacing w:line="250" w:lineRule="auto"/>
        <w:ind w:left="222" w:right="1189"/>
        <w:rPr>
          <w:lang w:val="lv-LV"/>
        </w:rPr>
      </w:pPr>
      <w:r w:rsidRPr="009D3C78">
        <w:rPr>
          <w:color w:val="231F20"/>
          <w:lang w:val="lv-LV"/>
        </w:rPr>
        <w:t>Ja uz displeja izgaismojas</w:t>
      </w:r>
      <w:r w:rsidRPr="009D3C78">
        <w:rPr>
          <w:color w:val="231F20"/>
          <w:spacing w:val="11"/>
          <w:w w:val="95"/>
          <w:lang w:val="lv-LV"/>
        </w:rPr>
        <w:t xml:space="preserve"> </w:t>
      </w:r>
      <w:r w:rsidRPr="009D3C78">
        <w:rPr>
          <w:color w:val="231F20"/>
          <w:w w:val="95"/>
          <w:lang w:val="lv-LV"/>
        </w:rPr>
        <w:t>Е0</w:t>
      </w:r>
      <w:r w:rsidRPr="009D3C78">
        <w:rPr>
          <w:color w:val="231F20"/>
          <w:spacing w:val="11"/>
          <w:w w:val="95"/>
          <w:lang w:val="lv-LV"/>
        </w:rPr>
        <w:t xml:space="preserve"> </w:t>
      </w:r>
      <w:r w:rsidRPr="009D3C78">
        <w:rPr>
          <w:color w:val="231F20"/>
          <w:w w:val="95"/>
          <w:lang w:val="lv-LV"/>
        </w:rPr>
        <w:t>–</w:t>
      </w:r>
      <w:r w:rsidRPr="009D3C78">
        <w:rPr>
          <w:color w:val="231F20"/>
          <w:spacing w:val="11"/>
          <w:w w:val="95"/>
          <w:lang w:val="lv-LV"/>
        </w:rPr>
        <w:t xml:space="preserve"> nostrādājusi ūdens pārkar</w:t>
      </w:r>
      <w:r>
        <w:rPr>
          <w:color w:val="231F20"/>
          <w:spacing w:val="11"/>
          <w:w w:val="95"/>
          <w:lang w:val="lv-LV"/>
        </w:rPr>
        <w:t>s</w:t>
      </w:r>
      <w:r w:rsidRPr="009D3C78">
        <w:rPr>
          <w:color w:val="231F20"/>
          <w:spacing w:val="11"/>
          <w:w w:val="95"/>
          <w:lang w:val="lv-LV"/>
        </w:rPr>
        <w:t>ēšanas vai ieplūstošā ūdens temperatūras aizsardzība</w:t>
      </w:r>
      <w:r w:rsidRPr="009D3C78">
        <w:rPr>
          <w:color w:val="231F20"/>
          <w:w w:val="95"/>
          <w:lang w:val="lv-LV"/>
        </w:rPr>
        <w:t>.</w:t>
      </w:r>
      <w:r w:rsidRPr="009D3C78">
        <w:rPr>
          <w:color w:val="231F20"/>
          <w:spacing w:val="16"/>
          <w:w w:val="95"/>
          <w:lang w:val="lv-LV"/>
        </w:rPr>
        <w:t xml:space="preserve"> </w:t>
      </w:r>
      <w:r w:rsidRPr="009D3C78">
        <w:rPr>
          <w:color w:val="231F20"/>
          <w:w w:val="95"/>
          <w:lang w:val="lv-LV"/>
        </w:rPr>
        <w:t>Izvēdiniet telpu un ieslēdziet ūdens sildītāju.</w:t>
      </w:r>
      <w:r w:rsidRPr="009D3C78">
        <w:rPr>
          <w:color w:val="231F20"/>
          <w:spacing w:val="15"/>
          <w:w w:val="95"/>
          <w:lang w:val="lv-LV"/>
        </w:rPr>
        <w:t xml:space="preserve"> </w:t>
      </w:r>
      <w:r w:rsidRPr="009D3C78">
        <w:rPr>
          <w:color w:val="231F20"/>
          <w:w w:val="95"/>
          <w:lang w:val="lv-LV"/>
        </w:rPr>
        <w:t>Gadījumā, ja kļūda turpina izgaismoties uz displeja</w:t>
      </w:r>
      <w:r w:rsidRPr="009D3C78">
        <w:rPr>
          <w:color w:val="231F20"/>
          <w:spacing w:val="15"/>
          <w:w w:val="95"/>
          <w:lang w:val="lv-LV"/>
        </w:rPr>
        <w:t xml:space="preserve"> </w:t>
      </w:r>
      <w:r w:rsidRPr="009D3C78">
        <w:rPr>
          <w:color w:val="231F20"/>
          <w:w w:val="95"/>
          <w:lang w:val="lv-LV"/>
        </w:rPr>
        <w:t>–</w:t>
      </w:r>
      <w:r w:rsidRPr="009D3C78">
        <w:rPr>
          <w:color w:val="231F20"/>
          <w:spacing w:val="15"/>
          <w:w w:val="95"/>
          <w:lang w:val="lv-LV"/>
        </w:rPr>
        <w:t xml:space="preserve"> vērsieties </w:t>
      </w:r>
      <w:r w:rsidRPr="009D3C78">
        <w:rPr>
          <w:color w:val="231F20"/>
          <w:w w:val="95"/>
          <w:lang w:val="lv-LV"/>
        </w:rPr>
        <w:t>servisa nodaļā.</w:t>
      </w:r>
    </w:p>
    <w:p w:rsidR="00A66B7B" w:rsidRPr="009D3C78" w:rsidRDefault="00A66B7B">
      <w:pPr>
        <w:pStyle w:val="BodyText"/>
        <w:spacing w:line="250" w:lineRule="auto"/>
        <w:ind w:left="222" w:right="1134"/>
        <w:rPr>
          <w:lang w:val="lv-LV"/>
        </w:rPr>
      </w:pPr>
      <w:r w:rsidRPr="009D3C78">
        <w:rPr>
          <w:color w:val="231F20"/>
          <w:w w:val="95"/>
          <w:lang w:val="lv-LV"/>
        </w:rPr>
        <w:t>Ja uz displeja izgaismojas Е2</w:t>
      </w:r>
      <w:r w:rsidRPr="009D3C78">
        <w:rPr>
          <w:color w:val="231F20"/>
          <w:spacing w:val="11"/>
          <w:w w:val="95"/>
          <w:lang w:val="lv-LV"/>
        </w:rPr>
        <w:t xml:space="preserve"> </w:t>
      </w:r>
      <w:r w:rsidRPr="009D3C78">
        <w:rPr>
          <w:color w:val="231F20"/>
          <w:w w:val="95"/>
          <w:lang w:val="lv-LV"/>
        </w:rPr>
        <w:t>–</w:t>
      </w:r>
      <w:r w:rsidRPr="009D3C78">
        <w:rPr>
          <w:color w:val="231F20"/>
          <w:spacing w:val="10"/>
          <w:w w:val="95"/>
          <w:lang w:val="lv-LV"/>
        </w:rPr>
        <w:t xml:space="preserve"> nostrādājusi liesmas jonizācijas kontroles aizsardzība. Aizveriet karstā ūdens krānu un pēc 30 sekundēm vēlreiz to atveriet. Gadījumā, ja ūdens sildītājs pēc atkārtotas ieslēgšanas nedarbosies, </w:t>
      </w:r>
      <w:r w:rsidRPr="009D3C78">
        <w:rPr>
          <w:color w:val="231F20"/>
          <w:spacing w:val="15"/>
          <w:w w:val="95"/>
          <w:lang w:val="lv-LV"/>
        </w:rPr>
        <w:t xml:space="preserve">vērsieties </w:t>
      </w:r>
      <w:r w:rsidRPr="009D3C78">
        <w:rPr>
          <w:color w:val="231F20"/>
          <w:w w:val="95"/>
          <w:lang w:val="lv-LV"/>
        </w:rPr>
        <w:t>servisa nodaļā.</w:t>
      </w:r>
    </w:p>
    <w:p w:rsidR="00A66B7B" w:rsidRPr="009D3C78" w:rsidRDefault="00A66B7B">
      <w:pPr>
        <w:spacing w:before="9" w:line="170" w:lineRule="exact"/>
        <w:rPr>
          <w:sz w:val="17"/>
          <w:szCs w:val="17"/>
          <w:lang w:val="lv-LV"/>
        </w:rPr>
      </w:pPr>
    </w:p>
    <w:p w:rsidR="00A66B7B" w:rsidRPr="009D3C78" w:rsidRDefault="00A66B7B">
      <w:pPr>
        <w:spacing w:line="200" w:lineRule="exact"/>
        <w:rPr>
          <w:sz w:val="20"/>
          <w:szCs w:val="20"/>
          <w:lang w:val="lv-LV"/>
        </w:rPr>
      </w:pPr>
    </w:p>
    <w:p w:rsidR="00A66B7B" w:rsidRPr="009D3C78" w:rsidRDefault="00A66B7B">
      <w:pPr>
        <w:pStyle w:val="Heading2"/>
        <w:ind w:left="222"/>
        <w:rPr>
          <w:lang w:val="lv-LV"/>
        </w:rPr>
      </w:pPr>
      <w:bookmarkStart w:id="2" w:name="_TOC_250010"/>
      <w:r w:rsidRPr="009D3C78">
        <w:rPr>
          <w:color w:val="231F20"/>
          <w:w w:val="95"/>
          <w:lang w:val="lv-LV"/>
        </w:rPr>
        <w:t xml:space="preserve">Izslēgšana </w:t>
      </w:r>
      <w:bookmarkEnd w:id="2"/>
    </w:p>
    <w:p w:rsidR="00A66B7B" w:rsidRPr="009D3C78" w:rsidRDefault="00A66B7B">
      <w:pPr>
        <w:spacing w:before="3" w:line="190" w:lineRule="exact"/>
        <w:rPr>
          <w:sz w:val="19"/>
          <w:szCs w:val="19"/>
          <w:lang w:val="lv-LV"/>
        </w:rPr>
      </w:pPr>
    </w:p>
    <w:p w:rsidR="00A66B7B" w:rsidRPr="009D3C78" w:rsidRDefault="00A66B7B">
      <w:pPr>
        <w:pStyle w:val="BodyText"/>
        <w:spacing w:line="253" w:lineRule="auto"/>
        <w:ind w:left="222" w:right="1214"/>
        <w:rPr>
          <w:lang w:val="lv-LV"/>
        </w:rPr>
      </w:pPr>
      <w:r w:rsidRPr="009D3C78">
        <w:rPr>
          <w:color w:val="231F20"/>
          <w:w w:val="95"/>
          <w:lang w:val="lv-LV"/>
        </w:rPr>
        <w:t>Ūdens sildītājs izslēdzas automātiski pēc karstā ūdens krāna aizvēršanas</w:t>
      </w:r>
      <w:r w:rsidRPr="009D3C78">
        <w:rPr>
          <w:color w:val="231F20"/>
          <w:lang w:val="lv-LV"/>
        </w:rPr>
        <w:t>.</w:t>
      </w:r>
      <w:r w:rsidRPr="009D3C78">
        <w:rPr>
          <w:color w:val="231F20"/>
          <w:spacing w:val="-9"/>
          <w:lang w:val="lv-LV"/>
        </w:rPr>
        <w:t xml:space="preserve"> </w:t>
      </w:r>
      <w:r w:rsidRPr="009D3C78">
        <w:rPr>
          <w:color w:val="231F20"/>
          <w:lang w:val="lv-LV"/>
        </w:rPr>
        <w:t>Displejs</w:t>
      </w:r>
    </w:p>
    <w:p w:rsidR="00A66B7B" w:rsidRPr="009D3C78" w:rsidRDefault="00A66B7B">
      <w:pPr>
        <w:spacing w:line="253" w:lineRule="auto"/>
        <w:rPr>
          <w:lang w:val="lv-LV"/>
        </w:rPr>
        <w:sectPr w:rsidR="00A66B7B" w:rsidRPr="009D3C78">
          <w:pgSz w:w="9231" w:h="12760"/>
          <w:pgMar w:top="880" w:right="0" w:bottom="420" w:left="0" w:header="0" w:footer="222" w:gutter="0"/>
          <w:cols w:num="2" w:space="720" w:equalWidth="0">
            <w:col w:w="4580" w:space="40"/>
            <w:col w:w="4611"/>
          </w:cols>
        </w:sectPr>
      </w:pPr>
    </w:p>
    <w:p w:rsidR="00A66B7B" w:rsidRPr="009D3C78" w:rsidRDefault="00A66B7B">
      <w:pPr>
        <w:spacing w:line="200" w:lineRule="exact"/>
        <w:rPr>
          <w:sz w:val="20"/>
          <w:szCs w:val="20"/>
          <w:lang w:val="lv-LV"/>
        </w:rPr>
      </w:pPr>
      <w:r>
        <w:rPr>
          <w:noProof/>
          <w:lang w:val="lv-LV" w:eastAsia="lv-LV"/>
        </w:rPr>
        <w:pict>
          <v:group id="Group 187" o:spid="_x0000_s1211" style="position:absolute;margin-left:411.7pt;margin-top:-.6pt;width:50.45pt;height:319.75pt;z-index:-251637760;mso-position-horizontal-relative:page;mso-position-vertical-relative:page" coordorigin="8234,-12" coordsize="1009,6395">
            <v:group id="Group 188" o:spid="_x0000_s1212" style="position:absolute;left:8244;top:137;width:850;height:6236" coordorigin="8244,137" coordsize="850,6236">
              <v:shape id="Freeform 189" o:spid="_x0000_s1213" style="position:absolute;left:8244;top:137;width:850;height:6236;visibility:visible;mso-wrap-style:square;v-text-anchor:top" coordsize="850,6236" path="m,6236r850,l850,,,,,6236xe" fillcolor="#bcbec0" stroked="f">
                <v:path arrowok="t" o:connecttype="custom" o:connectlocs="0,6373;850,6373;850,137;0,137;0,6373" o:connectangles="0,0,0,0,0"/>
              </v:shape>
            </v:group>
            <v:group id="Group 190" o:spid="_x0000_s1214" style="position:absolute;left:8931;top:420;width:300;height:2" coordorigin="8931,420" coordsize="300,2">
              <v:shape id="Freeform 191" o:spid="_x0000_s1215" style="position:absolute;left:8931;top:420;width:300;height:2;visibility:visible;mso-wrap-style:square;v-text-anchor:top" coordsize="300,2" path="m,l300,e" filled="f" strokecolor="white" strokeweight="1.25pt">
                <v:path arrowok="t" o:connecttype="custom" o:connectlocs="0,0;300,0" o:connectangles="0,0"/>
              </v:shape>
            </v:group>
            <v:group id="Group 192" o:spid="_x0000_s1216" style="position:absolute;left:8811;width:2;height:300" coordorigin="8811" coordsize="2,300">
              <v:shape id="Freeform 193" o:spid="_x0000_s1217" style="position:absolute;left:8811;width:2;height:300;visibility:visible;mso-wrap-style:square;v-text-anchor:top" coordsize="2,300" path="m,300l,e" filled="f" strokecolor="white" strokeweight="1.25pt">
                <v:path arrowok="t" o:connecttype="custom" o:connectlocs="0,300;0,0" o:connectangles="0,0"/>
              </v:shape>
            </v:group>
            <v:group id="Group 194" o:spid="_x0000_s1218" style="position:absolute;left:8931;top:420;width:300;height:2" coordorigin="8931,420" coordsize="300,2">
              <v:shape id="Freeform 195" o:spid="_x0000_s1219" style="position:absolute;left:8931;top:420;width:300;height:2;visibility:visible;mso-wrap-style:square;v-text-anchor:top" coordsize="300,2" path="m,l300,e" filled="f" strokeweight=".25pt">
                <v:path arrowok="t" o:connecttype="custom" o:connectlocs="0,0;300,0" o:connectangles="0,0"/>
              </v:shape>
            </v:group>
            <v:group id="Group 196" o:spid="_x0000_s1220" style="position:absolute;left:8811;width:2;height:300" coordorigin="8811" coordsize="2,300">
              <v:shape id="Freeform 197" o:spid="_x0000_s1221" style="position:absolute;left:8811;width:2;height:300;visibility:visible;mso-wrap-style:square;v-text-anchor:top" coordsize="2,300" path="m,300l,e" filled="f" strokeweight=".25pt">
                <v:path arrowok="t" o:connecttype="custom" o:connectlocs="0,300;0,0" o:connectangles="0,0"/>
              </v:shape>
            </v:group>
            <w10:wrap anchorx="page" anchory="page"/>
          </v:group>
        </w:pict>
      </w:r>
      <w:r>
        <w:rPr>
          <w:noProof/>
          <w:lang w:val="lv-LV" w:eastAsia="lv-LV"/>
        </w:rPr>
        <w:pict>
          <v:group id="Group 198" o:spid="_x0000_s1222" style="position:absolute;margin-left:0;margin-top:21pt;width:15pt;height:.1pt;z-index:-251636736;mso-position-horizontal-relative:page;mso-position-vertical-relative:page" coordorigin=",420" coordsize="300,2">
            <v:shape id="Freeform 199" o:spid="_x0000_s1223" style="position:absolute;top:420;width:300;height:2;visibility:visible;mso-wrap-style:square;v-text-anchor:top" coordsize="300,2" path="m300,l,e" filled="f" strokeweight=".25pt">
              <v:path arrowok="t" o:connecttype="custom" o:connectlocs="300,0;0,0" o:connectangles="0,0"/>
            </v:shape>
            <w10:wrap anchorx="page" anchory="page"/>
          </v:group>
        </w:pict>
      </w:r>
      <w:r>
        <w:rPr>
          <w:noProof/>
          <w:lang w:val="lv-LV" w:eastAsia="lv-LV"/>
        </w:rPr>
        <w:pict>
          <v:group id="Group 200" o:spid="_x0000_s1224" style="position:absolute;margin-left:21pt;margin-top:0;width:.1pt;height:15pt;z-index:-251635712;mso-position-horizontal-relative:page;mso-position-vertical-relative:page" coordorigin="420" coordsize="2,300">
            <v:shape id="Freeform 201" o:spid="_x0000_s1225" style="position:absolute;left:420;width:2;height:300;visibility:visible;mso-wrap-style:square;v-text-anchor:top" coordsize="2,300" path="m,300l,e" filled="f" strokeweight=".25pt">
              <v:path arrowok="t" o:connecttype="custom" o:connectlocs="0,300;0,0" o:connectangles="0,0"/>
            </v:shape>
            <w10:wrap anchorx="page" anchory="page"/>
          </v:group>
        </w:pict>
      </w:r>
    </w:p>
    <w:p w:rsidR="00A66B7B" w:rsidRPr="009D3C78" w:rsidRDefault="00A66B7B">
      <w:pPr>
        <w:spacing w:line="220" w:lineRule="exact"/>
        <w:rPr>
          <w:lang w:val="lv-LV"/>
        </w:rPr>
      </w:pPr>
    </w:p>
    <w:p w:rsidR="00A66B7B" w:rsidRPr="009D3C78" w:rsidRDefault="00A66B7B">
      <w:pPr>
        <w:pStyle w:val="BodyText"/>
        <w:ind w:left="1100"/>
        <w:rPr>
          <w:lang w:val="lv-LV"/>
        </w:rPr>
      </w:pPr>
      <w:r w:rsidRPr="009D3C78">
        <w:rPr>
          <w:color w:val="231F20"/>
          <w:lang w:val="lv-LV"/>
        </w:rPr>
        <w:t>izdzisīs.</w:t>
      </w:r>
    </w:p>
    <w:p w:rsidR="00A66B7B" w:rsidRPr="009D3C78" w:rsidRDefault="00A66B7B">
      <w:pPr>
        <w:spacing w:before="12" w:line="200" w:lineRule="exact"/>
        <w:rPr>
          <w:sz w:val="20"/>
          <w:szCs w:val="20"/>
          <w:lang w:val="lv-LV"/>
        </w:rPr>
      </w:pPr>
    </w:p>
    <w:p w:rsidR="00A66B7B" w:rsidRPr="009D3C78" w:rsidRDefault="00A66B7B">
      <w:pPr>
        <w:pStyle w:val="Heading6"/>
        <w:rPr>
          <w:b w:val="0"/>
          <w:bCs w:val="0"/>
          <w:lang w:val="lv-LV"/>
        </w:rPr>
      </w:pPr>
      <w:r w:rsidRPr="009D3C78">
        <w:rPr>
          <w:color w:val="231F20"/>
          <w:lang w:val="lv-LV"/>
        </w:rPr>
        <w:t>Piezīme:</w:t>
      </w:r>
    </w:p>
    <w:p w:rsidR="00A66B7B" w:rsidRPr="009D3C78" w:rsidRDefault="00A66B7B">
      <w:pPr>
        <w:pStyle w:val="BodyText"/>
        <w:spacing w:line="250" w:lineRule="auto"/>
        <w:ind w:right="30"/>
        <w:jc w:val="both"/>
        <w:rPr>
          <w:lang w:val="lv-LV"/>
        </w:rPr>
      </w:pPr>
      <w:r w:rsidRPr="009D3C78">
        <w:rPr>
          <w:color w:val="231F20"/>
          <w:spacing w:val="-5"/>
          <w:lang w:val="lv-LV"/>
        </w:rPr>
        <w:t xml:space="preserve">Kad ūdens sildītājs tiek ieslēgts pirmo reizi pēc ilgstoša neizmantošanas perioda, tas var neieslēgties gāzes caurulē esošā gaisa dēļ. Ja tā notiek, </w:t>
      </w:r>
      <w:r w:rsidRPr="009D3C78">
        <w:rPr>
          <w:color w:val="231F20"/>
          <w:spacing w:val="-3"/>
          <w:w w:val="95"/>
          <w:lang w:val="lv-LV"/>
        </w:rPr>
        <w:t>aizdedzināšanas process jāatkārto līdz brīdim, kamēr izplūst gaiss un aizdegas ūdens sildītāja deglis</w:t>
      </w:r>
      <w:r w:rsidRPr="009D3C78">
        <w:rPr>
          <w:color w:val="231F20"/>
          <w:spacing w:val="-6"/>
          <w:w w:val="95"/>
          <w:lang w:val="lv-LV"/>
        </w:rPr>
        <w:t>.</w:t>
      </w:r>
    </w:p>
    <w:p w:rsidR="00A66B7B" w:rsidRPr="009D3C78" w:rsidRDefault="00A66B7B">
      <w:pPr>
        <w:spacing w:before="3" w:line="200" w:lineRule="exact"/>
        <w:rPr>
          <w:sz w:val="20"/>
          <w:szCs w:val="20"/>
          <w:lang w:val="lv-LV"/>
        </w:rPr>
      </w:pPr>
    </w:p>
    <w:p w:rsidR="00A66B7B" w:rsidRPr="009D3C78" w:rsidRDefault="00A66B7B">
      <w:pPr>
        <w:pStyle w:val="Heading2"/>
        <w:ind w:left="1100"/>
        <w:rPr>
          <w:lang w:val="lv-LV"/>
        </w:rPr>
      </w:pPr>
      <w:r>
        <w:rPr>
          <w:noProof/>
          <w:lang w:val="lv-LV" w:eastAsia="lv-LV"/>
        </w:rPr>
        <w:pict>
          <v:group id="Group 202" o:spid="_x0000_s1226" style="position:absolute;left:0;text-align:left;margin-left:54.5pt;margin-top:20pt;width:165.4pt;height:18.25pt;z-index:-251634688;mso-position-horizontal-relative:page" coordorigin="1090,400" coordsize="3308,365">
            <v:group id="Group 203" o:spid="_x0000_s1227" style="position:absolute;left:1100;top:410;width:3288;height:345" coordorigin="1100,410" coordsize="3288,345">
              <v:shape id="Freeform 204" o:spid="_x0000_s1228" style="position:absolute;left:1100;top:410;width:3288;height:345;visibility:visible;mso-wrap-style:square;v-text-anchor:top" coordsize="3288,345" path="m3289,l,,,345r2631,l2685,344r104,-5l2887,328r90,-14l3059,295r71,-23l3190,246r65,-44l3289,136,3289,xe" fillcolor="#d1d3d4" stroked="f">
                <v:path arrowok="t" o:connecttype="custom" o:connectlocs="3289,410;0,410;0,755;2631,755;2685,754;2789,749;2887,738;2977,724;3059,705;3130,682;3190,656;3255,612;3289,546;3289,410" o:connectangles="0,0,0,0,0,0,0,0,0,0,0,0,0,0"/>
              </v:shape>
            </v:group>
            <v:group id="Group 205" o:spid="_x0000_s1229" style="position:absolute;left:1144;top:447;width:308;height:260" coordorigin="1144,447" coordsize="308,260">
              <v:shape id="Freeform 206" o:spid="_x0000_s1230" style="position:absolute;left:1144;top:447;width:308;height:260;visibility:visible;mso-wrap-style:square;v-text-anchor:top" coordsize="308,260" path="m157,l113,58,42,182,,255r1,4l308,259r,-5l297,235,173,20r-4,-7l157,xe" fillcolor="#231f20" stroked="f">
                <v:path arrowok="t" o:connecttype="custom" o:connectlocs="157,447;113,505;42,629;0,702;1,706;308,706;308,701;297,682;173,467;169,460;157,447" o:connectangles="0,0,0,0,0,0,0,0,0,0,0"/>
              </v:shape>
            </v:group>
            <v:group id="Group 207" o:spid="_x0000_s1231" style="position:absolute;left:1175;top:475;width:246;height:212" coordorigin="1175,475" coordsize="246,212">
              <v:shape id="Freeform 208" o:spid="_x0000_s1232" style="position:absolute;left:1175;top:475;width:246;height:212;visibility:visible;mso-wrap-style:square;v-text-anchor:top" coordsize="246,212" path="m123,r-5,10l115,15,6,203r-3,5l,213r246,l243,207r-2,-4l129,9,125,2,123,xe" stroked="f">
                <v:path arrowok="t" o:connecttype="custom" o:connectlocs="123,475;118,485;115,490;6,678;3,683;0,688;246,688;243,682;241,678;129,484;125,477;123,475" o:connectangles="0,0,0,0,0,0,0,0,0,0,0,0"/>
              </v:shape>
            </v:group>
            <v:group id="Group 209" o:spid="_x0000_s1233" style="position:absolute;left:1282;top:519;width:32;height:104" coordorigin="1282,519" coordsize="32,104">
              <v:shape id="Freeform 210" o:spid="_x0000_s1234" style="position:absolute;left:1282;top:519;width:32;height:104;visibility:visible;mso-wrap-style:square;v-text-anchor:top" coordsize="32,104" path="m17,l5,7,,26,,51,4,75r6,20l16,103r,1l22,96,28,77,32,52,33,27,28,8,17,xe" fillcolor="#231f20" stroked="f">
                <v:path arrowok="t" o:connecttype="custom" o:connectlocs="17,519;5,526;0,545;0,570;4,594;10,614;16,622;16,623;22,615;28,596;32,571;33,546;28,527;17,519" o:connectangles="0,0,0,0,0,0,0,0,0,0,0,0,0,0"/>
              </v:shape>
            </v:group>
            <v:group id="Group 211" o:spid="_x0000_s1235" style="position:absolute;left:1280;top:632;width:35;height:35" coordorigin="1280,632" coordsize="35,35">
              <v:shape id="Freeform 212" o:spid="_x0000_s1236" style="position:absolute;left:1280;top:632;width:35;height:35;visibility:visible;mso-wrap-style:square;v-text-anchor:top" coordsize="35,35" path="m27,l8,,,8,,28r8,8l27,36r8,-8l35,8,27,xe" fillcolor="#231f20" stroked="f">
                <v:path arrowok="t" o:connecttype="custom" o:connectlocs="27,632;8,632;0,640;0,660;8,668;27,668;35,660;35,640;27,632" o:connectangles="0,0,0,0,0,0,0,0,0"/>
              </v:shape>
            </v:group>
            <w10:wrap anchorx="page"/>
          </v:group>
        </w:pict>
      </w:r>
      <w:bookmarkStart w:id="3" w:name="_TOC_250009"/>
      <w:r w:rsidRPr="009D3C78">
        <w:rPr>
          <w:color w:val="231F20"/>
          <w:w w:val="95"/>
          <w:lang w:val="lv-LV"/>
        </w:rPr>
        <w:t>Tehniskā apkope un ikdienas uzturēšana</w:t>
      </w:r>
      <w:bookmarkEnd w:id="3"/>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before="4" w:line="220" w:lineRule="exact"/>
        <w:rPr>
          <w:lang w:val="lv-LV"/>
        </w:rPr>
      </w:pPr>
    </w:p>
    <w:p w:rsidR="00A66B7B" w:rsidRPr="009D3C78" w:rsidRDefault="00A66B7B" w:rsidP="00A15DB3">
      <w:pPr>
        <w:pStyle w:val="Heading6"/>
        <w:spacing w:line="250" w:lineRule="auto"/>
        <w:ind w:right="229"/>
        <w:rPr>
          <w:lang w:val="lv-LV"/>
        </w:rPr>
      </w:pPr>
      <w:r w:rsidRPr="009D3C78">
        <w:rPr>
          <w:lang w:val="lv-LV"/>
        </w:rPr>
        <w:t>Ražotāja garantija neattiecas uz ikdienas uzturēšanas un tehniskās apkopes darbiem</w:t>
      </w:r>
      <w:r w:rsidRPr="009D3C78">
        <w:rPr>
          <w:spacing w:val="-2"/>
          <w:lang w:val="lv-LV"/>
        </w:rPr>
        <w:t>.</w:t>
      </w:r>
    </w:p>
    <w:p w:rsidR="00A66B7B" w:rsidRPr="009D3C78" w:rsidRDefault="00A66B7B">
      <w:pPr>
        <w:spacing w:before="9" w:line="200" w:lineRule="exact"/>
        <w:rPr>
          <w:sz w:val="20"/>
          <w:szCs w:val="20"/>
          <w:lang w:val="lv-LV"/>
        </w:rPr>
      </w:pPr>
    </w:p>
    <w:p w:rsidR="00A66B7B" w:rsidRPr="009D3C78" w:rsidRDefault="00A66B7B">
      <w:pPr>
        <w:ind w:left="1100"/>
        <w:rPr>
          <w:rFonts w:ascii="Arial" w:hAnsi="Arial" w:cs="Arial"/>
          <w:sz w:val="15"/>
          <w:szCs w:val="15"/>
          <w:lang w:val="lv-LV"/>
        </w:rPr>
      </w:pPr>
      <w:r w:rsidRPr="009D3C78">
        <w:rPr>
          <w:rFonts w:ascii="Arial" w:hAnsi="Arial" w:cs="Arial"/>
          <w:b/>
          <w:bCs/>
          <w:color w:val="231F20"/>
          <w:sz w:val="15"/>
          <w:szCs w:val="15"/>
          <w:lang w:val="lv-LV"/>
        </w:rPr>
        <w:t>Aizsardzība pret aizsalšanu</w:t>
      </w:r>
    </w:p>
    <w:p w:rsidR="00A66B7B" w:rsidRPr="009D3C78" w:rsidRDefault="00A66B7B">
      <w:pPr>
        <w:pStyle w:val="BodyText"/>
        <w:spacing w:before="7" w:line="250" w:lineRule="auto"/>
        <w:ind w:left="1100" w:right="10"/>
        <w:rPr>
          <w:lang w:val="lv-LV"/>
        </w:rPr>
      </w:pPr>
      <w:r>
        <w:rPr>
          <w:color w:val="231F20"/>
          <w:w w:val="95"/>
          <w:lang w:val="lv-LV"/>
        </w:rPr>
        <w:t>J</w:t>
      </w:r>
      <w:r w:rsidRPr="009D3C78">
        <w:rPr>
          <w:color w:val="231F20"/>
          <w:w w:val="95"/>
          <w:lang w:val="lv-LV"/>
        </w:rPr>
        <w:t xml:space="preserve">a ūdens sildītājs uzstādīts neapkurināmā telpā, </w:t>
      </w:r>
      <w:r>
        <w:rPr>
          <w:color w:val="231F20"/>
          <w:w w:val="95"/>
          <w:lang w:val="lv-LV"/>
        </w:rPr>
        <w:t>a</w:t>
      </w:r>
      <w:r w:rsidRPr="009D3C78">
        <w:rPr>
          <w:color w:val="231F20"/>
          <w:w w:val="95"/>
          <w:lang w:val="lv-LV"/>
        </w:rPr>
        <w:t>ukstajā gada laikā</w:t>
      </w:r>
      <w:r>
        <w:rPr>
          <w:color w:val="231F20"/>
          <w:w w:val="95"/>
          <w:lang w:val="lv-LV"/>
        </w:rPr>
        <w:t xml:space="preserve"> </w:t>
      </w:r>
      <w:r w:rsidRPr="009D3C78">
        <w:rPr>
          <w:color w:val="231F20"/>
          <w:w w:val="95"/>
          <w:lang w:val="lv-LV"/>
        </w:rPr>
        <w:t>no karstā ūdens padeves sistēmas jāizlaiž ūdens, veicot šādas darbības:</w:t>
      </w:r>
    </w:p>
    <w:p w:rsidR="00A66B7B" w:rsidRPr="009D3C78" w:rsidRDefault="00A66B7B">
      <w:pPr>
        <w:pStyle w:val="BodyText"/>
        <w:numPr>
          <w:ilvl w:val="0"/>
          <w:numId w:val="6"/>
        </w:numPr>
        <w:tabs>
          <w:tab w:val="left" w:pos="1327"/>
        </w:tabs>
        <w:spacing w:line="250" w:lineRule="auto"/>
        <w:ind w:right="59"/>
        <w:rPr>
          <w:lang w:val="lv-LV"/>
        </w:rPr>
      </w:pPr>
      <w:r w:rsidRPr="009D3C78">
        <w:rPr>
          <w:color w:val="231F20"/>
          <w:lang w:val="lv-LV"/>
        </w:rPr>
        <w:t>Aizveriet ūdens sildītāja aukstā ūdens padeves ie</w:t>
      </w:r>
      <w:r>
        <w:rPr>
          <w:color w:val="231F20"/>
          <w:lang w:val="lv-LV"/>
        </w:rPr>
        <w:t>laišanas</w:t>
      </w:r>
      <w:r w:rsidRPr="009D3C78">
        <w:rPr>
          <w:color w:val="231F20"/>
          <w:lang w:val="lv-LV"/>
        </w:rPr>
        <w:t xml:space="preserve"> noslēgkrānu.</w:t>
      </w:r>
      <w:r>
        <w:rPr>
          <w:color w:val="231F20"/>
          <w:lang w:val="lv-LV"/>
        </w:rPr>
        <w:t xml:space="preserve"> </w:t>
      </w:r>
    </w:p>
    <w:p w:rsidR="00A66B7B" w:rsidRPr="009D3C78" w:rsidRDefault="00A66B7B">
      <w:pPr>
        <w:pStyle w:val="BodyText"/>
        <w:numPr>
          <w:ilvl w:val="0"/>
          <w:numId w:val="6"/>
        </w:numPr>
        <w:tabs>
          <w:tab w:val="left" w:pos="1327"/>
        </w:tabs>
        <w:spacing w:line="250" w:lineRule="auto"/>
        <w:ind w:right="32"/>
        <w:rPr>
          <w:lang w:val="lv-LV"/>
        </w:rPr>
      </w:pPr>
      <w:r w:rsidRPr="009D3C78">
        <w:rPr>
          <w:color w:val="231F20"/>
          <w:w w:val="95"/>
          <w:lang w:val="lv-LV"/>
        </w:rPr>
        <w:t>Atveriet visus ūdens sildītājam pieslēgtos karstā ūdens krānus.</w:t>
      </w:r>
      <w:r w:rsidRPr="009D3C78">
        <w:rPr>
          <w:color w:val="231F20"/>
          <w:spacing w:val="21"/>
          <w:w w:val="95"/>
          <w:lang w:val="lv-LV"/>
        </w:rPr>
        <w:t xml:space="preserve"> </w:t>
      </w:r>
      <w:r w:rsidRPr="009D3C78">
        <w:rPr>
          <w:color w:val="231F20"/>
          <w:w w:val="95"/>
          <w:lang w:val="lv-LV"/>
        </w:rPr>
        <w:t>Tas ļaus izlaist ūdeni no ūdens sildītāja un caurulēm.</w:t>
      </w:r>
    </w:p>
    <w:p w:rsidR="00A66B7B" w:rsidRPr="009D3C78" w:rsidRDefault="00A66B7B">
      <w:pPr>
        <w:pStyle w:val="BodyText"/>
        <w:numPr>
          <w:ilvl w:val="0"/>
          <w:numId w:val="6"/>
        </w:numPr>
        <w:tabs>
          <w:tab w:val="left" w:pos="1327"/>
        </w:tabs>
        <w:spacing w:line="250" w:lineRule="auto"/>
        <w:rPr>
          <w:lang w:val="lv-LV"/>
        </w:rPr>
      </w:pPr>
      <w:r w:rsidRPr="009D3C78">
        <w:rPr>
          <w:color w:val="231F20"/>
          <w:w w:val="95"/>
          <w:lang w:val="lv-LV"/>
        </w:rPr>
        <w:t>Atskrūvējiet izlaišanas aizbāzni</w:t>
      </w:r>
      <w:r w:rsidRPr="009D3C78">
        <w:rPr>
          <w:color w:val="231F20"/>
          <w:spacing w:val="16"/>
          <w:w w:val="95"/>
          <w:lang w:val="lv-LV"/>
        </w:rPr>
        <w:t xml:space="preserve"> </w:t>
      </w:r>
      <w:r w:rsidRPr="009D3C78">
        <w:rPr>
          <w:color w:val="231F20"/>
          <w:w w:val="95"/>
          <w:lang w:val="lv-LV"/>
        </w:rPr>
        <w:t>(</w:t>
      </w:r>
      <w:r>
        <w:rPr>
          <w:color w:val="231F20"/>
          <w:w w:val="95"/>
          <w:lang w:val="lv-LV"/>
        </w:rPr>
        <w:t>„</w:t>
      </w:r>
      <w:r w:rsidRPr="009D3C78">
        <w:rPr>
          <w:color w:val="231F20"/>
          <w:w w:val="95"/>
          <w:lang w:val="lv-LV"/>
        </w:rPr>
        <w:t>6</w:t>
      </w:r>
      <w:r>
        <w:rPr>
          <w:color w:val="231F20"/>
          <w:w w:val="95"/>
          <w:lang w:val="lv-LV"/>
        </w:rPr>
        <w:t>”</w:t>
      </w:r>
      <w:r w:rsidRPr="009D3C78">
        <w:rPr>
          <w:color w:val="231F20"/>
          <w:spacing w:val="16"/>
          <w:w w:val="95"/>
          <w:lang w:val="lv-LV"/>
        </w:rPr>
        <w:t xml:space="preserve"> ierīces shēmā</w:t>
      </w:r>
      <w:r w:rsidRPr="009D3C78">
        <w:rPr>
          <w:color w:val="231F20"/>
          <w:w w:val="95"/>
          <w:lang w:val="lv-LV"/>
        </w:rPr>
        <w:t>,</w:t>
      </w:r>
      <w:r w:rsidRPr="009D3C78">
        <w:rPr>
          <w:color w:val="231F20"/>
          <w:spacing w:val="15"/>
          <w:w w:val="95"/>
          <w:lang w:val="lv-LV"/>
        </w:rPr>
        <w:t xml:space="preserve"> </w:t>
      </w:r>
      <w:r w:rsidRPr="009D3C78">
        <w:rPr>
          <w:color w:val="231F20"/>
          <w:w w:val="95"/>
          <w:lang w:val="lv-LV"/>
        </w:rPr>
        <w:t>4.attēls),</w:t>
      </w:r>
      <w:r w:rsidRPr="009D3C78">
        <w:rPr>
          <w:color w:val="231F20"/>
          <w:spacing w:val="15"/>
          <w:w w:val="95"/>
          <w:lang w:val="lv-LV"/>
        </w:rPr>
        <w:t xml:space="preserve"> </w:t>
      </w:r>
      <w:r w:rsidRPr="009D3C78">
        <w:rPr>
          <w:color w:val="231F20"/>
          <w:w w:val="95"/>
          <w:lang w:val="lv-LV"/>
        </w:rPr>
        <w:t>lai no ūdens sildītāja iztecētu viss ūdens.</w:t>
      </w:r>
    </w:p>
    <w:p w:rsidR="00A66B7B" w:rsidRPr="009D3C78" w:rsidRDefault="00A66B7B">
      <w:pPr>
        <w:pStyle w:val="BodyText"/>
        <w:numPr>
          <w:ilvl w:val="0"/>
          <w:numId w:val="6"/>
        </w:numPr>
        <w:tabs>
          <w:tab w:val="left" w:pos="1327"/>
        </w:tabs>
        <w:spacing w:line="250" w:lineRule="auto"/>
        <w:ind w:right="7"/>
        <w:rPr>
          <w:lang w:val="lv-LV"/>
        </w:rPr>
      </w:pPr>
      <w:r w:rsidRPr="009D3C78">
        <w:rPr>
          <w:color w:val="231F20"/>
          <w:w w:val="95"/>
          <w:lang w:val="lv-LV"/>
        </w:rPr>
        <w:t xml:space="preserve">Pēc sistēmas pilnīgas iztukšošanas aizskrūvējiet karstā ūdens krānus un </w:t>
      </w:r>
      <w:r>
        <w:rPr>
          <w:color w:val="231F20"/>
          <w:w w:val="95"/>
          <w:lang w:val="lv-LV"/>
        </w:rPr>
        <w:t xml:space="preserve">uzstādiet </w:t>
      </w:r>
      <w:r w:rsidRPr="009D3C78">
        <w:rPr>
          <w:color w:val="231F20"/>
          <w:w w:val="95"/>
          <w:lang w:val="lv-LV"/>
        </w:rPr>
        <w:t>izlaišanas aizbāzni. Lai ūdens sildītāju ieslēgtu atkārtoti, atveriet aukstā ūdens krānu, kas paredzēts ūdens padevei ūdens sildītājā</w:t>
      </w:r>
      <w:r w:rsidRPr="009D3C78">
        <w:rPr>
          <w:color w:val="231F20"/>
          <w:spacing w:val="1"/>
          <w:w w:val="95"/>
          <w:lang w:val="lv-LV"/>
        </w:rPr>
        <w:t>.</w:t>
      </w:r>
    </w:p>
    <w:p w:rsidR="00A66B7B" w:rsidRPr="009D3C78" w:rsidRDefault="00A66B7B">
      <w:pPr>
        <w:spacing w:line="180" w:lineRule="exact"/>
        <w:rPr>
          <w:sz w:val="18"/>
          <w:szCs w:val="18"/>
          <w:lang w:val="lv-LV"/>
        </w:rPr>
      </w:pPr>
    </w:p>
    <w:p w:rsidR="00A66B7B" w:rsidRPr="009D3C78" w:rsidRDefault="00A66B7B">
      <w:pPr>
        <w:pStyle w:val="BodyText"/>
        <w:spacing w:line="252" w:lineRule="auto"/>
        <w:ind w:left="1100" w:right="106"/>
        <w:rPr>
          <w:lang w:val="lv-LV"/>
        </w:rPr>
      </w:pPr>
      <w:r w:rsidRPr="009D3C78">
        <w:rPr>
          <w:b/>
          <w:bCs/>
          <w:color w:val="231F20"/>
          <w:w w:val="95"/>
          <w:lang w:val="lv-LV"/>
        </w:rPr>
        <w:t>Katlakmens nosēdumu novēršana</w:t>
      </w:r>
      <w:r w:rsidRPr="009D3C78">
        <w:rPr>
          <w:b/>
          <w:bCs/>
          <w:color w:val="231F20"/>
          <w:w w:val="95"/>
          <w:lang w:val="lv-LV"/>
        </w:rPr>
        <w:br/>
      </w:r>
      <w:r w:rsidRPr="009D3C78">
        <w:rPr>
          <w:color w:val="231F20"/>
          <w:w w:val="95"/>
          <w:lang w:val="lv-LV"/>
        </w:rPr>
        <w:t xml:space="preserve">Ja ūdens sildītājs pieslēgts ūdensvadam ar ļoti cietu ūdeni, ar laiku var </w:t>
      </w:r>
      <w:r>
        <w:rPr>
          <w:color w:val="231F20"/>
          <w:w w:val="95"/>
          <w:lang w:val="lv-LV"/>
        </w:rPr>
        <w:t xml:space="preserve">konstatēt </w:t>
      </w:r>
      <w:r w:rsidRPr="009D3C78">
        <w:rPr>
          <w:color w:val="231F20"/>
          <w:w w:val="95"/>
          <w:lang w:val="lv-LV"/>
        </w:rPr>
        <w:t>karstā ūdens temperatūras pazemināšan</w:t>
      </w:r>
      <w:r>
        <w:rPr>
          <w:color w:val="231F20"/>
          <w:w w:val="95"/>
          <w:lang w:val="lv-LV"/>
        </w:rPr>
        <w:t>o</w:t>
      </w:r>
      <w:r w:rsidRPr="009D3C78">
        <w:rPr>
          <w:color w:val="231F20"/>
          <w:w w:val="95"/>
          <w:lang w:val="lv-LV"/>
        </w:rPr>
        <w:t>s vai arī karstā ūdens padeves samazināšan</w:t>
      </w:r>
      <w:r>
        <w:rPr>
          <w:color w:val="231F20"/>
          <w:w w:val="95"/>
          <w:lang w:val="lv-LV"/>
        </w:rPr>
        <w:t>o</w:t>
      </w:r>
      <w:r w:rsidRPr="009D3C78">
        <w:rPr>
          <w:color w:val="231F20"/>
          <w:w w:val="95"/>
          <w:lang w:val="lv-LV"/>
        </w:rPr>
        <w:t>s. Tas liecina par katlakmens veidošanos siltummainī. Lai samazinātu katlakmens ietekmi uz ūdens sildītāja darbību, ieteicams pievadīt ūdeni vajadzīgajā temperatūrā, nesajaucot karsto un auksto ūdeni ar maisītāju, bet uzstādot nepieciešamo temperatūru ar temperatūras un jaudas regulatoru palīdzību.</w:t>
      </w:r>
    </w:p>
    <w:p w:rsidR="00A66B7B" w:rsidRPr="009D3C78" w:rsidRDefault="00A66B7B">
      <w:pPr>
        <w:spacing w:before="2" w:line="180" w:lineRule="exact"/>
        <w:rPr>
          <w:sz w:val="18"/>
          <w:szCs w:val="18"/>
          <w:lang w:val="lv-LV"/>
        </w:rPr>
      </w:pPr>
    </w:p>
    <w:p w:rsidR="00A66B7B" w:rsidRPr="009D3C78" w:rsidRDefault="00A66B7B">
      <w:pPr>
        <w:pStyle w:val="Heading6"/>
        <w:rPr>
          <w:b w:val="0"/>
          <w:bCs w:val="0"/>
          <w:lang w:val="lv-LV"/>
        </w:rPr>
      </w:pPr>
      <w:r w:rsidRPr="009D3C78">
        <w:rPr>
          <w:color w:val="231F20"/>
          <w:lang w:val="lv-LV"/>
        </w:rPr>
        <w:t>Piezīme:</w:t>
      </w:r>
    </w:p>
    <w:p w:rsidR="00A66B7B" w:rsidRPr="009D3C78" w:rsidRDefault="00A66B7B">
      <w:pPr>
        <w:pStyle w:val="BodyText"/>
        <w:spacing w:before="9" w:line="253" w:lineRule="auto"/>
        <w:ind w:right="11"/>
        <w:rPr>
          <w:lang w:val="lv-LV"/>
        </w:rPr>
      </w:pPr>
      <w:r w:rsidRPr="009D3C78">
        <w:rPr>
          <w:color w:val="231F20"/>
          <w:w w:val="95"/>
          <w:lang w:val="lv-LV"/>
        </w:rPr>
        <w:t xml:space="preserve">Katlakmens </w:t>
      </w:r>
      <w:r>
        <w:rPr>
          <w:color w:val="231F20"/>
          <w:w w:val="95"/>
          <w:lang w:val="lv-LV"/>
        </w:rPr>
        <w:t>likvidēšanai</w:t>
      </w:r>
      <w:r w:rsidRPr="009D3C78">
        <w:rPr>
          <w:color w:val="231F20"/>
          <w:w w:val="95"/>
          <w:lang w:val="lv-LV"/>
        </w:rPr>
        <w:t xml:space="preserve"> izmanto šim nolūkam paredzētus ķīmiskos preparātus.</w:t>
      </w:r>
    </w:p>
    <w:p w:rsidR="00A66B7B" w:rsidRPr="009D3C78" w:rsidRDefault="00A66B7B">
      <w:pPr>
        <w:spacing w:before="73"/>
        <w:ind w:left="1853"/>
        <w:rPr>
          <w:rFonts w:ascii="Arial" w:hAnsi="Arial" w:cs="Arial"/>
          <w:sz w:val="20"/>
          <w:szCs w:val="20"/>
          <w:lang w:val="lv-LV"/>
        </w:rPr>
      </w:pPr>
      <w:r w:rsidRPr="009D3C78">
        <w:rPr>
          <w:lang w:val="lv-LV"/>
        </w:rPr>
        <w:br w:type="column"/>
      </w:r>
      <w:r w:rsidRPr="009D3C78">
        <w:rPr>
          <w:rFonts w:ascii="Arial" w:hAnsi="Arial" w:cs="Arial"/>
          <w:color w:val="231F20"/>
          <w:sz w:val="18"/>
          <w:szCs w:val="18"/>
          <w:lang w:val="lv-LV"/>
        </w:rPr>
        <w:t>Ūdens sildītāji</w:t>
      </w:r>
      <w:r w:rsidRPr="009D3C78">
        <w:rPr>
          <w:rFonts w:ascii="Arial" w:hAnsi="Arial" w:cs="Arial"/>
          <w:color w:val="231F20"/>
          <w:spacing w:val="-5"/>
          <w:sz w:val="18"/>
          <w:szCs w:val="18"/>
          <w:lang w:val="lv-LV"/>
        </w:rPr>
        <w:t xml:space="preserve"> </w:t>
      </w:r>
      <w:r w:rsidRPr="009D3C78">
        <w:rPr>
          <w:rFonts w:ascii="Arial" w:hAnsi="Arial" w:cs="Arial"/>
          <w:b/>
          <w:bCs/>
          <w:color w:val="231F20"/>
          <w:sz w:val="20"/>
          <w:szCs w:val="20"/>
          <w:lang w:val="lv-LV"/>
        </w:rPr>
        <w:t>5</w:t>
      </w:r>
    </w:p>
    <w:p w:rsidR="00A66B7B" w:rsidRPr="009D3C78" w:rsidRDefault="00A66B7B">
      <w:pPr>
        <w:spacing w:before="4" w:line="110" w:lineRule="exact"/>
        <w:rPr>
          <w:sz w:val="11"/>
          <w:szCs w:val="11"/>
          <w:lang w:val="lv-LV"/>
        </w:rPr>
      </w:pPr>
    </w:p>
    <w:p w:rsidR="00A66B7B" w:rsidRPr="009D3C78" w:rsidRDefault="00A66B7B">
      <w:pPr>
        <w:pStyle w:val="BodyText"/>
        <w:spacing w:line="253" w:lineRule="auto"/>
        <w:ind w:left="413" w:right="1310"/>
        <w:rPr>
          <w:lang w:val="lv-LV"/>
        </w:rPr>
      </w:pPr>
      <w:r w:rsidRPr="009D3C78">
        <w:rPr>
          <w:color w:val="231F20"/>
          <w:w w:val="95"/>
          <w:lang w:val="lv-LV"/>
        </w:rPr>
        <w:t>Šis darbs jāveic kvalificētam speciālistam.</w:t>
      </w:r>
    </w:p>
    <w:p w:rsidR="00A66B7B" w:rsidRPr="009D3C78" w:rsidRDefault="00A66B7B">
      <w:pPr>
        <w:spacing w:before="2" w:line="180" w:lineRule="exact"/>
        <w:rPr>
          <w:sz w:val="18"/>
          <w:szCs w:val="18"/>
          <w:lang w:val="lv-LV"/>
        </w:rPr>
      </w:pPr>
    </w:p>
    <w:p w:rsidR="00A66B7B" w:rsidRPr="009D3C78" w:rsidRDefault="00A66B7B">
      <w:pPr>
        <w:pStyle w:val="Heading6"/>
        <w:spacing w:line="253" w:lineRule="auto"/>
        <w:ind w:left="186" w:right="1380"/>
        <w:rPr>
          <w:b w:val="0"/>
          <w:bCs w:val="0"/>
          <w:lang w:val="lv-LV"/>
        </w:rPr>
      </w:pPr>
      <w:r w:rsidRPr="009D3C78">
        <w:rPr>
          <w:color w:val="231F20"/>
          <w:lang w:val="lv-LV"/>
        </w:rPr>
        <w:t>Ieteikumi tehniskajai apkopei</w:t>
      </w:r>
    </w:p>
    <w:p w:rsidR="00A66B7B" w:rsidRPr="009D3C78" w:rsidRDefault="00A66B7B">
      <w:pPr>
        <w:pStyle w:val="BodyText"/>
        <w:spacing w:line="253" w:lineRule="auto"/>
        <w:ind w:left="186" w:right="1330"/>
        <w:rPr>
          <w:lang w:val="lv-LV"/>
        </w:rPr>
      </w:pPr>
      <w:r w:rsidRPr="009D3C78">
        <w:rPr>
          <w:color w:val="231F20"/>
          <w:lang w:val="lv-LV"/>
        </w:rPr>
        <w:t>Ūdens sildītāja drošības kontrole jāveic ik gadu atbilstoši tajā valstī spēkā esošajiem standartiem, kurā ūdens sildītājs tiek ekspluatēts neatkarīgi no tā izmantošanas biežuma. Īpaši tas attiecas uz gāzes sadegšanas procesa kontroli galvenajā deglī.</w:t>
      </w:r>
      <w:r w:rsidRPr="009D3C78">
        <w:rPr>
          <w:color w:val="231F20"/>
          <w:lang w:val="lv-LV"/>
        </w:rPr>
        <w:br/>
        <w:t>Ūdens sildītāja tehniskā apkope jāveic kvalificētam speciālistam.</w:t>
      </w:r>
    </w:p>
    <w:p w:rsidR="00A66B7B" w:rsidRPr="009D3C78" w:rsidRDefault="00A66B7B">
      <w:pPr>
        <w:pStyle w:val="BodyText"/>
        <w:spacing w:line="253" w:lineRule="auto"/>
        <w:ind w:left="186" w:right="1530"/>
        <w:rPr>
          <w:lang w:val="lv-LV"/>
        </w:rPr>
      </w:pPr>
      <w:r w:rsidRPr="009D3C78">
        <w:rPr>
          <w:lang w:val="lv-LV"/>
        </w:rPr>
        <w:t xml:space="preserve">Bez periodiskas siltummaiņa </w:t>
      </w:r>
      <w:r w:rsidRPr="009D3C78">
        <w:rPr>
          <w:color w:val="231F20"/>
          <w:lang w:val="lv-LV"/>
        </w:rPr>
        <w:t>galvenā degļa</w:t>
      </w:r>
      <w:r w:rsidRPr="009D3C78">
        <w:rPr>
          <w:lang w:val="lv-LV"/>
        </w:rPr>
        <w:t xml:space="preserve"> attīrīšanas ieteicams regulāri veikt vispārēju ūdens sildītāja tīrīšanu nolūkā </w:t>
      </w:r>
      <w:r>
        <w:rPr>
          <w:lang w:val="lv-LV"/>
        </w:rPr>
        <w:t xml:space="preserve">likvidēt </w:t>
      </w:r>
      <w:r w:rsidRPr="009D3C78">
        <w:rPr>
          <w:lang w:val="lv-LV"/>
        </w:rPr>
        <w:t>sadegšanas produktu radīto piesārņojumu</w:t>
      </w:r>
      <w:r w:rsidRPr="009D3C78">
        <w:rPr>
          <w:color w:val="231F20"/>
          <w:lang w:val="lv-LV"/>
        </w:rPr>
        <w:t>.</w:t>
      </w:r>
    </w:p>
    <w:p w:rsidR="00A66B7B" w:rsidRPr="009D3C78" w:rsidRDefault="00A66B7B">
      <w:pPr>
        <w:pStyle w:val="BodyText"/>
        <w:spacing w:line="250" w:lineRule="auto"/>
        <w:ind w:left="186" w:right="1366"/>
        <w:rPr>
          <w:lang w:val="lv-LV"/>
        </w:rPr>
      </w:pPr>
      <w:r w:rsidRPr="009D3C78">
        <w:rPr>
          <w:color w:val="231F20"/>
          <w:w w:val="95"/>
          <w:lang w:val="lv-LV"/>
        </w:rPr>
        <w:t>Šis darbs jāveic kvalificētam tehniskās apkopes speciālistam.</w:t>
      </w:r>
    </w:p>
    <w:p w:rsidR="00A66B7B" w:rsidRPr="009D3C78" w:rsidRDefault="00A66B7B">
      <w:pPr>
        <w:spacing w:line="180" w:lineRule="exact"/>
        <w:rPr>
          <w:sz w:val="18"/>
          <w:szCs w:val="18"/>
          <w:lang w:val="lv-LV"/>
        </w:rPr>
      </w:pPr>
    </w:p>
    <w:p w:rsidR="00A66B7B" w:rsidRPr="009D3C78" w:rsidRDefault="00A66B7B">
      <w:pPr>
        <w:pStyle w:val="Heading6"/>
        <w:ind w:left="186"/>
        <w:rPr>
          <w:b w:val="0"/>
          <w:bCs w:val="0"/>
          <w:lang w:val="lv-LV"/>
        </w:rPr>
      </w:pPr>
      <w:r w:rsidRPr="009D3C78">
        <w:rPr>
          <w:color w:val="231F20"/>
          <w:lang w:val="lv-LV"/>
        </w:rPr>
        <w:t>Citi ieteikumi</w:t>
      </w:r>
    </w:p>
    <w:p w:rsidR="00A66B7B" w:rsidRPr="009D3C78" w:rsidRDefault="00A66B7B">
      <w:pPr>
        <w:spacing w:before="8" w:line="180" w:lineRule="exact"/>
        <w:rPr>
          <w:sz w:val="18"/>
          <w:szCs w:val="18"/>
          <w:lang w:val="lv-LV"/>
        </w:rPr>
      </w:pPr>
    </w:p>
    <w:p w:rsidR="00A66B7B" w:rsidRPr="009D3C78" w:rsidRDefault="00A66B7B">
      <w:pPr>
        <w:pStyle w:val="BodyText"/>
        <w:numPr>
          <w:ilvl w:val="0"/>
          <w:numId w:val="5"/>
        </w:numPr>
        <w:tabs>
          <w:tab w:val="left" w:pos="413"/>
        </w:tabs>
        <w:spacing w:line="250" w:lineRule="auto"/>
        <w:ind w:left="413" w:right="1380"/>
        <w:rPr>
          <w:lang w:val="lv-LV"/>
        </w:rPr>
      </w:pPr>
      <w:r w:rsidRPr="009D3C78">
        <w:rPr>
          <w:color w:val="231F20"/>
          <w:w w:val="95"/>
          <w:lang w:val="lv-LV"/>
        </w:rPr>
        <w:t>Nekādā gadījumā patstāvīgi neveiciet nekādas izmaiņas ūdens sildītāja konstrukcijā.</w:t>
      </w:r>
    </w:p>
    <w:p w:rsidR="00A66B7B" w:rsidRPr="009D3C78" w:rsidRDefault="00A66B7B">
      <w:pPr>
        <w:pStyle w:val="BodyText"/>
        <w:spacing w:line="250" w:lineRule="auto"/>
        <w:ind w:left="413" w:right="1334"/>
        <w:rPr>
          <w:lang w:val="lv-LV"/>
        </w:rPr>
      </w:pPr>
      <w:r w:rsidRPr="009D3C78">
        <w:rPr>
          <w:color w:val="231F20"/>
          <w:w w:val="95"/>
          <w:lang w:val="lv-LV"/>
        </w:rPr>
        <w:t>Lai veiktu izmaiņas ūdens sildītājā vai tā aprīkojumā, jāvēršas attiecīgā specializētā organizācijā.</w:t>
      </w:r>
    </w:p>
    <w:p w:rsidR="00A66B7B" w:rsidRPr="009D3C78" w:rsidRDefault="00A66B7B">
      <w:pPr>
        <w:pStyle w:val="BodyText"/>
        <w:numPr>
          <w:ilvl w:val="0"/>
          <w:numId w:val="5"/>
        </w:numPr>
        <w:tabs>
          <w:tab w:val="left" w:pos="413"/>
        </w:tabs>
        <w:spacing w:line="250" w:lineRule="auto"/>
        <w:ind w:left="413" w:right="1339"/>
        <w:rPr>
          <w:lang w:val="lv-LV"/>
        </w:rPr>
      </w:pPr>
      <w:r w:rsidRPr="009D3C78">
        <w:rPr>
          <w:color w:val="231F20"/>
          <w:lang w:val="lv-LV"/>
        </w:rPr>
        <w:t xml:space="preserve">Pieskaršanās ūdens sildītāja </w:t>
      </w:r>
      <w:r>
        <w:rPr>
          <w:color w:val="231F20"/>
          <w:lang w:val="lv-LV"/>
        </w:rPr>
        <w:t>korpusa</w:t>
      </w:r>
      <w:r w:rsidRPr="009D3C78">
        <w:rPr>
          <w:color w:val="231F20"/>
          <w:lang w:val="lv-LV"/>
        </w:rPr>
        <w:t xml:space="preserve"> virsmai</w:t>
      </w:r>
      <w:r>
        <w:rPr>
          <w:color w:val="231F20"/>
          <w:lang w:val="lv-LV"/>
        </w:rPr>
        <w:t xml:space="preserve"> </w:t>
      </w:r>
      <w:r w:rsidRPr="009D3C78">
        <w:rPr>
          <w:color w:val="231F20"/>
          <w:lang w:val="lv-LV"/>
        </w:rPr>
        <w:t>vadības paneļa tuvumā var izraisīt apdegumu.</w:t>
      </w:r>
    </w:p>
    <w:p w:rsidR="00A66B7B" w:rsidRPr="009D3C78" w:rsidRDefault="00A66B7B" w:rsidP="00E137B1">
      <w:pPr>
        <w:pStyle w:val="BodyText"/>
        <w:numPr>
          <w:ilvl w:val="0"/>
          <w:numId w:val="5"/>
        </w:numPr>
        <w:tabs>
          <w:tab w:val="left" w:pos="413"/>
        </w:tabs>
        <w:spacing w:line="250" w:lineRule="auto"/>
        <w:ind w:left="413" w:right="1372"/>
        <w:rPr>
          <w:lang w:val="lv-LV"/>
        </w:rPr>
      </w:pPr>
      <w:r w:rsidRPr="009D3C78">
        <w:rPr>
          <w:color w:val="231F20"/>
          <w:lang w:val="lv-LV"/>
        </w:rPr>
        <w:t xml:space="preserve">Ūdens sildītājā ir </w:t>
      </w:r>
      <w:r>
        <w:rPr>
          <w:color w:val="231F20"/>
          <w:lang w:val="lv-LV"/>
        </w:rPr>
        <w:t xml:space="preserve">iebūvēts </w:t>
      </w:r>
      <w:r w:rsidRPr="009D3C78">
        <w:rPr>
          <w:color w:val="231F20"/>
          <w:lang w:val="lv-LV"/>
        </w:rPr>
        <w:t>devējs, kas kontrolē gāzes sadegšanas produktu novadīšanu. Gadījumā, ja sadegšanas produktu novadīšanas procesā rodas traucējumi, gāzes padeve uz degli tiek automātiski pārtraukta.</w:t>
      </w:r>
      <w:r w:rsidRPr="009D3C78">
        <w:rPr>
          <w:color w:val="231F20"/>
          <w:lang w:val="lv-LV"/>
        </w:rPr>
        <w:br/>
      </w:r>
      <w:r>
        <w:rPr>
          <w:color w:val="231F20"/>
          <w:lang w:val="lv-LV"/>
        </w:rPr>
        <w:t>L</w:t>
      </w:r>
      <w:r w:rsidRPr="009D3C78">
        <w:rPr>
          <w:color w:val="231F20"/>
          <w:w w:val="95"/>
          <w:lang w:val="lv-LV"/>
        </w:rPr>
        <w:t>ai atsāktu gāzes padevi, izvēdiniet telpu, 10 minūtes pagaidiet un atveriet karstā ūdens krānu.</w:t>
      </w:r>
    </w:p>
    <w:p w:rsidR="00A66B7B" w:rsidRPr="009D3C78" w:rsidRDefault="00A66B7B">
      <w:pPr>
        <w:pStyle w:val="BodyText"/>
        <w:spacing w:line="250" w:lineRule="auto"/>
        <w:ind w:left="413" w:right="1356"/>
        <w:rPr>
          <w:lang w:val="lv-LV"/>
        </w:rPr>
      </w:pPr>
      <w:r w:rsidRPr="009D3C78">
        <w:rPr>
          <w:color w:val="231F20"/>
          <w:lang w:val="lv-LV"/>
        </w:rPr>
        <w:t>Atkārtotas atslēgšanās gadījumā izsauciet tehniskā atbalsta dienesta speciālistu dūmvada pārbaudes veikšanai.</w:t>
      </w:r>
      <w:r w:rsidRPr="009D3C78">
        <w:rPr>
          <w:color w:val="231F20"/>
          <w:lang w:val="lv-LV"/>
        </w:rPr>
        <w:br/>
      </w:r>
      <w:r w:rsidRPr="009D3C78">
        <w:rPr>
          <w:color w:val="231F20"/>
          <w:lang w:val="lv-LV"/>
        </w:rPr>
        <w:br/>
      </w:r>
    </w:p>
    <w:p w:rsidR="00A66B7B" w:rsidRPr="009D3C78" w:rsidRDefault="00A66B7B">
      <w:pPr>
        <w:spacing w:line="250" w:lineRule="auto"/>
        <w:rPr>
          <w:lang w:val="lv-LV"/>
        </w:rPr>
        <w:sectPr w:rsidR="00A66B7B" w:rsidRPr="009D3C78">
          <w:pgSz w:w="9231" w:h="12760"/>
          <w:pgMar w:top="880" w:right="0" w:bottom="420" w:left="0" w:header="0" w:footer="222" w:gutter="0"/>
          <w:cols w:num="2" w:space="720" w:equalWidth="0">
            <w:col w:w="4389" w:space="40"/>
            <w:col w:w="4802"/>
          </w:cols>
        </w:sectPr>
      </w:pPr>
    </w:p>
    <w:p w:rsidR="00A66B7B" w:rsidRPr="009D3C78" w:rsidRDefault="00A66B7B">
      <w:pPr>
        <w:pStyle w:val="Heading3"/>
        <w:spacing w:before="78"/>
        <w:rPr>
          <w:lang w:val="lv-LV"/>
        </w:rPr>
      </w:pPr>
      <w:r>
        <w:rPr>
          <w:noProof/>
          <w:lang w:val="lv-LV" w:eastAsia="lv-LV"/>
        </w:rPr>
        <w:pict>
          <v:group id="Group 213" o:spid="_x0000_s1237" style="position:absolute;left:0;text-align:left;margin-left:-.6pt;margin-top:-.6pt;width:50.45pt;height:319.75pt;z-index:-251633664;mso-position-horizontal-relative:page;mso-position-vertical-relative:page" coordorigin="-13,-12" coordsize="1009,6395">
            <v:group id="Group 214" o:spid="_x0000_s1238" style="position:absolute;left:137;top:137;width:850;height:6236" coordorigin="137,137" coordsize="850,6236">
              <v:shape id="Freeform 215" o:spid="_x0000_s1239" style="position:absolute;left:137;top:137;width:850;height:6236;visibility:visible;mso-wrap-style:square;v-text-anchor:top" coordsize="850,6236" path="m,6236r850,l850,,,,,6236xe" fillcolor="#bcbec0" stroked="f">
                <v:path arrowok="t" o:connecttype="custom" o:connectlocs="0,6373;850,6373;850,137;0,137;0,6373" o:connectangles="0,0,0,0,0"/>
              </v:shape>
            </v:group>
            <v:group id="Group 216" o:spid="_x0000_s1240" style="position:absolute;top:420;width:300;height:2" coordorigin=",420" coordsize="300,2">
              <v:shape id="Freeform 217" o:spid="_x0000_s1241" style="position:absolute;top:420;width:300;height:2;visibility:visible;mso-wrap-style:square;v-text-anchor:top" coordsize="300,2" path="m300,l,e" filled="f" strokecolor="white" strokeweight="1.25pt">
                <v:path arrowok="t" o:connecttype="custom" o:connectlocs="300,0;0,0" o:connectangles="0,0"/>
              </v:shape>
            </v:group>
            <v:group id="Group 218" o:spid="_x0000_s1242" style="position:absolute;left:420;width:2;height:300" coordorigin="420" coordsize="2,300">
              <v:shape id="Freeform 219" o:spid="_x0000_s1243" style="position:absolute;left:420;width:2;height:300;visibility:visible;mso-wrap-style:square;v-text-anchor:top" coordsize="2,300" path="m,300l,e" filled="f" strokecolor="white" strokeweight="1.25pt">
                <v:path arrowok="t" o:connecttype="custom" o:connectlocs="0,300;0,0" o:connectangles="0,0"/>
              </v:shape>
            </v:group>
            <v:group id="Group 220" o:spid="_x0000_s1244" style="position:absolute;top:420;width:300;height:2" coordorigin=",420" coordsize="300,2">
              <v:shape id="Freeform 221" o:spid="_x0000_s1245" style="position:absolute;top:420;width:300;height:2;visibility:visible;mso-wrap-style:square;v-text-anchor:top" coordsize="300,2" path="m300,l,e" filled="f" strokeweight=".25pt">
                <v:path arrowok="t" o:connecttype="custom" o:connectlocs="300,0;0,0" o:connectangles="0,0"/>
              </v:shape>
            </v:group>
            <v:group id="Group 222" o:spid="_x0000_s1246" style="position:absolute;left:420;width:2;height:300" coordorigin="420" coordsize="2,300">
              <v:shape id="Freeform 223" o:spid="_x0000_s1247" style="position:absolute;left:420;width:2;height:300;visibility:visible;mso-wrap-style:square;v-text-anchor:top" coordsize="2,300" path="m,300l,e" filled="f" strokeweight=".25pt">
                <v:path arrowok="t" o:connecttype="custom" o:connectlocs="0,300;0,0" o:connectangles="0,0"/>
              </v:shape>
            </v:group>
            <w10:wrap anchorx="page" anchory="page"/>
          </v:group>
        </w:pict>
      </w:r>
      <w:r>
        <w:rPr>
          <w:noProof/>
          <w:lang w:val="lv-LV" w:eastAsia="lv-LV"/>
        </w:rPr>
        <w:pict>
          <v:group id="Group 224" o:spid="_x0000_s1248" style="position:absolute;left:0;text-align:left;margin-left:446.55pt;margin-top:21pt;width:15pt;height:.1pt;z-index:-251632640;mso-position-horizontal-relative:page;mso-position-vertical-relative:page" coordorigin="8931,420" coordsize="300,2">
            <v:shape id="Freeform 225" o:spid="_x0000_s1249" style="position:absolute;left:8931;top:420;width:300;height:2;visibility:visible;mso-wrap-style:square;v-text-anchor:top" coordsize="300,2" path="m,l300,e" filled="f" strokeweight=".25pt">
              <v:path arrowok="t" o:connecttype="custom" o:connectlocs="0,0;300,0" o:connectangles="0,0"/>
            </v:shape>
            <w10:wrap anchorx="page" anchory="page"/>
          </v:group>
        </w:pict>
      </w:r>
      <w:r>
        <w:rPr>
          <w:noProof/>
          <w:lang w:val="lv-LV" w:eastAsia="lv-LV"/>
        </w:rPr>
        <w:pict>
          <v:group id="Group 226" o:spid="_x0000_s1250" style="position:absolute;left:0;text-align:left;margin-left:440.55pt;margin-top:0;width:.1pt;height:15pt;z-index:-251631616;mso-position-horizontal-relative:page;mso-position-vertical-relative:page" coordorigin="8811" coordsize="2,300">
            <v:shape id="Freeform 227" o:spid="_x0000_s1251" style="position:absolute;left:8811;width:2;height:300;visibility:visible;mso-wrap-style:square;v-text-anchor:top" coordsize="2,300" path="m,300l,e" filled="f" strokeweight=".25pt">
              <v:path arrowok="t" o:connecttype="custom" o:connectlocs="0,300;0,0" o:connectangles="0,0"/>
            </v:shape>
            <w10:wrap anchorx="page" anchory="page"/>
          </v:group>
        </w:pict>
      </w:r>
      <w:r w:rsidRPr="009D3C78">
        <w:rPr>
          <w:b/>
          <w:bCs/>
          <w:color w:val="231F20"/>
          <w:sz w:val="20"/>
          <w:szCs w:val="20"/>
          <w:lang w:val="lv-LV"/>
        </w:rPr>
        <w:t>6</w:t>
      </w:r>
      <w:r w:rsidRPr="009D3C78">
        <w:rPr>
          <w:b/>
          <w:bCs/>
          <w:color w:val="231F20"/>
          <w:spacing w:val="10"/>
          <w:sz w:val="20"/>
          <w:szCs w:val="20"/>
          <w:lang w:val="lv-LV"/>
        </w:rPr>
        <w:t xml:space="preserve"> </w:t>
      </w:r>
      <w:r w:rsidRPr="009D3C78">
        <w:rPr>
          <w:color w:val="231F20"/>
          <w:spacing w:val="10"/>
          <w:sz w:val="20"/>
          <w:szCs w:val="20"/>
          <w:lang w:val="lv-LV"/>
        </w:rPr>
        <w:t>E</w:t>
      </w:r>
      <w:r w:rsidRPr="009D3C78">
        <w:rPr>
          <w:color w:val="231F20"/>
          <w:lang w:val="lv-LV"/>
        </w:rPr>
        <w:t>lectrolux</w:t>
      </w:r>
    </w:p>
    <w:p w:rsidR="00A66B7B" w:rsidRPr="009D3C78" w:rsidRDefault="00A66B7B">
      <w:pPr>
        <w:spacing w:before="9" w:line="150" w:lineRule="exact"/>
        <w:rPr>
          <w:sz w:val="15"/>
          <w:szCs w:val="15"/>
          <w:lang w:val="lv-LV"/>
        </w:rPr>
      </w:pPr>
    </w:p>
    <w:p w:rsidR="00A66B7B" w:rsidRPr="009D3C78" w:rsidRDefault="00A66B7B">
      <w:pPr>
        <w:pStyle w:val="Heading2"/>
        <w:rPr>
          <w:lang w:val="lv-LV"/>
        </w:rPr>
      </w:pPr>
      <w:bookmarkStart w:id="4" w:name="_TOC_250008"/>
      <w:r w:rsidRPr="009D3C78">
        <w:rPr>
          <w:color w:val="231F20"/>
          <w:w w:val="95"/>
          <w:lang w:val="lv-LV"/>
        </w:rPr>
        <w:t>Ūdens sildītāja apraksts</w:t>
      </w:r>
      <w:bookmarkEnd w:id="4"/>
    </w:p>
    <w:p w:rsidR="00A66B7B" w:rsidRPr="009D3C78" w:rsidRDefault="00A66B7B">
      <w:pPr>
        <w:spacing w:before="7" w:line="180" w:lineRule="exact"/>
        <w:rPr>
          <w:sz w:val="18"/>
          <w:szCs w:val="18"/>
          <w:lang w:val="lv-LV"/>
        </w:rPr>
      </w:pPr>
    </w:p>
    <w:p w:rsidR="00A66B7B" w:rsidRPr="009D3C78" w:rsidRDefault="00A66B7B">
      <w:pPr>
        <w:pStyle w:val="Heading6"/>
        <w:ind w:left="1327"/>
        <w:rPr>
          <w:b w:val="0"/>
          <w:bCs w:val="0"/>
          <w:lang w:val="lv-LV"/>
        </w:rPr>
      </w:pPr>
      <w:r w:rsidRPr="009D3C78">
        <w:rPr>
          <w:color w:val="231F20"/>
          <w:lang w:val="lv-LV"/>
        </w:rPr>
        <w:t>Ūdens sildītāja izmēri</w:t>
      </w:r>
    </w:p>
    <w:p w:rsidR="00A66B7B" w:rsidRPr="009D3C78" w:rsidRDefault="00A66B7B">
      <w:pPr>
        <w:spacing w:before="15" w:line="240" w:lineRule="exact"/>
        <w:rPr>
          <w:sz w:val="24"/>
          <w:szCs w:val="24"/>
          <w:lang w:val="lv-LV"/>
        </w:rPr>
      </w:pPr>
    </w:p>
    <w:p w:rsidR="00A66B7B" w:rsidRPr="009D3C78" w:rsidRDefault="00A66B7B">
      <w:pPr>
        <w:ind w:left="1327" w:right="9211"/>
        <w:rPr>
          <w:rFonts w:ascii="Times New Roman" w:hAnsi="Times New Roman" w:cs="Times New Roman"/>
          <w:sz w:val="20"/>
          <w:szCs w:val="20"/>
          <w:lang w:val="lv-LV"/>
        </w:rPr>
      </w:pPr>
      <w:r w:rsidRPr="002A54DB">
        <w:rPr>
          <w:noProof/>
          <w:lang w:val="lv-LV" w:eastAsia="lv-LV"/>
        </w:rPr>
        <w:pict>
          <v:shape id="Picture 1" o:spid="_x0000_i1025" type="#_x0000_t75" style="width:340.5pt;height:412.5pt;visibility:visible">
            <v:imagedata r:id="rId18" o:title=""/>
          </v:shape>
        </w:pict>
      </w:r>
    </w:p>
    <w:p w:rsidR="00A66B7B" w:rsidRPr="009D3C78" w:rsidRDefault="00A66B7B">
      <w:pPr>
        <w:spacing w:before="3" w:line="190" w:lineRule="exact"/>
        <w:rPr>
          <w:sz w:val="19"/>
          <w:szCs w:val="19"/>
          <w:lang w:val="lv-LV"/>
        </w:rPr>
      </w:pPr>
    </w:p>
    <w:p w:rsidR="00A66B7B" w:rsidRPr="009D3C78" w:rsidRDefault="00A66B7B">
      <w:pPr>
        <w:pStyle w:val="BodyText"/>
        <w:rPr>
          <w:lang w:val="lv-LV"/>
        </w:rPr>
      </w:pPr>
      <w:r w:rsidRPr="009D3C78">
        <w:rPr>
          <w:color w:val="231F20"/>
          <w:lang w:val="lv-LV"/>
        </w:rPr>
        <w:t>Karstā ūdens pieslēgšana jāveic, izmantojot elastīgos pievadus.</w:t>
      </w:r>
    </w:p>
    <w:p w:rsidR="00A66B7B" w:rsidRPr="009D3C78" w:rsidRDefault="00A66B7B">
      <w:pPr>
        <w:rPr>
          <w:lang w:val="lv-LV"/>
        </w:rPr>
        <w:sectPr w:rsidR="00A66B7B" w:rsidRPr="009D3C78">
          <w:pgSz w:w="9231" w:h="12760"/>
          <w:pgMar w:top="880" w:right="0" w:bottom="420" w:left="0" w:header="0" w:footer="222" w:gutter="0"/>
          <w:cols w:space="720"/>
        </w:sectPr>
      </w:pPr>
    </w:p>
    <w:p w:rsidR="00A66B7B" w:rsidRPr="009D3C78" w:rsidRDefault="00A66B7B">
      <w:pPr>
        <w:spacing w:line="200" w:lineRule="exact"/>
        <w:rPr>
          <w:sz w:val="20"/>
          <w:szCs w:val="20"/>
          <w:lang w:val="lv-LV"/>
        </w:rPr>
      </w:pPr>
    </w:p>
    <w:p w:rsidR="00A66B7B" w:rsidRPr="009D3C78" w:rsidRDefault="00A66B7B">
      <w:pPr>
        <w:spacing w:before="10" w:line="200" w:lineRule="exact"/>
        <w:rPr>
          <w:sz w:val="20"/>
          <w:szCs w:val="20"/>
          <w:lang w:val="lv-LV"/>
        </w:rPr>
      </w:pPr>
    </w:p>
    <w:p w:rsidR="00A66B7B" w:rsidRPr="009D3C78" w:rsidRDefault="00A66B7B">
      <w:pPr>
        <w:pStyle w:val="Heading2"/>
        <w:ind w:left="1100"/>
        <w:rPr>
          <w:lang w:val="lv-LV"/>
        </w:rPr>
      </w:pPr>
      <w:bookmarkStart w:id="5" w:name="_TOC_250007"/>
      <w:r w:rsidRPr="009D3C78">
        <w:rPr>
          <w:color w:val="231F20"/>
          <w:w w:val="95"/>
          <w:lang w:val="lv-LV"/>
        </w:rPr>
        <w:t>Ūdens sildītāja uzbūves shēma</w:t>
      </w:r>
      <w:bookmarkEnd w:id="5"/>
    </w:p>
    <w:p w:rsidR="00A66B7B" w:rsidRPr="009D3C78" w:rsidRDefault="00A66B7B">
      <w:pPr>
        <w:pStyle w:val="Heading3"/>
        <w:ind w:left="1100"/>
        <w:rPr>
          <w:sz w:val="20"/>
          <w:szCs w:val="20"/>
          <w:lang w:val="lv-LV"/>
        </w:rPr>
      </w:pPr>
      <w:r w:rsidRPr="009D3C78">
        <w:rPr>
          <w:lang w:val="lv-LV"/>
        </w:rPr>
        <w:br w:type="column"/>
      </w:r>
      <w:r w:rsidRPr="009D3C78">
        <w:rPr>
          <w:color w:val="231F20"/>
          <w:lang w:val="lv-LV"/>
        </w:rPr>
        <w:t>Ūdens sildītāji</w:t>
      </w:r>
      <w:r w:rsidRPr="009D3C78">
        <w:rPr>
          <w:color w:val="231F20"/>
          <w:spacing w:val="-5"/>
          <w:lang w:val="lv-LV"/>
        </w:rPr>
        <w:t xml:space="preserve"> </w:t>
      </w:r>
      <w:r w:rsidRPr="009D3C78">
        <w:rPr>
          <w:b/>
          <w:bCs/>
          <w:color w:val="231F20"/>
          <w:sz w:val="20"/>
          <w:szCs w:val="20"/>
          <w:lang w:val="lv-LV"/>
        </w:rPr>
        <w:t>7</w:t>
      </w:r>
    </w:p>
    <w:p w:rsidR="00A66B7B" w:rsidRPr="009D3C78" w:rsidRDefault="00A66B7B">
      <w:pPr>
        <w:rPr>
          <w:rFonts w:ascii="Arial" w:hAnsi="Arial" w:cs="Arial"/>
          <w:sz w:val="20"/>
          <w:szCs w:val="20"/>
          <w:lang w:val="lv-LV"/>
        </w:rPr>
        <w:sectPr w:rsidR="00A66B7B" w:rsidRPr="009D3C78">
          <w:footerReference w:type="default" r:id="rId19"/>
          <w:pgSz w:w="9231" w:h="12760"/>
          <w:pgMar w:top="880" w:right="0" w:bottom="420" w:left="0" w:header="0" w:footer="222" w:gutter="0"/>
          <w:cols w:num="2" w:space="720" w:equalWidth="0">
            <w:col w:w="4379" w:space="803"/>
            <w:col w:w="4049"/>
          </w:cols>
        </w:sectPr>
      </w:pPr>
    </w:p>
    <w:p w:rsidR="00A66B7B" w:rsidRPr="009D3C78" w:rsidRDefault="00A66B7B">
      <w:pPr>
        <w:spacing w:before="1" w:line="180" w:lineRule="exact"/>
        <w:rPr>
          <w:sz w:val="18"/>
          <w:szCs w:val="18"/>
          <w:lang w:val="lv-LV"/>
        </w:rPr>
      </w:pPr>
      <w:r>
        <w:rPr>
          <w:noProof/>
          <w:lang w:val="lv-LV" w:eastAsia="lv-LV"/>
        </w:rPr>
        <w:pict>
          <v:group id="Group 236" o:spid="_x0000_s1260" style="position:absolute;margin-left:411.7pt;margin-top:-.6pt;width:50.45pt;height:319.75pt;z-index:-251630592;mso-position-horizontal-relative:page;mso-position-vertical-relative:page" coordorigin="8234,-12" coordsize="1009,6395">
            <v:group id="Group 237" o:spid="_x0000_s1261" style="position:absolute;left:8244;top:137;width:850;height:6236" coordorigin="8244,137" coordsize="850,6236">
              <v:shape id="Freeform 238" o:spid="_x0000_s1262" style="position:absolute;left:8244;top:137;width:850;height:6236;visibility:visible;mso-wrap-style:square;v-text-anchor:top" coordsize="850,6236" path="m,6236r850,l850,,,,,6236xe" fillcolor="#bcbec0" stroked="f">
                <v:path arrowok="t" o:connecttype="custom" o:connectlocs="0,6373;850,6373;850,137;0,137;0,6373" o:connectangles="0,0,0,0,0"/>
              </v:shape>
            </v:group>
            <v:group id="Group 239" o:spid="_x0000_s1263" style="position:absolute;left:8931;top:420;width:300;height:2" coordorigin="8931,420" coordsize="300,2">
              <v:shape id="Freeform 240" o:spid="_x0000_s1264" style="position:absolute;left:8931;top:420;width:300;height:2;visibility:visible;mso-wrap-style:square;v-text-anchor:top" coordsize="300,2" path="m,l300,e" filled="f" strokecolor="white" strokeweight="1.25pt">
                <v:path arrowok="t" o:connecttype="custom" o:connectlocs="0,0;300,0" o:connectangles="0,0"/>
              </v:shape>
            </v:group>
            <v:group id="Group 241" o:spid="_x0000_s1265" style="position:absolute;left:8811;width:2;height:300" coordorigin="8811" coordsize="2,300">
              <v:shape id="Freeform 242" o:spid="_x0000_s1266" style="position:absolute;left:8811;width:2;height:300;visibility:visible;mso-wrap-style:square;v-text-anchor:top" coordsize="2,300" path="m,300l,e" filled="f" strokecolor="white" strokeweight="1.25pt">
                <v:path arrowok="t" o:connecttype="custom" o:connectlocs="0,300;0,0" o:connectangles="0,0"/>
              </v:shape>
            </v:group>
            <v:group id="Group 243" o:spid="_x0000_s1267" style="position:absolute;left:8931;top:420;width:300;height:2" coordorigin="8931,420" coordsize="300,2">
              <v:shape id="Freeform 244" o:spid="_x0000_s1268" style="position:absolute;left:8931;top:420;width:300;height:2;visibility:visible;mso-wrap-style:square;v-text-anchor:top" coordsize="300,2" path="m,l300,e" filled="f" strokeweight=".25pt">
                <v:path arrowok="t" o:connecttype="custom" o:connectlocs="0,0;300,0" o:connectangles="0,0"/>
              </v:shape>
            </v:group>
            <v:group id="Group 245" o:spid="_x0000_s1269" style="position:absolute;left:8811;width:2;height:300" coordorigin="8811" coordsize="2,300">
              <v:shape id="Freeform 246" o:spid="_x0000_s1270" style="position:absolute;left:8811;width:2;height:300;visibility:visible;mso-wrap-style:square;v-text-anchor:top" coordsize="2,300" path="m,300l,e" filled="f" strokeweight=".25pt">
                <v:path arrowok="t" o:connecttype="custom" o:connectlocs="0,300;0,0" o:connectangles="0,0"/>
              </v:shape>
            </v:group>
            <w10:wrap anchorx="page" anchory="page"/>
          </v:group>
        </w:pict>
      </w:r>
      <w:r>
        <w:rPr>
          <w:noProof/>
          <w:lang w:val="lv-LV" w:eastAsia="lv-LV"/>
        </w:rPr>
        <w:pict>
          <v:group id="Group 247" o:spid="_x0000_s1271" style="position:absolute;margin-left:0;margin-top:21pt;width:15pt;height:.1pt;z-index:-251629568;mso-position-horizontal-relative:page;mso-position-vertical-relative:page" coordorigin=",420" coordsize="300,2">
            <v:shape id="Freeform 248" o:spid="_x0000_s1272" style="position:absolute;top:420;width:300;height:2;visibility:visible;mso-wrap-style:square;v-text-anchor:top" coordsize="300,2" path="m300,l,e" filled="f" strokeweight=".25pt">
              <v:path arrowok="t" o:connecttype="custom" o:connectlocs="300,0;0,0" o:connectangles="0,0"/>
            </v:shape>
            <w10:wrap anchorx="page" anchory="page"/>
          </v:group>
        </w:pict>
      </w:r>
      <w:r>
        <w:rPr>
          <w:noProof/>
          <w:lang w:val="lv-LV" w:eastAsia="lv-LV"/>
        </w:rPr>
        <w:pict>
          <v:group id="Group 249" o:spid="_x0000_s1273" style="position:absolute;margin-left:21pt;margin-top:0;width:.1pt;height:15pt;z-index:-251628544;mso-position-horizontal-relative:page;mso-position-vertical-relative:page" coordorigin="420" coordsize="2,300">
            <v:shape id="Freeform 250" o:spid="_x0000_s1274" style="position:absolute;left:420;width:2;height:300;visibility:visible;mso-wrap-style:square;v-text-anchor:top" coordsize="2,300" path="m,300l,e" filled="f" strokeweight=".25pt">
              <v:path arrowok="t" o:connecttype="custom" o:connectlocs="0,300;0,0" o:connectangles="0,0"/>
            </v:shape>
            <w10:wrap anchorx="page" anchory="page"/>
          </v:group>
        </w:pict>
      </w:r>
    </w:p>
    <w:p w:rsidR="00A66B7B" w:rsidRPr="00AE1BE1" w:rsidRDefault="00A66B7B">
      <w:pPr>
        <w:pStyle w:val="BodyText"/>
        <w:numPr>
          <w:ilvl w:val="0"/>
          <w:numId w:val="1"/>
        </w:numPr>
        <w:tabs>
          <w:tab w:val="left" w:pos="5015"/>
        </w:tabs>
        <w:ind w:left="5015"/>
        <w:rPr>
          <w:lang w:val="lv-LV"/>
        </w:rPr>
      </w:pPr>
      <w:r>
        <w:rPr>
          <w:noProof/>
          <w:lang w:val="lv-LV" w:eastAsia="lv-LV"/>
        </w:rPr>
        <w:pict>
          <v:group id="Group 251" o:spid="_x0000_s1275" style="position:absolute;left:0;text-align:left;margin-left:56.15pt;margin-top:.55pt;width:161.3pt;height:251.45pt;z-index:-251627520;mso-position-horizontal-relative:page" coordorigin="1123,11" coordsize="3226,5029">
            <v:shape id="Picture 252" o:spid="_x0000_s1276" type="#_x0000_t75" style="position:absolute;left:1123;top:11;width:3226;height:5029;visibility:visible">
              <v:imagedata r:id="rId20" o:title=""/>
            </v:shape>
            <v:group id="Group 253" o:spid="_x0000_s1277" style="position:absolute;left:3885;top:575;width:87;height:3754" coordorigin="3885,575" coordsize="87,3754">
              <v:shape id="Freeform 254" o:spid="_x0000_s1278" style="position:absolute;left:3885;top:575;width:87;height:3754;visibility:visible;mso-wrap-style:square;v-text-anchor:top" coordsize="87,3754" path="m,l86,r,3754e" filled="f" strokeweight=".1027mm">
                <v:path arrowok="t" o:connecttype="custom" o:connectlocs="0,575;86,575;86,4329" o:connectangles="0,0,0"/>
              </v:shape>
              <v:shape id="Picture 255" o:spid="_x0000_s1279" type="#_x0000_t75" style="position:absolute;left:1123;top:4011;width:2852;height:518;visibility:visible">
                <v:imagedata r:id="rId21" o:title=""/>
              </v:shape>
            </v:group>
            <v:group id="Group 256" o:spid="_x0000_s1280" style="position:absolute;left:1376;top:3820;width:6;height:2" coordorigin="1376,3820" coordsize="6,2">
              <v:shape id="Freeform 257" o:spid="_x0000_s1281" style="position:absolute;left:1376;top:3820;width:6;height:2;visibility:visible;mso-wrap-style:square;v-text-anchor:top" coordsize="6,2" path="m,l6,e" filled="f" strokeweight=".17533mm">
                <v:path arrowok="t" o:connecttype="custom" o:connectlocs="0,0;6,0" o:connectangles="0,0"/>
              </v:shape>
            </v:group>
            <v:group id="Group 258" o:spid="_x0000_s1282" style="position:absolute;left:2173;top:3262;width:513;height:513" coordorigin="2173,3262" coordsize="513,513">
              <v:shape id="Freeform 259" o:spid="_x0000_s1283" style="position:absolute;left:2173;top:3262;width:513;height:513;visibility:visible;mso-wrap-style:square;v-text-anchor:top" coordsize="513,513" path="m513,257r-9,67l478,385r-39,52l387,477r-60,26l259,513r-23,-1l169,497,111,467,62,424,26,370,5,307,,262,1,238,16,171,45,112,88,64,142,27,204,6,249,r24,1l341,16r59,29l449,88r36,53l507,203r6,54xe" filled="f" strokecolor="#85878a" strokeweight=".17497mm">
                <v:path arrowok="t" o:connecttype="custom" o:connectlocs="513,3519;504,3586;478,3647;439,3699;387,3739;327,3765;259,3775;236,3774;169,3759;111,3729;62,3686;26,3632;5,3569;0,3524;1,3500;16,3433;45,3374;88,3326;142,3289;204,3268;249,3262;273,3263;341,3278;400,3307;449,3350;485,3403;507,3465;513,3519" o:connectangles="0,0,0,0,0,0,0,0,0,0,0,0,0,0,0,0,0,0,0,0,0,0,0,0,0,0,0,0"/>
              </v:shape>
            </v:group>
            <w10:wrap anchorx="page"/>
          </v:group>
        </w:pict>
      </w:r>
      <w:r w:rsidRPr="00AE1BE1">
        <w:rPr>
          <w:color w:val="231F20"/>
          <w:w w:val="105"/>
          <w:lang w:val="lv-LV"/>
        </w:rPr>
        <w:t>Gāzes mezgla solenoīds.</w:t>
      </w:r>
    </w:p>
    <w:p w:rsidR="00A66B7B" w:rsidRPr="00AE1BE1" w:rsidRDefault="00A66B7B">
      <w:pPr>
        <w:pStyle w:val="Heading5"/>
        <w:numPr>
          <w:ilvl w:val="0"/>
          <w:numId w:val="1"/>
        </w:numPr>
        <w:tabs>
          <w:tab w:val="left" w:pos="5015"/>
        </w:tabs>
        <w:ind w:left="5015"/>
        <w:rPr>
          <w:sz w:val="15"/>
          <w:szCs w:val="15"/>
          <w:lang w:val="lv-LV"/>
        </w:rPr>
      </w:pPr>
      <w:r w:rsidRPr="00AE1BE1">
        <w:rPr>
          <w:color w:val="231F20"/>
          <w:w w:val="95"/>
          <w:sz w:val="15"/>
          <w:szCs w:val="15"/>
          <w:lang w:val="lv-LV"/>
        </w:rPr>
        <w:t>Karstā ūdens izvada īscaurule.</w:t>
      </w:r>
    </w:p>
    <w:p w:rsidR="00A66B7B" w:rsidRPr="00AE1BE1" w:rsidRDefault="00A66B7B">
      <w:pPr>
        <w:pStyle w:val="BodyText"/>
        <w:numPr>
          <w:ilvl w:val="0"/>
          <w:numId w:val="1"/>
        </w:numPr>
        <w:tabs>
          <w:tab w:val="left" w:pos="5015"/>
        </w:tabs>
        <w:spacing w:before="15"/>
        <w:ind w:left="5015"/>
        <w:rPr>
          <w:lang w:val="lv-LV"/>
        </w:rPr>
      </w:pPr>
      <w:r w:rsidRPr="00AE1BE1">
        <w:rPr>
          <w:color w:val="231F20"/>
          <w:w w:val="95"/>
          <w:lang w:val="lv-LV"/>
        </w:rPr>
        <w:t>Karstā ūdens temperatūras devējs</w:t>
      </w:r>
      <w:r w:rsidRPr="00AE1BE1">
        <w:rPr>
          <w:color w:val="231F20"/>
          <w:w w:val="105"/>
          <w:lang w:val="lv-LV"/>
        </w:rPr>
        <w:t>.</w:t>
      </w:r>
    </w:p>
    <w:p w:rsidR="00A66B7B" w:rsidRPr="00AE1BE1" w:rsidRDefault="00A66B7B">
      <w:pPr>
        <w:pStyle w:val="Heading5"/>
        <w:numPr>
          <w:ilvl w:val="0"/>
          <w:numId w:val="1"/>
        </w:numPr>
        <w:tabs>
          <w:tab w:val="left" w:pos="5015"/>
        </w:tabs>
        <w:ind w:left="5015"/>
        <w:rPr>
          <w:sz w:val="15"/>
          <w:szCs w:val="15"/>
          <w:lang w:val="lv-LV"/>
        </w:rPr>
      </w:pPr>
      <w:r w:rsidRPr="00AE1BE1">
        <w:rPr>
          <w:color w:val="231F20"/>
          <w:w w:val="95"/>
          <w:sz w:val="15"/>
          <w:szCs w:val="15"/>
          <w:lang w:val="lv-LV"/>
        </w:rPr>
        <w:t>Displejs.</w:t>
      </w:r>
    </w:p>
    <w:p w:rsidR="00A66B7B" w:rsidRPr="00AE1BE1" w:rsidRDefault="00A66B7B">
      <w:pPr>
        <w:numPr>
          <w:ilvl w:val="0"/>
          <w:numId w:val="1"/>
        </w:numPr>
        <w:tabs>
          <w:tab w:val="left" w:pos="5015"/>
        </w:tabs>
        <w:spacing w:before="5"/>
        <w:ind w:left="5015"/>
        <w:rPr>
          <w:rFonts w:ascii="Arial" w:hAnsi="Arial" w:cs="Arial"/>
          <w:sz w:val="15"/>
          <w:szCs w:val="15"/>
          <w:lang w:val="lv-LV"/>
        </w:rPr>
      </w:pPr>
      <w:r w:rsidRPr="00AE1BE1">
        <w:rPr>
          <w:rFonts w:ascii="Arial" w:hAnsi="Arial" w:cs="Arial"/>
          <w:color w:val="231F20"/>
          <w:w w:val="95"/>
          <w:sz w:val="15"/>
          <w:szCs w:val="15"/>
          <w:lang w:val="lv-LV"/>
        </w:rPr>
        <w:t>Dabas gāzes pievada īscaurule.</w:t>
      </w:r>
    </w:p>
    <w:p w:rsidR="00A66B7B" w:rsidRPr="00AE1BE1" w:rsidRDefault="00A66B7B">
      <w:pPr>
        <w:numPr>
          <w:ilvl w:val="0"/>
          <w:numId w:val="1"/>
        </w:numPr>
        <w:tabs>
          <w:tab w:val="left" w:pos="5015"/>
        </w:tabs>
        <w:spacing w:before="15" w:line="250" w:lineRule="auto"/>
        <w:ind w:left="5015" w:right="1327"/>
        <w:rPr>
          <w:rFonts w:ascii="Arial" w:hAnsi="Arial" w:cs="Arial"/>
          <w:sz w:val="15"/>
          <w:szCs w:val="15"/>
          <w:lang w:val="lv-LV"/>
        </w:rPr>
      </w:pPr>
      <w:r w:rsidRPr="00AE1BE1">
        <w:rPr>
          <w:rFonts w:ascii="Arial" w:hAnsi="Arial" w:cs="Arial"/>
          <w:color w:val="231F20"/>
          <w:sz w:val="15"/>
          <w:szCs w:val="15"/>
          <w:lang w:val="lv-LV"/>
        </w:rPr>
        <w:t>Skrūvējamais ūdens izlaišanas vārsts/</w:t>
      </w:r>
      <w:r w:rsidRPr="00AE1BE1">
        <w:rPr>
          <w:rFonts w:ascii="Arial" w:hAnsi="Arial" w:cs="Arial"/>
          <w:color w:val="231F20"/>
          <w:w w:val="103"/>
          <w:sz w:val="15"/>
          <w:szCs w:val="15"/>
          <w:lang w:val="lv-LV"/>
        </w:rPr>
        <w:t xml:space="preserve"> </w:t>
      </w:r>
      <w:r w:rsidRPr="00AE1BE1">
        <w:rPr>
          <w:rFonts w:ascii="Arial" w:hAnsi="Arial" w:cs="Arial"/>
          <w:color w:val="231F20"/>
          <w:w w:val="95"/>
          <w:sz w:val="15"/>
          <w:szCs w:val="15"/>
          <w:lang w:val="lv-LV"/>
        </w:rPr>
        <w:t>spiediena ierobežotājs.</w:t>
      </w:r>
    </w:p>
    <w:p w:rsidR="00A66B7B" w:rsidRPr="00AE1BE1" w:rsidRDefault="00A66B7B">
      <w:pPr>
        <w:pStyle w:val="BodyText"/>
        <w:numPr>
          <w:ilvl w:val="0"/>
          <w:numId w:val="1"/>
        </w:numPr>
        <w:tabs>
          <w:tab w:val="left" w:pos="5015"/>
        </w:tabs>
        <w:spacing w:before="7"/>
        <w:ind w:left="5015"/>
        <w:rPr>
          <w:lang w:val="lv-LV"/>
        </w:rPr>
      </w:pPr>
      <w:r w:rsidRPr="00AE1BE1">
        <w:rPr>
          <w:color w:val="231F20"/>
          <w:w w:val="105"/>
          <w:lang w:val="lv-LV"/>
        </w:rPr>
        <w:t>Iekurināšanas elektrodi.</w:t>
      </w:r>
    </w:p>
    <w:p w:rsidR="00A66B7B" w:rsidRPr="00AE1BE1" w:rsidRDefault="00A66B7B">
      <w:pPr>
        <w:pStyle w:val="BodyText"/>
        <w:numPr>
          <w:ilvl w:val="0"/>
          <w:numId w:val="1"/>
        </w:numPr>
        <w:tabs>
          <w:tab w:val="left" w:pos="5015"/>
        </w:tabs>
        <w:spacing w:before="17"/>
        <w:ind w:left="5015"/>
        <w:rPr>
          <w:lang w:val="lv-LV"/>
        </w:rPr>
      </w:pPr>
      <w:r w:rsidRPr="00AE1BE1">
        <w:rPr>
          <w:color w:val="231F20"/>
          <w:w w:val="105"/>
          <w:lang w:val="lv-LV"/>
        </w:rPr>
        <w:t>Jonizācijas elektrods.</w:t>
      </w:r>
    </w:p>
    <w:p w:rsidR="00A66B7B" w:rsidRPr="00AE1BE1" w:rsidRDefault="00A66B7B">
      <w:pPr>
        <w:pStyle w:val="BodyText"/>
        <w:numPr>
          <w:ilvl w:val="0"/>
          <w:numId w:val="1"/>
        </w:numPr>
        <w:tabs>
          <w:tab w:val="left" w:pos="5015"/>
        </w:tabs>
        <w:spacing w:before="17"/>
        <w:ind w:left="5015"/>
        <w:rPr>
          <w:lang w:val="lv-LV"/>
        </w:rPr>
      </w:pPr>
      <w:r w:rsidRPr="00AE1BE1">
        <w:rPr>
          <w:color w:val="231F20"/>
          <w:w w:val="105"/>
          <w:lang w:val="lv-LV"/>
        </w:rPr>
        <w:t>Elektronikas modulis.</w:t>
      </w:r>
    </w:p>
    <w:p w:rsidR="00A66B7B" w:rsidRPr="00AE1BE1" w:rsidRDefault="00A66B7B">
      <w:pPr>
        <w:numPr>
          <w:ilvl w:val="0"/>
          <w:numId w:val="1"/>
        </w:numPr>
        <w:tabs>
          <w:tab w:val="left" w:pos="5015"/>
        </w:tabs>
        <w:spacing w:before="17" w:line="250" w:lineRule="auto"/>
        <w:ind w:left="5015" w:right="1328"/>
        <w:rPr>
          <w:rFonts w:ascii="Arial" w:hAnsi="Arial" w:cs="Arial"/>
          <w:sz w:val="15"/>
          <w:szCs w:val="15"/>
          <w:lang w:val="lv-LV"/>
        </w:rPr>
      </w:pPr>
      <w:r w:rsidRPr="00AE1BE1">
        <w:rPr>
          <w:rFonts w:ascii="Arial" w:hAnsi="Arial" w:cs="Arial"/>
          <w:color w:val="231F20"/>
          <w:spacing w:val="-3"/>
          <w:sz w:val="15"/>
          <w:szCs w:val="15"/>
          <w:lang w:val="lv-LV"/>
        </w:rPr>
        <w:t>Sadegušo gāzu novadīšanas kolektors ar īscauruli dūmvada pieslēgšanai</w:t>
      </w:r>
      <w:r w:rsidRPr="00AE1BE1">
        <w:rPr>
          <w:rFonts w:ascii="Arial" w:hAnsi="Arial" w:cs="Arial"/>
          <w:color w:val="231F20"/>
          <w:spacing w:val="-4"/>
          <w:w w:val="95"/>
          <w:sz w:val="15"/>
          <w:szCs w:val="15"/>
          <w:lang w:val="lv-LV"/>
        </w:rPr>
        <w:t>.</w:t>
      </w:r>
    </w:p>
    <w:p w:rsidR="00A66B7B" w:rsidRPr="00AE1BE1" w:rsidRDefault="00A66B7B">
      <w:pPr>
        <w:numPr>
          <w:ilvl w:val="0"/>
          <w:numId w:val="1"/>
        </w:numPr>
        <w:tabs>
          <w:tab w:val="left" w:pos="5015"/>
        </w:tabs>
        <w:spacing w:before="7" w:line="250" w:lineRule="auto"/>
        <w:ind w:left="5015" w:right="1327"/>
        <w:rPr>
          <w:rFonts w:ascii="Arial" w:hAnsi="Arial" w:cs="Arial"/>
          <w:sz w:val="15"/>
          <w:szCs w:val="15"/>
          <w:lang w:val="lv-LV"/>
        </w:rPr>
      </w:pPr>
      <w:r w:rsidRPr="00AE1BE1">
        <w:rPr>
          <w:rFonts w:ascii="Arial" w:hAnsi="Arial" w:cs="Arial"/>
          <w:color w:val="231F20"/>
          <w:sz w:val="15"/>
          <w:szCs w:val="15"/>
          <w:lang w:val="lv-LV"/>
        </w:rPr>
        <w:t>Novadīto sadegušo gāzu pārkarsēšanas aizsardzības devējs.</w:t>
      </w:r>
    </w:p>
    <w:p w:rsidR="00A66B7B" w:rsidRPr="00AE1BE1" w:rsidRDefault="00A66B7B">
      <w:pPr>
        <w:pStyle w:val="BodyText"/>
        <w:numPr>
          <w:ilvl w:val="0"/>
          <w:numId w:val="1"/>
        </w:numPr>
        <w:tabs>
          <w:tab w:val="left" w:pos="5015"/>
        </w:tabs>
        <w:spacing w:before="7"/>
        <w:ind w:left="5015"/>
        <w:rPr>
          <w:lang w:val="lv-LV"/>
        </w:rPr>
      </w:pPr>
      <w:r w:rsidRPr="00AE1BE1">
        <w:rPr>
          <w:color w:val="231F20"/>
          <w:w w:val="105"/>
          <w:lang w:val="lv-LV"/>
        </w:rPr>
        <w:t xml:space="preserve">Ūdens </w:t>
      </w:r>
      <w:r w:rsidRPr="00AE1BE1">
        <w:rPr>
          <w:color w:val="231F20"/>
          <w:lang w:val="lv-LV"/>
        </w:rPr>
        <w:t>pārkarsēšanas aizsardzības devējs.</w:t>
      </w:r>
    </w:p>
    <w:p w:rsidR="00A66B7B" w:rsidRPr="00AE1BE1" w:rsidRDefault="00A66B7B">
      <w:pPr>
        <w:numPr>
          <w:ilvl w:val="0"/>
          <w:numId w:val="1"/>
        </w:numPr>
        <w:tabs>
          <w:tab w:val="left" w:pos="5015"/>
        </w:tabs>
        <w:spacing w:before="7" w:line="259" w:lineRule="auto"/>
        <w:ind w:left="5015" w:right="1327"/>
        <w:rPr>
          <w:rFonts w:ascii="Arial" w:hAnsi="Arial" w:cs="Arial"/>
          <w:sz w:val="15"/>
          <w:szCs w:val="15"/>
          <w:lang w:val="lv-LV"/>
        </w:rPr>
      </w:pPr>
      <w:r w:rsidRPr="00AE1BE1">
        <w:rPr>
          <w:rFonts w:ascii="Arial" w:hAnsi="Arial" w:cs="Arial"/>
          <w:color w:val="231F20"/>
          <w:w w:val="95"/>
          <w:sz w:val="15"/>
          <w:szCs w:val="15"/>
          <w:lang w:val="lv-LV"/>
        </w:rPr>
        <w:t>Siltummainis</w:t>
      </w:r>
      <w:r w:rsidRPr="00AE1BE1">
        <w:rPr>
          <w:rFonts w:ascii="Arial" w:hAnsi="Arial" w:cs="Arial"/>
          <w:color w:val="231F20"/>
          <w:spacing w:val="23"/>
          <w:w w:val="95"/>
          <w:sz w:val="15"/>
          <w:szCs w:val="15"/>
          <w:lang w:val="lv-LV"/>
        </w:rPr>
        <w:t xml:space="preserve"> </w:t>
      </w:r>
      <w:r w:rsidRPr="00AE1BE1">
        <w:rPr>
          <w:rFonts w:ascii="Arial" w:hAnsi="Arial" w:cs="Arial"/>
          <w:color w:val="231F20"/>
          <w:w w:val="95"/>
          <w:sz w:val="15"/>
          <w:szCs w:val="15"/>
          <w:lang w:val="lv-LV"/>
        </w:rPr>
        <w:t>(vara, ražots pēc BEZSKĀBEKĻA (OXYGEN</w:t>
      </w:r>
      <w:r w:rsidRPr="00AE1BE1">
        <w:rPr>
          <w:rFonts w:ascii="Arial" w:hAnsi="Arial" w:cs="Arial"/>
          <w:color w:val="231F20"/>
          <w:spacing w:val="29"/>
          <w:w w:val="95"/>
          <w:sz w:val="15"/>
          <w:szCs w:val="15"/>
          <w:lang w:val="lv-LV"/>
        </w:rPr>
        <w:t xml:space="preserve"> </w:t>
      </w:r>
      <w:r w:rsidRPr="00AE1BE1">
        <w:rPr>
          <w:rFonts w:ascii="Arial" w:hAnsi="Arial" w:cs="Arial"/>
          <w:color w:val="231F20"/>
          <w:w w:val="95"/>
          <w:sz w:val="15"/>
          <w:szCs w:val="15"/>
          <w:lang w:val="lv-LV"/>
        </w:rPr>
        <w:t>FREE) tehnoloģijas).</w:t>
      </w:r>
    </w:p>
    <w:p w:rsidR="00A66B7B" w:rsidRPr="00AE1BE1" w:rsidRDefault="00A66B7B" w:rsidP="00E137B1">
      <w:pPr>
        <w:pStyle w:val="Heading5"/>
        <w:numPr>
          <w:ilvl w:val="0"/>
          <w:numId w:val="1"/>
        </w:numPr>
        <w:tabs>
          <w:tab w:val="left" w:pos="5015"/>
        </w:tabs>
        <w:spacing w:before="0" w:line="178" w:lineRule="exact"/>
        <w:ind w:left="5015"/>
        <w:rPr>
          <w:sz w:val="15"/>
          <w:szCs w:val="15"/>
          <w:lang w:val="lv-LV"/>
        </w:rPr>
      </w:pPr>
      <w:r w:rsidRPr="00AE1BE1">
        <w:rPr>
          <w:w w:val="95"/>
          <w:sz w:val="15"/>
          <w:szCs w:val="15"/>
          <w:lang w:val="lv-LV"/>
        </w:rPr>
        <w:t>Deglis (sprausla no nerūsējošā tērauda,</w:t>
      </w:r>
      <w:r w:rsidRPr="00AE1BE1">
        <w:rPr>
          <w:w w:val="95"/>
          <w:sz w:val="15"/>
          <w:szCs w:val="15"/>
          <w:lang w:val="lv-LV"/>
        </w:rPr>
        <w:br/>
        <w:t>darbojas ar dabas gāzi).</w:t>
      </w:r>
    </w:p>
    <w:p w:rsidR="00A66B7B" w:rsidRPr="00AE1BE1" w:rsidRDefault="00A66B7B">
      <w:pPr>
        <w:numPr>
          <w:ilvl w:val="0"/>
          <w:numId w:val="1"/>
        </w:numPr>
        <w:tabs>
          <w:tab w:val="left" w:pos="5015"/>
        </w:tabs>
        <w:spacing w:before="5"/>
        <w:ind w:left="5015"/>
        <w:rPr>
          <w:rFonts w:ascii="Arial" w:hAnsi="Arial" w:cs="Arial"/>
          <w:sz w:val="15"/>
          <w:szCs w:val="15"/>
          <w:lang w:val="lv-LV"/>
        </w:rPr>
      </w:pPr>
      <w:r w:rsidRPr="00AE1BE1">
        <w:rPr>
          <w:rFonts w:ascii="Arial" w:hAnsi="Arial" w:cs="Arial"/>
          <w:color w:val="231F20"/>
          <w:w w:val="95"/>
          <w:sz w:val="15"/>
          <w:szCs w:val="15"/>
          <w:lang w:val="lv-LV"/>
        </w:rPr>
        <w:t>Ūdens mezgla membrāna un kāts.</w:t>
      </w:r>
    </w:p>
    <w:p w:rsidR="00A66B7B" w:rsidRPr="00AE1BE1" w:rsidRDefault="00A66B7B">
      <w:pPr>
        <w:numPr>
          <w:ilvl w:val="0"/>
          <w:numId w:val="1"/>
        </w:numPr>
        <w:tabs>
          <w:tab w:val="left" w:pos="5015"/>
        </w:tabs>
        <w:spacing w:before="5"/>
        <w:ind w:left="5015"/>
        <w:rPr>
          <w:rFonts w:ascii="Arial" w:hAnsi="Arial" w:cs="Arial"/>
          <w:sz w:val="15"/>
          <w:szCs w:val="15"/>
          <w:lang w:val="lv-LV"/>
        </w:rPr>
      </w:pPr>
      <w:r w:rsidRPr="00AE1BE1">
        <w:rPr>
          <w:rFonts w:ascii="Arial" w:hAnsi="Arial" w:cs="Arial"/>
          <w:color w:val="231F20"/>
          <w:w w:val="95"/>
          <w:sz w:val="15"/>
          <w:szCs w:val="15"/>
          <w:lang w:val="lv-LV"/>
        </w:rPr>
        <w:t>Ūdens mezgls.</w:t>
      </w:r>
    </w:p>
    <w:p w:rsidR="00A66B7B" w:rsidRPr="00AE1BE1" w:rsidRDefault="00A66B7B">
      <w:pPr>
        <w:pStyle w:val="BodyText"/>
        <w:numPr>
          <w:ilvl w:val="0"/>
          <w:numId w:val="1"/>
        </w:numPr>
        <w:tabs>
          <w:tab w:val="left" w:pos="5015"/>
        </w:tabs>
        <w:spacing w:before="15"/>
        <w:ind w:left="5015"/>
        <w:rPr>
          <w:lang w:val="lv-LV"/>
        </w:rPr>
      </w:pPr>
      <w:r w:rsidRPr="00AE1BE1">
        <w:rPr>
          <w:color w:val="231F20"/>
          <w:lang w:val="lv-LV"/>
        </w:rPr>
        <w:t>Bateriju nodalījums.</w:t>
      </w:r>
    </w:p>
    <w:p w:rsidR="00A66B7B" w:rsidRPr="00AE1BE1" w:rsidRDefault="00A66B7B">
      <w:pPr>
        <w:pStyle w:val="Heading5"/>
        <w:numPr>
          <w:ilvl w:val="0"/>
          <w:numId w:val="1"/>
        </w:numPr>
        <w:tabs>
          <w:tab w:val="left" w:pos="5015"/>
        </w:tabs>
        <w:ind w:left="5015"/>
        <w:rPr>
          <w:sz w:val="15"/>
          <w:szCs w:val="15"/>
          <w:lang w:val="lv-LV"/>
        </w:rPr>
      </w:pPr>
      <w:r w:rsidRPr="00AE1BE1">
        <w:rPr>
          <w:color w:val="231F20"/>
          <w:w w:val="95"/>
          <w:sz w:val="15"/>
          <w:szCs w:val="15"/>
          <w:lang w:val="lv-LV"/>
        </w:rPr>
        <w:t xml:space="preserve">Aukstā ūdens </w:t>
      </w:r>
      <w:r w:rsidRPr="00AE1BE1">
        <w:rPr>
          <w:color w:val="231F20"/>
          <w:sz w:val="15"/>
          <w:szCs w:val="15"/>
          <w:lang w:val="lv-LV"/>
        </w:rPr>
        <w:t xml:space="preserve">padeves </w:t>
      </w:r>
      <w:r w:rsidRPr="00AE1BE1">
        <w:rPr>
          <w:color w:val="231F20"/>
          <w:w w:val="95"/>
          <w:sz w:val="15"/>
          <w:szCs w:val="15"/>
          <w:lang w:val="lv-LV"/>
        </w:rPr>
        <w:t>īscaurule.</w:t>
      </w:r>
    </w:p>
    <w:p w:rsidR="00A66B7B" w:rsidRPr="00AE1BE1" w:rsidRDefault="00A66B7B">
      <w:pPr>
        <w:pStyle w:val="BodyText"/>
        <w:numPr>
          <w:ilvl w:val="0"/>
          <w:numId w:val="1"/>
        </w:numPr>
        <w:tabs>
          <w:tab w:val="left" w:pos="5015"/>
        </w:tabs>
        <w:spacing w:before="15"/>
        <w:ind w:left="5015"/>
        <w:rPr>
          <w:lang w:val="lv-LV"/>
        </w:rPr>
      </w:pPr>
      <w:r w:rsidRPr="00AE1BE1">
        <w:rPr>
          <w:color w:val="231F20"/>
          <w:lang w:val="lv-LV"/>
        </w:rPr>
        <w:t>Gāzes mezgls.</w:t>
      </w:r>
    </w:p>
    <w:p w:rsidR="00A66B7B" w:rsidRPr="009D3C78" w:rsidRDefault="00A66B7B">
      <w:pPr>
        <w:spacing w:before="1" w:line="100" w:lineRule="exact"/>
        <w:rPr>
          <w:sz w:val="10"/>
          <w:szCs w:val="1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pStyle w:val="BodyText"/>
        <w:spacing w:before="80"/>
        <w:ind w:left="0" w:right="869"/>
        <w:jc w:val="center"/>
        <w:rPr>
          <w:lang w:val="lv-LV"/>
        </w:rPr>
      </w:pPr>
      <w:r w:rsidRPr="009D3C78">
        <w:rPr>
          <w:color w:val="231F20"/>
          <w:lang w:val="lv-LV"/>
        </w:rPr>
        <w:t>4.attēls.</w:t>
      </w:r>
    </w:p>
    <w:p w:rsidR="00A66B7B" w:rsidRPr="009D3C78" w:rsidRDefault="00A66B7B">
      <w:pPr>
        <w:jc w:val="center"/>
        <w:rPr>
          <w:lang w:val="lv-LV"/>
        </w:rPr>
        <w:sectPr w:rsidR="00A66B7B" w:rsidRPr="009D3C78">
          <w:type w:val="continuous"/>
          <w:pgSz w:w="9231" w:h="12760"/>
          <w:pgMar w:top="1160" w:right="0" w:bottom="420" w:left="0" w:header="720" w:footer="720" w:gutter="0"/>
          <w:cols w:space="720"/>
        </w:sectPr>
      </w:pPr>
    </w:p>
    <w:p w:rsidR="00A66B7B" w:rsidRPr="009D3C78" w:rsidRDefault="00A66B7B">
      <w:pPr>
        <w:pStyle w:val="Heading3"/>
        <w:spacing w:before="78"/>
        <w:rPr>
          <w:lang w:val="lv-LV"/>
        </w:rPr>
      </w:pPr>
      <w:r w:rsidRPr="009D3C78">
        <w:rPr>
          <w:b/>
          <w:bCs/>
          <w:color w:val="231F20"/>
          <w:sz w:val="20"/>
          <w:szCs w:val="20"/>
          <w:lang w:val="lv-LV"/>
        </w:rPr>
        <w:t>8</w:t>
      </w:r>
      <w:r w:rsidRPr="009D3C78">
        <w:rPr>
          <w:b/>
          <w:bCs/>
          <w:color w:val="231F20"/>
          <w:spacing w:val="10"/>
          <w:sz w:val="20"/>
          <w:szCs w:val="20"/>
          <w:lang w:val="lv-LV"/>
        </w:rPr>
        <w:t xml:space="preserve"> </w:t>
      </w:r>
      <w:r w:rsidRPr="009D3C78">
        <w:rPr>
          <w:color w:val="231F20"/>
          <w:lang w:val="lv-LV"/>
        </w:rPr>
        <w:t>Electrolux</w:t>
      </w:r>
    </w:p>
    <w:p w:rsidR="00A66B7B" w:rsidRPr="009D3C78" w:rsidRDefault="00A66B7B">
      <w:pPr>
        <w:spacing w:before="10" w:line="100" w:lineRule="exact"/>
        <w:rPr>
          <w:sz w:val="10"/>
          <w:szCs w:val="10"/>
          <w:lang w:val="lv-LV"/>
        </w:rPr>
      </w:pPr>
    </w:p>
    <w:p w:rsidR="00A66B7B" w:rsidRPr="009D3C78" w:rsidRDefault="00A66B7B">
      <w:pPr>
        <w:pStyle w:val="Heading6"/>
        <w:ind w:left="1327"/>
        <w:rPr>
          <w:b w:val="0"/>
          <w:bCs w:val="0"/>
          <w:lang w:val="lv-LV"/>
        </w:rPr>
      </w:pPr>
      <w:r>
        <w:rPr>
          <w:noProof/>
          <w:lang w:val="lv-LV" w:eastAsia="lv-LV"/>
        </w:rPr>
        <w:pict>
          <v:group id="Group 260" o:spid="_x0000_s1284" style="position:absolute;left:0;text-align:left;margin-left:65.6pt;margin-top:16.35pt;width:340.55pt;height:236.65pt;z-index:-251626496;mso-position-horizontal-relative:page" coordorigin="1312,327" coordsize="6811,4733">
            <v:shape id="Picture 261" o:spid="_x0000_s1285" type="#_x0000_t75" style="position:absolute;left:2812;top:692;width:5311;height:4368;visibility:visible">
              <v:imagedata r:id="rId22" o:title=""/>
            </v:shape>
            <v:group id="Group 262" o:spid="_x0000_s1286" style="position:absolute;left:3206;top:4945;width:3548;height:39" coordorigin="3206,4945" coordsize="3548,39">
              <v:shape id="Freeform 263" o:spid="_x0000_s1287" style="position:absolute;left:3206;top:4945;width:3548;height:39;visibility:visible;mso-wrap-style:square;v-text-anchor:top" coordsize="3548,39" path="m3548,r,39l,39e" filled="f" strokecolor="#231f20" strokeweight=".16122mm">
                <v:path arrowok="t" o:connecttype="custom" o:connectlocs="3548,4945;3548,4984;0,4984" o:connectangles="0,0,0"/>
              </v:shape>
            </v:group>
            <v:group id="Group 264" o:spid="_x0000_s1288" style="position:absolute;left:3167;top:3410;width:3611;height:1610" coordorigin="3167,3410" coordsize="3611,1610">
              <v:shape id="Freeform 265" o:spid="_x0000_s1289" style="position:absolute;left:3167;top:3410;width:3611;height:1610;visibility:visible;mso-wrap-style:square;v-text-anchor:top" coordsize="3611,1610" path="m3610,1610l,1610,,e" filled="f" strokecolor="#231f20" strokeweight=".16122mm">
                <v:path arrowok="t" o:connecttype="custom" o:connectlocs="3610,5020;0,5020;0,3410" o:connectangles="0,0,0"/>
              </v:shape>
            </v:group>
            <v:group id="Group 266" o:spid="_x0000_s1290" style="position:absolute;left:3128;top:5056;width:3671;height:2" coordorigin="3128,5056" coordsize="3671,2">
              <v:shape id="Freeform 267" o:spid="_x0000_s1291" style="position:absolute;left:3128;top:5056;width:3671;height:2;visibility:visible;mso-wrap-style:square;v-text-anchor:top" coordsize="3671,2" path="m3670,l,e" filled="f" strokecolor="#231f20" strokeweight=".16122mm">
                <v:path arrowok="t" o:connecttype="custom" o:connectlocs="3670,0;0,0" o:connectangles="0,0"/>
              </v:shape>
            </v:group>
            <v:group id="Group 268" o:spid="_x0000_s1292" style="position:absolute;left:3128;top:2649;width:2;height:2406" coordorigin="3128,2649" coordsize="2,2406">
              <v:shape id="Freeform 269" o:spid="_x0000_s1293" style="position:absolute;left:3128;top:2649;width:2;height:2406;visibility:visible;mso-wrap-style:square;v-text-anchor:top" coordsize="2,2406" path="m,l,2407e" filled="f" strokecolor="#231f20" strokeweight=".16122mm">
                <v:path arrowok="t" o:connecttype="custom" o:connectlocs="0,2649;0,5056" o:connectangles="0,0"/>
              </v:shape>
              <v:shape id="Picture 270" o:spid="_x0000_s1294" type="#_x0000_t75" style="position:absolute;left:1312;top:2645;width:1794;height:1067;visibility:visible">
                <v:imagedata r:id="rId23" o:title=""/>
              </v:shape>
              <v:shape id="Picture 271" o:spid="_x0000_s1295" type="#_x0000_t75" style="position:absolute;left:3326;top:1813;width:1686;height:1314;visibility:visible">
                <v:imagedata r:id="rId24" o:title=""/>
              </v:shape>
            </v:group>
            <v:group id="Group 272" o:spid="_x0000_s1296" style="position:absolute;left:6124;top:1159;width:2;height:53" coordorigin="6124,1159" coordsize="2,53">
              <v:shape id="Freeform 273" o:spid="_x0000_s1297" style="position:absolute;left:6124;top:1159;width:2;height:53;visibility:visible;mso-wrap-style:square;v-text-anchor:top" coordsize="2,53" path="m,53l,e" filled="f" strokecolor="#231f20" strokeweight=".16122mm">
                <v:path arrowok="t" o:connecttype="custom" o:connectlocs="0,1212;0,1159" o:connectangles="0,0"/>
              </v:shape>
            </v:group>
            <v:group id="Group 274" o:spid="_x0000_s1298" style="position:absolute;left:6154;top:1158;width:2;height:54" coordorigin="6154,1158" coordsize="2,54">
              <v:shape id="Freeform 275" o:spid="_x0000_s1299" style="position:absolute;left:6154;top:1158;width:2;height:54;visibility:visible;mso-wrap-style:square;v-text-anchor:top" coordsize="2,54" path="m,55l,e" filled="f" strokecolor="#231f20" strokeweight=".16122mm">
                <v:path arrowok="t" o:connecttype="custom" o:connectlocs="0,1213;0,1158" o:connectangles="0,0"/>
              </v:shape>
            </v:group>
            <v:group id="Group 276" o:spid="_x0000_s1300" style="position:absolute;left:6135;top:1161;width:9;height:2" coordorigin="6135,1161" coordsize="9,2">
              <v:shape id="Freeform 277" o:spid="_x0000_s1301" style="position:absolute;left:6135;top:1161;width:9;height:2;visibility:visible;mso-wrap-style:square;v-text-anchor:top" coordsize="9,2" path="m,l9,e" filled="f" strokecolor="#231f20" strokeweight=".2085mm">
                <v:path arrowok="t" o:connecttype="custom" o:connectlocs="0,0;9,0" o:connectangles="0,0"/>
              </v:shape>
            </v:group>
            <v:group id="Group 278" o:spid="_x0000_s1302" style="position:absolute;left:6134;top:1161;width:9;height:2" coordorigin="6134,1161" coordsize="9,2">
              <v:shape id="Freeform 279" o:spid="_x0000_s1303" style="position:absolute;left:6134;top:1161;width:9;height:2;visibility:visible;mso-wrap-style:square;v-text-anchor:top" coordsize="9,2" path="m,l9,e" filled="f" strokecolor="#231f20" strokeweight=".2085mm">
                <v:path arrowok="t" o:connecttype="custom" o:connectlocs="0,0;9,0" o:connectangles="0,0"/>
              </v:shape>
            </v:group>
            <v:group id="Group 280" o:spid="_x0000_s1304" style="position:absolute;left:6131;top:1102;width:2;height:83" coordorigin="6131,1102" coordsize="2,83">
              <v:shape id="Freeform 281" o:spid="_x0000_s1305" style="position:absolute;left:6131;top:1102;width:2;height:83;visibility:visible;mso-wrap-style:square;v-text-anchor:top" coordsize="2,83" path="m,l,83e" filled="f" strokecolor="#231f20" strokeweight=".18961mm">
                <v:path arrowok="t" o:connecttype="custom" o:connectlocs="0,1102;0,1185" o:connectangles="0,0"/>
              </v:shape>
            </v:group>
            <v:group id="Group 282" o:spid="_x0000_s1306" style="position:absolute;left:6132;top:1155;width:15;height:30" coordorigin="6132,1155" coordsize="15,30">
              <v:shape id="Freeform 283" o:spid="_x0000_s1307" style="position:absolute;left:6132;top:1155;width:15;height:30;visibility:visible;mso-wrap-style:square;v-text-anchor:top" coordsize="15,30" path="m15,30l15,,,e" filled="f" strokecolor="#231f20" strokeweight=".16122mm">
                <v:path arrowok="t" o:connecttype="custom" o:connectlocs="15,1185;15,1155;0,1155" o:connectangles="0,0,0"/>
              </v:shape>
            </v:group>
            <v:group id="Group 284" o:spid="_x0000_s1308" style="position:absolute;left:6118;top:1143;width:4;height:6" coordorigin="6118,1143" coordsize="4,6">
              <v:shape id="Freeform 285" o:spid="_x0000_s1309" style="position:absolute;left:6118;top:1143;width:4;height:6;visibility:visible;mso-wrap-style:square;v-text-anchor:top" coordsize="4,6" path="m3,7l,e" filled="f" strokecolor="#231f20" strokeweight=".16122mm">
                <v:path arrowok="t" o:connecttype="custom" o:connectlocs="3,1150;0,1143" o:connectangles="0,0"/>
              </v:shape>
            </v:group>
            <v:group id="Group 286" o:spid="_x0000_s1310" style="position:absolute;left:6116;top:1134;width:2;height:9" coordorigin="6116,1134" coordsize="2,9">
              <v:shape id="Freeform 287" o:spid="_x0000_s1311" style="position:absolute;left:6116;top:1134;width:2;height:9;visibility:visible;mso-wrap-style:square;v-text-anchor:top" coordsize="2,9" path="m,l,5,2,9e" filled="f" strokecolor="#231f20" strokeweight=".16122mm">
                <v:path arrowok="t" o:connecttype="custom" o:connectlocs="0,1134;0,1139;2,1143" o:connectangles="0,0,0"/>
              </v:shape>
            </v:group>
            <v:group id="Group 288" o:spid="_x0000_s1312" style="position:absolute;left:6121;top:1137;width:9;height:2" coordorigin="6121,1137" coordsize="9,2">
              <v:shape id="Freeform 289" o:spid="_x0000_s1313" style="position:absolute;left:6121;top:1137;width:9;height:2;visibility:visible;mso-wrap-style:square;v-text-anchor:top" coordsize="9,2" path="m9,l,e" filled="f" strokecolor="#231f20" strokeweight=".16122mm">
                <v:path arrowok="t" o:connecttype="custom" o:connectlocs="9,0;0,0" o:connectangles="0,0"/>
              </v:shape>
            </v:group>
            <v:group id="Group 290" o:spid="_x0000_s1314" style="position:absolute;left:6157;top:1143;width:4;height:6" coordorigin="6157,1143" coordsize="4,6">
              <v:shape id="Freeform 291" o:spid="_x0000_s1315" style="position:absolute;left:6157;top:1143;width:4;height:6;visibility:visible;mso-wrap-style:square;v-text-anchor:top" coordsize="4,6" path="m4,l,7e" filled="f" strokecolor="#231f20" strokeweight=".16122mm">
                <v:path arrowok="t" o:connecttype="custom" o:connectlocs="4,1143;0,1150" o:connectangles="0,0"/>
              </v:shape>
            </v:group>
            <v:group id="Group 292" o:spid="_x0000_s1316" style="position:absolute;left:6148;top:1137;width:9;height:2" coordorigin="6148,1137" coordsize="9,2">
              <v:shape id="Freeform 293" o:spid="_x0000_s1317" style="position:absolute;left:6148;top:1137;width:9;height:2;visibility:visible;mso-wrap-style:square;v-text-anchor:top" coordsize="9,2" path="m9,l,e" filled="f" strokecolor="#231f20" strokeweight=".16122mm">
                <v:path arrowok="t" o:connecttype="custom" o:connectlocs="9,0;0,0" o:connectangles="0,0"/>
              </v:shape>
            </v:group>
            <v:group id="Group 294" o:spid="_x0000_s1318" style="position:absolute;left:6161;top:1134;width:2;height:9" coordorigin="6161,1134" coordsize="2,9">
              <v:shape id="Freeform 295" o:spid="_x0000_s1319" style="position:absolute;left:6161;top:1134;width:2;height:9;visibility:visible;mso-wrap-style:square;v-text-anchor:top" coordsize="2,9" path="m,9l1,5,2,e" filled="f" strokecolor="#231f20" strokeweight=".16122mm">
                <v:path arrowok="t" o:connecttype="custom" o:connectlocs="0,1143;1,1139;2,1134" o:connectangles="0,0,0"/>
              </v:shape>
            </v:group>
            <v:group id="Group 296" o:spid="_x0000_s1320" style="position:absolute;left:6121;top:1137;width:10;height:18" coordorigin="6121,1137" coordsize="10,18">
              <v:shape id="Freeform 297" o:spid="_x0000_s1321" style="position:absolute;left:6121;top:1137;width:10;height:18;visibility:visible;mso-wrap-style:square;v-text-anchor:top" coordsize="10,18" path="m11,18l,e" filled="f" strokecolor="#231f20" strokeweight=".16122mm">
                <v:path arrowok="t" o:connecttype="custom" o:connectlocs="11,1155;0,1137" o:connectangles="0,0"/>
              </v:shape>
            </v:group>
            <v:group id="Group 298" o:spid="_x0000_s1322" style="position:absolute;left:6121;top:1150;width:3;height:9" coordorigin="6121,1150" coordsize="3,9">
              <v:shape id="Freeform 299" o:spid="_x0000_s1323" style="position:absolute;left:6121;top:1150;width:3;height:9;visibility:visible;mso-wrap-style:square;v-text-anchor:top" coordsize="3,9" path="m3,9l3,4,,e" filled="f" strokecolor="#231f20" strokeweight=".16122mm">
                <v:path arrowok="t" o:connecttype="custom" o:connectlocs="3,1159;3,1154;0,1150" o:connectangles="0,0,0"/>
              </v:shape>
            </v:group>
            <v:group id="Group 300" o:spid="_x0000_s1324" style="position:absolute;left:6147;top:1137;width:10;height:18" coordorigin="6147,1137" coordsize="10,18">
              <v:shape id="Freeform 301" o:spid="_x0000_s1325" style="position:absolute;left:6147;top:1137;width:10;height:18;visibility:visible;mso-wrap-style:square;v-text-anchor:top" coordsize="10,18" path="m10,l,18e" filled="f" strokecolor="#231f20" strokeweight=".16122mm">
                <v:path arrowok="t" o:connecttype="custom" o:connectlocs="10,1137;0,1155" o:connectangles="0,0"/>
              </v:shape>
            </v:group>
            <v:group id="Group 302" o:spid="_x0000_s1326" style="position:absolute;left:6154;top:1150;width:3;height:9" coordorigin="6154,1150" coordsize="3,9">
              <v:shape id="Freeform 303" o:spid="_x0000_s1327" style="position:absolute;left:6154;top:1150;width:3;height:9;visibility:visible;mso-wrap-style:square;v-text-anchor:top" coordsize="3,9" path="m3,l1,4,,8e" filled="f" strokecolor="#231f20" strokeweight=".16122mm">
                <v:path arrowok="t" o:connecttype="custom" o:connectlocs="3,1150;1,1154;0,1158" o:connectangles="0,0,0"/>
              </v:shape>
            </v:group>
            <v:group id="Group 304" o:spid="_x0000_s1328" style="position:absolute;left:6132;top:1176;width:15;height:2" coordorigin="6132,1176" coordsize="15,2">
              <v:shape id="Freeform 305" o:spid="_x0000_s1329" style="position:absolute;left:6132;top:1176;width:15;height:2;visibility:visible;mso-wrap-style:square;v-text-anchor:top" coordsize="15,2" path="m,l15,e" filled="f" strokecolor="#231f20" strokeweight=".48367mm">
                <v:path arrowok="t" o:connecttype="custom" o:connectlocs="0,0;15,0" o:connectangles="0,0"/>
              </v:shape>
            </v:group>
            <v:group id="Group 306" o:spid="_x0000_s1330" style="position:absolute;left:6135;top:1181;width:9;height:2" coordorigin="6135,1181" coordsize="9,2">
              <v:shape id="Freeform 307" o:spid="_x0000_s1331" style="position:absolute;left:6135;top:1181;width:9;height:2;visibility:visible;mso-wrap-style:square;v-text-anchor:top" coordsize="9,2" path="m,l9,e" filled="f" strokecolor="#231f20" strokeweight=".16122mm">
                <v:path arrowok="t" o:connecttype="custom" o:connectlocs="0,0;9,0" o:connectangles="0,0"/>
              </v:shape>
            </v:group>
            <v:group id="Group 308" o:spid="_x0000_s1332" style="position:absolute;left:6134;top:1181;width:9;height:2" coordorigin="6134,1181" coordsize="9,2">
              <v:shape id="Freeform 309" o:spid="_x0000_s1333" style="position:absolute;left:6134;top:1181;width:9;height:2;visibility:visible;mso-wrap-style:square;v-text-anchor:top" coordsize="9,2" path="m,l9,e" filled="f" strokecolor="#231f20" strokeweight=".16122mm">
                <v:path arrowok="t" o:connecttype="custom" o:connectlocs="0,0;9,0" o:connectangles="0,0"/>
              </v:shape>
            </v:group>
            <v:group id="Group 310" o:spid="_x0000_s1334" style="position:absolute;left:6123;top:1207;width:31;height:11" coordorigin="6123,1207" coordsize="31,11">
              <v:shape id="Freeform 311" o:spid="_x0000_s1335" style="position:absolute;left:6123;top:1207;width:31;height:11;visibility:visible;mso-wrap-style:square;v-text-anchor:top" coordsize="31,11" path="m31,6r,-5l20,,17,,11,,,9r11,2l14,10r3,1l19,10r4,l25,10,27,9,29,8,31,6xe" filled="f" strokecolor="#231f20" strokeweight=".16122mm">
                <v:path arrowok="t" o:connecttype="custom" o:connectlocs="31,1213;31,1208;20,1207;17,1207;11,1207;0,1216;11,1218;14,1217;17,1218;19,1217;23,1217;25,1217;27,1216;29,1215;31,1213;31,1213" o:connectangles="0,0,0,0,0,0,0,0,0,0,0,0,0,0,0,0"/>
              </v:shape>
            </v:group>
            <v:group id="Group 312" o:spid="_x0000_s1336" style="position:absolute;left:6121;top:1097;width:35;height:2" coordorigin="6121,1097" coordsize="35,2">
              <v:shape id="Freeform 313" o:spid="_x0000_s1337" style="position:absolute;left:6121;top:1097;width:35;height:2;visibility:visible;mso-wrap-style:square;v-text-anchor:top" coordsize="35,2" path="m,l36,e" filled="f" strokecolor="#231f20" strokeweight=".33197mm">
                <v:path arrowok="t" o:connecttype="custom" o:connectlocs="0,0;36,0" o:connectangles="0,0"/>
              </v:shape>
            </v:group>
            <v:group id="Group 314" o:spid="_x0000_s1338" style="position:absolute;left:6116;top:1092;width:12;height:12" coordorigin="6116,1092" coordsize="12,12">
              <v:shape id="Freeform 315" o:spid="_x0000_s1339" style="position:absolute;left:6116;top:1092;width:12;height:12;visibility:visible;mso-wrap-style:square;v-text-anchor:top" coordsize="12,12" path="m11,l7,1,3,3,,8r,4e" filled="f" strokecolor="#231f20" strokeweight=".16122mm">
                <v:path arrowok="t" o:connecttype="custom" o:connectlocs="11,1092;7,1093;3,1095;0,1100;0,1104" o:connectangles="0,0,0,0,0"/>
              </v:shape>
            </v:group>
            <v:group id="Group 316" o:spid="_x0000_s1340" style="position:absolute;left:6151;top:1092;width:12;height:12" coordorigin="6151,1092" coordsize="12,12">
              <v:shape id="Freeform 317" o:spid="_x0000_s1341" style="position:absolute;left:6151;top:1092;width:12;height:12;visibility:visible;mso-wrap-style:square;v-text-anchor:top" coordsize="12,12" path="m12,12l11,8,9,3,4,1,,e" filled="f" strokecolor="#231f20" strokeweight=".16122mm">
                <v:path arrowok="t" o:connecttype="custom" o:connectlocs="12,1104;11,1100;9,1095;4,1093;0,1092" o:connectangles="0,0,0,0,0"/>
              </v:shape>
            </v:group>
            <v:group id="Group 318" o:spid="_x0000_s1342" style="position:absolute;left:6130;top:1121;width:18;height:2" coordorigin="6130,1121" coordsize="18,2">
              <v:shape id="Freeform 319" o:spid="_x0000_s1343" style="position:absolute;left:6130;top:1121;width:18;height:2;visibility:visible;mso-wrap-style:square;v-text-anchor:top" coordsize="18,2" path="m,l18,e" filled="f" strokecolor="#231f20" strokeweight=".45544mm">
                <v:path arrowok="t" o:connecttype="custom" o:connectlocs="0,0;18,0" o:connectangles="0,0"/>
              </v:shape>
            </v:group>
            <v:group id="Group 320" o:spid="_x0000_s1344" style="position:absolute;left:6134;top:1114;width:10;height:9" coordorigin="6134,1114" coordsize="10,9">
              <v:shape id="Freeform 321" o:spid="_x0000_s1345" style="position:absolute;left:6134;top:1114;width:10;height:9;visibility:visible;mso-wrap-style:square;v-text-anchor:top" coordsize="10,9" path="m9,4l9,2,7,1,5,,2,1,1,2,,4,1,7,2,9r3,l7,9,9,7,9,4xe" filled="f" strokecolor="#231f20" strokeweight=".16122mm">
                <v:path arrowok="t" o:connecttype="custom" o:connectlocs="9,1118;9,1116;7,1115;5,1114;2,1115;1,1116;0,1118;1,1121;2,1123;5,1123;7,1123;9,1121;9,1118" o:connectangles="0,0,0,0,0,0,0,0,0,0,0,0,0"/>
              </v:shape>
            </v:group>
            <v:group id="Group 322" o:spid="_x0000_s1346" style="position:absolute;left:6130;top:1117;width:18;height:2" coordorigin="6130,1117" coordsize="18,2">
              <v:shape id="Freeform 323" o:spid="_x0000_s1347" style="position:absolute;left:6130;top:1117;width:18;height:2;visibility:visible;mso-wrap-style:square;v-text-anchor:top" coordsize="18,2" path="m,l18,e" filled="f" strokecolor="#231f20" strokeweight="1.29pt">
                <v:path arrowok="t" o:connecttype="custom" o:connectlocs="0,0;18,0" o:connectangles="0,0"/>
              </v:shape>
            </v:group>
            <v:group id="Group 324" o:spid="_x0000_s1348" style="position:absolute;left:6148;top:1102;width:2;height:35" coordorigin="6148,1102" coordsize="2,35">
              <v:shape id="Freeform 325" o:spid="_x0000_s1349" style="position:absolute;left:6148;top:1102;width:2;height:35;visibility:visible;mso-wrap-style:square;v-text-anchor:top" coordsize="1,35" path="m,l,35e" filled="f" strokecolor="#231f20" strokeweight=".16122mm">
                <v:path arrowok="t" o:connecttype="custom" o:connectlocs="0,1102;0,1137" o:connectangles="0,0"/>
              </v:shape>
            </v:group>
            <v:group id="Group 326" o:spid="_x0000_s1350" style="position:absolute;left:6157;top:1102;width:2;height:35" coordorigin="6157,1102" coordsize="2,35">
              <v:shape id="Freeform 327" o:spid="_x0000_s1351" style="position:absolute;left:6157;top:1102;width:2;height:35;visibility:visible;mso-wrap-style:square;v-text-anchor:top" coordsize="2,35" path="m,l,35e" filled="f" strokecolor="#231f20" strokeweight=".16122mm">
                <v:path arrowok="t" o:connecttype="custom" o:connectlocs="0,1102;0,1137" o:connectangles="0,0"/>
              </v:shape>
            </v:group>
            <v:group id="Group 328" o:spid="_x0000_s1352" style="position:absolute;left:6163;top:1104;width:2;height:30" coordorigin="6163,1104" coordsize="2,30">
              <v:shape id="Freeform 329" o:spid="_x0000_s1353" style="position:absolute;left:6163;top:1104;width:2;height:30;visibility:visible;mso-wrap-style:square;v-text-anchor:top" coordsize="2,30" path="m,l,30e" filled="f" strokecolor="#231f20" strokeweight=".16122mm">
                <v:path arrowok="t" o:connecttype="custom" o:connectlocs="0,1104;0,1134" o:connectangles="0,0"/>
              </v:shape>
            </v:group>
            <v:group id="Group 330" o:spid="_x0000_s1354" style="position:absolute;left:6116;top:1104;width:2;height:30" coordorigin="6116,1104" coordsize="2,30">
              <v:shape id="Freeform 331" o:spid="_x0000_s1355" style="position:absolute;left:6116;top:1104;width:2;height:30;visibility:visible;mso-wrap-style:square;v-text-anchor:top" coordsize="2,30" path="m,30l,e" filled="f" strokecolor="#231f20" strokeweight=".16122mm">
                <v:path arrowok="t" o:connecttype="custom" o:connectlocs="0,1134;0,1104" o:connectangles="0,0"/>
              </v:shape>
            </v:group>
            <v:group id="Group 332" o:spid="_x0000_s1356" style="position:absolute;left:6121;top:1102;width:2;height:35" coordorigin="6121,1102" coordsize="2,35">
              <v:shape id="Freeform 333" o:spid="_x0000_s1357" style="position:absolute;left:6121;top:1102;width:2;height:35;visibility:visible;mso-wrap-style:square;v-text-anchor:top" coordsize="2,35" path="m,35l,e" filled="f" strokecolor="#231f20" strokeweight=".16122mm">
                <v:path arrowok="t" o:connecttype="custom" o:connectlocs="0,1137;0,1102" o:connectangles="0,0"/>
              </v:shape>
            </v:group>
            <v:group id="Group 334" o:spid="_x0000_s1358" style="position:absolute;left:6012;top:1025;width:444;height:2" coordorigin="6012,1025" coordsize="444,2">
              <v:shape id="Freeform 335" o:spid="_x0000_s1359" style="position:absolute;left:6012;top:1025;width:444;height:2;visibility:visible;mso-wrap-style:square;v-text-anchor:top" coordsize="444,2" path="m,l444,e" filled="f" strokecolor="#231f20" strokeweight=".19456mm">
                <v:path arrowok="t" o:connecttype="custom" o:connectlocs="0,0;444,0" o:connectangles="0,0"/>
              </v:shape>
            </v:group>
            <v:group id="Group 336" o:spid="_x0000_s1360" style="position:absolute;left:6317;top:936;width:6;height:6" coordorigin="6317,936" coordsize="6,6">
              <v:shape id="Freeform 337" o:spid="_x0000_s1361" style="position:absolute;left:6317;top:936;width:6;height:6;visibility:visible;mso-wrap-style:square;v-text-anchor:top" coordsize="6,6" path="m7,6l5,1,4,,,e" filled="f" strokecolor="#231f20" strokeweight=".16122mm">
                <v:path arrowok="t" o:connecttype="custom" o:connectlocs="7,942;5,937;4,936;0,936" o:connectangles="0,0,0,0"/>
              </v:shape>
            </v:group>
            <v:group id="Group 338" o:spid="_x0000_s1362" style="position:absolute;left:6336;top:943;width:2;height:82" coordorigin="6336,943" coordsize="2,82">
              <v:shape id="Freeform 339" o:spid="_x0000_s1363" style="position:absolute;left:6336;top:943;width:2;height:82;visibility:visible;mso-wrap-style:square;v-text-anchor:top" coordsize="2,82" path="m,l,81e" filled="f" strokecolor="#231f20" strokeweight=".37922mm">
                <v:path arrowok="t" o:connecttype="custom" o:connectlocs="0,943;0,1024" o:connectangles="0,0"/>
              </v:shape>
            </v:group>
            <v:group id="Group 340" o:spid="_x0000_s1364" style="position:absolute;left:6127;top:943;width:215;height:2" coordorigin="6127,943" coordsize="215,2">
              <v:shape id="Freeform 341" o:spid="_x0000_s1365" style="position:absolute;left:6127;top:943;width:215;height:2;visibility:visible;mso-wrap-style:square;v-text-anchor:top" coordsize="215,2" path="m,l215,e" filled="f" strokecolor="#231f20" strokeweight=".16122mm">
                <v:path arrowok="t" o:connecttype="custom" o:connectlocs="0,0;215,0" o:connectangles="0,0"/>
              </v:shape>
            </v:group>
            <v:group id="Group 342" o:spid="_x0000_s1366" style="position:absolute;left:6330;top:1069;width:2;height:23" coordorigin="6330,1069" coordsize="2,23">
              <v:shape id="Freeform 343" o:spid="_x0000_s1367" style="position:absolute;left:6330;top:1069;width:2;height:23;visibility:visible;mso-wrap-style:square;v-text-anchor:top" coordsize="2,23" path="m,23l,e" filled="f" strokecolor="#231f20" strokeweight=".16122mm">
                <v:path arrowok="t" o:connecttype="custom" o:connectlocs="0,1092;0,1069" o:connectangles="0,0"/>
              </v:shape>
            </v:group>
            <v:group id="Group 344" o:spid="_x0000_s1368" style="position:absolute;left:6191;top:1093;width:138;height:2" coordorigin="6191,1093" coordsize="138,2">
              <v:shape id="Freeform 345" o:spid="_x0000_s1369" style="position:absolute;left:6191;top:1093;width:138;height:2;visibility:visible;mso-wrap-style:square;v-text-anchor:top" coordsize="138,2" path="m,l139,e" filled="f" strokecolor="#231f20" strokeweight=".36053mm">
                <v:path arrowok="t" o:connecttype="custom" o:connectlocs="0,0;139,0" o:connectangles="0,0"/>
              </v:shape>
            </v:group>
            <v:group id="Group 346" o:spid="_x0000_s1370" style="position:absolute;left:6171;top:1088;width:106;height:11" coordorigin="6171,1088" coordsize="106,11">
              <v:shape id="Freeform 347" o:spid="_x0000_s1371" style="position:absolute;left:6171;top:1088;width:106;height:11;visibility:visible;mso-wrap-style:square;v-text-anchor:top" coordsize="106,11" path="m106,r,11l,11e" filled="f" strokecolor="#231f20" strokeweight=".16122mm">
                <v:path arrowok="t" o:connecttype="custom" o:connectlocs="106,1088;106,1099;0,1099" o:connectangles="0,0,0"/>
              </v:shape>
            </v:group>
            <v:group id="Group 348" o:spid="_x0000_s1372" style="position:absolute;left:6139;top:1093;width:37;height:2" coordorigin="6139,1093" coordsize="37,2">
              <v:shape id="Freeform 349" o:spid="_x0000_s1373" style="position:absolute;left:6139;top:1093;width:37;height:2;visibility:visible;mso-wrap-style:square;v-text-anchor:top" coordsize="37,2" path="m,l37,e" filled="f" strokecolor="#231f20" strokeweight=".20372mm">
                <v:path arrowok="t" o:connecttype="custom" o:connectlocs="0,0;37,0" o:connectangles="0,0"/>
              </v:shape>
            </v:group>
            <v:group id="Group 350" o:spid="_x0000_s1374" style="position:absolute;left:6253;top:936;width:4;height:7" coordorigin="6253,936" coordsize="4,7">
              <v:shape id="Freeform 351" o:spid="_x0000_s1375" style="position:absolute;left:6253;top:936;width:4;height:7;visibility:visible;mso-wrap-style:square;v-text-anchor:top" coordsize="4,7" path="m3,7l3,4,3,3,3,2,2,2,2,1,1,,,e" filled="f" strokecolor="#231f20" strokeweight=".16122mm">
                <v:path arrowok="t" o:connecttype="custom" o:connectlocs="3,943;3,940;3,939;3,938;2,938;2,937;1,936;1,936;0,936;0,936" o:connectangles="0,0,0,0,0,0,0,0,0,0"/>
              </v:shape>
            </v:group>
            <v:group id="Group 352" o:spid="_x0000_s1376" style="position:absolute;left:6130;top:1069;width:208;height:2" coordorigin="6130,1069" coordsize="208,2">
              <v:shape id="Freeform 353" o:spid="_x0000_s1377" style="position:absolute;left:6130;top:1069;width:208;height:2;visibility:visible;mso-wrap-style:square;v-text-anchor:top" coordsize="208,2" path="m208,l,e" filled="f" strokecolor="#231f20" strokeweight=".16122mm">
                <v:path arrowok="t" o:connecttype="custom" o:connectlocs="208,0;0,0" o:connectangles="0,0"/>
              </v:shape>
            </v:group>
            <v:group id="Group 354" o:spid="_x0000_s1378" style="position:absolute;left:6187;top:1093;width:9;height:2" coordorigin="6187,1093" coordsize="9,2">
              <v:shape id="Freeform 355" o:spid="_x0000_s1379" style="position:absolute;left:6187;top:1093;width:9;height:2;visibility:visible;mso-wrap-style:square;v-text-anchor:top" coordsize="9,2" path="m,l9,e" filled="f" strokecolor="#231f20" strokeweight=".19933mm">
                <v:path arrowok="t" o:connecttype="custom" o:connectlocs="0,0;9,0" o:connectangles="0,0"/>
              </v:shape>
            </v:group>
            <v:group id="Group 356" o:spid="_x0000_s1380" style="position:absolute;left:6127;top:997;width:215;height:2" coordorigin="6127,997" coordsize="215,2">
              <v:shape id="Freeform 357" o:spid="_x0000_s1381" style="position:absolute;left:6127;top:997;width:215;height:2;visibility:visible;mso-wrap-style:square;v-text-anchor:top" coordsize="215,2" path="m,l215,e" filled="f" strokecolor="#231f20" strokeweight=".16122mm">
                <v:path arrowok="t" o:connecttype="custom" o:connectlocs="0,0;215,0" o:connectangles="0,0"/>
              </v:shape>
            </v:group>
            <v:group id="Group 358" o:spid="_x0000_s1382" style="position:absolute;left:6133;top:943;width:2;height:149" coordorigin="6133,943" coordsize="2,149">
              <v:shape id="Freeform 359" o:spid="_x0000_s1383" style="position:absolute;left:6133;top:943;width:2;height:149;visibility:visible;mso-wrap-style:square;v-text-anchor:top" coordsize="2,149" path="m,l,149e" filled="f" strokecolor="#231f20" strokeweight=".37958mm">
                <v:path arrowok="t" o:connecttype="custom" o:connectlocs="0,943;0,1092" o:connectangles="0,0"/>
              </v:shape>
            </v:group>
            <v:group id="Group 360" o:spid="_x0000_s1384" style="position:absolute;left:6212;top:936;width:3;height:7" coordorigin="6212,936" coordsize="3,7">
              <v:shape id="Freeform 361" o:spid="_x0000_s1385" style="position:absolute;left:6212;top:936;width:3;height:7;visibility:visible;mso-wrap-style:square;v-text-anchor:top" coordsize="3,7" path="m4,l3,,2,r,1l1,2,,3,,7e" filled="f" strokecolor="#231f20" strokeweight=".16122mm">
                <v:path arrowok="t" o:connecttype="custom" o:connectlocs="4,936;3,936;2,936;2,936;2,937;1,938;1,938;0,939;0,943" o:connectangles="0,0,0,0,0,0,0,0,0"/>
              </v:shape>
            </v:group>
            <v:group id="Group 362" o:spid="_x0000_s1386" style="position:absolute;left:6134;top:936;width:201;height:2" coordorigin="6134,936" coordsize="201,2">
              <v:shape id="Freeform 363" o:spid="_x0000_s1387" style="position:absolute;left:6134;top:936;width:201;height:2;visibility:visible;mso-wrap-style:square;v-text-anchor:top" coordsize="201,2" path="m,l201,e" filled="f" strokecolor="#231f20" strokeweight=".16122mm">
                <v:path arrowok="t" o:connecttype="custom" o:connectlocs="0,0;201,0" o:connectangles="0,0"/>
              </v:shape>
            </v:group>
            <v:group id="Group 364" o:spid="_x0000_s1388" style="position:absolute;left:6145;top:936;width:6;height:6" coordorigin="6145,936" coordsize="6,6">
              <v:shape id="Freeform 365" o:spid="_x0000_s1389" style="position:absolute;left:6145;top:936;width:6;height:6;visibility:visible;mso-wrap-style:square;v-text-anchor:top" coordsize="6,6" path="m6,l5,,4,,3,1,2,2,1,3r,1l,6e" filled="f" strokecolor="#231f20" strokeweight=".16122mm">
                <v:path arrowok="t" o:connecttype="custom" o:connectlocs="6,936;5,936;5,936;4,936;3,937;2,938;1,939;1,939;1,940;0,942" o:connectangles="0,0,0,0,0,0,0,0,0,0"/>
              </v:shape>
            </v:group>
            <v:group id="Group 366" o:spid="_x0000_s1390" style="position:absolute;left:6121;top:1037;width:9;height:32" coordorigin="6121,1037" coordsize="9,32">
              <v:shape id="Freeform 367" o:spid="_x0000_s1391" style="position:absolute;left:6121;top:1037;width:9;height:32;visibility:visible;mso-wrap-style:square;v-text-anchor:top" coordsize="9,32" path="m,l4,16,9,32e" filled="f" strokecolor="#231f20" strokeweight=".16122mm">
                <v:path arrowok="t" o:connecttype="custom" o:connectlocs="0,1037;4,1053;9,1069" o:connectangles="0,0,0"/>
              </v:shape>
            </v:group>
            <v:group id="Group 368" o:spid="_x0000_s1392" style="position:absolute;left:6338;top:1037;width:9;height:32" coordorigin="6338,1037" coordsize="9,32">
              <v:shape id="Freeform 369" o:spid="_x0000_s1393" style="position:absolute;left:6338;top:1037;width:9;height:32;visibility:visible;mso-wrap-style:square;v-text-anchor:top" coordsize="9,32" path="m,32l6,16,9,e" filled="f" strokecolor="#231f20" strokeweight=".16122mm">
                <v:path arrowok="t" o:connecttype="custom" o:connectlocs="0,1069;6,1053;9,1037" o:connectangles="0,0,0"/>
              </v:shape>
            </v:group>
            <v:group id="Group 370" o:spid="_x0000_s1394" style="position:absolute;left:6114;top:1031;width:6;height:6" coordorigin="6114,1031" coordsize="6,6">
              <v:shape id="Freeform 371" o:spid="_x0000_s1395" style="position:absolute;left:6114;top:1031;width:6;height:6;visibility:visible;mso-wrap-style:square;v-text-anchor:top" coordsize="6,6" path="m7,6l6,2,4,1,,e" filled="f" strokecolor="#231f20" strokeweight=".16122mm">
                <v:path arrowok="t" o:connecttype="custom" o:connectlocs="7,1037;6,1033;4,1032;0,1031" o:connectangles="0,0,0,0"/>
              </v:shape>
            </v:group>
            <v:group id="Group 372" o:spid="_x0000_s1396" style="position:absolute;left:6347;top:1031;width:7;height:6" coordorigin="6347,1031" coordsize="7,6">
              <v:shape id="Freeform 373" o:spid="_x0000_s1397" style="position:absolute;left:6347;top:1031;width:7;height:6;visibility:visible;mso-wrap-style:square;v-text-anchor:top" coordsize="7,6" path="m7,l4,1,2,2,,6e" filled="f" strokecolor="#231f20" strokeweight=".16122mm">
                <v:path arrowok="t" o:connecttype="custom" o:connectlocs="7,1031;4,1032;2,1033;0,1037" o:connectangles="0,0,0,0"/>
              </v:shape>
            </v:group>
            <v:group id="Group 374" o:spid="_x0000_s1398" style="position:absolute;left:6127;top:936;width:7;height:7" coordorigin="6127,936" coordsize="7,7">
              <v:shape id="Freeform 375" o:spid="_x0000_s1399" style="position:absolute;left:6127;top:936;width:7;height:7;visibility:visible;mso-wrap-style:square;v-text-anchor:top" coordsize="7,7" path="m7,l3,1,1,3,,7e" filled="f" strokecolor="#231f20" strokeweight=".16122mm">
                <v:path arrowok="t" o:connecttype="custom" o:connectlocs="7,936;3,937;1,939;0,943" o:connectangles="0,0,0,0"/>
              </v:shape>
            </v:group>
            <v:group id="Group 376" o:spid="_x0000_s1400" style="position:absolute;left:6335;top:936;width:7;height:7" coordorigin="6335,936" coordsize="7,7">
              <v:shape id="Freeform 377" o:spid="_x0000_s1401" style="position:absolute;left:6335;top:936;width:7;height:7;visibility:visible;mso-wrap-style:square;v-text-anchor:top" coordsize="7,7" path="m7,7l6,3,3,1,,e" filled="f" strokecolor="#231f20" strokeweight=".16122mm">
                <v:path arrowok="t" o:connecttype="custom" o:connectlocs="7,943;6,939;3,937;0,936" o:connectangles="0,0,0,0"/>
              </v:shape>
            </v:group>
            <v:group id="Group 378" o:spid="_x0000_s1402" style="position:absolute;left:6345;top:1159;width:2;height:53" coordorigin="6345,1159" coordsize="2,53">
              <v:shape id="Freeform 379" o:spid="_x0000_s1403" style="position:absolute;left:6345;top:1159;width:2;height:53;visibility:visible;mso-wrap-style:square;v-text-anchor:top" coordsize="2,53" path="m,53l,e" filled="f" strokecolor="#231f20" strokeweight=".16122mm">
                <v:path arrowok="t" o:connecttype="custom" o:connectlocs="0,1212;0,1159" o:connectangles="0,0"/>
              </v:shape>
            </v:group>
            <v:group id="Group 380" o:spid="_x0000_s1404" style="position:absolute;left:6314;top:1158;width:2;height:54" coordorigin="6314,1158" coordsize="2,54">
              <v:shape id="Freeform 381" o:spid="_x0000_s1405" style="position:absolute;left:6314;top:1158;width:2;height:54;visibility:visible;mso-wrap-style:square;v-text-anchor:top" coordsize="1,54" path="m,55l,e" filled="f" strokecolor="#231f20" strokeweight=".16122mm">
                <v:path arrowok="t" o:connecttype="custom" o:connectlocs="0,1213;0,1158" o:connectangles="0,0"/>
              </v:shape>
            </v:group>
            <v:group id="Group 382" o:spid="_x0000_s1406" style="position:absolute;left:6329;top:1155;width:2;height:12" coordorigin="6329,1155" coordsize="2,12">
              <v:shape id="Freeform 383" o:spid="_x0000_s1407" style="position:absolute;left:6329;top:1155;width:2;height:12;visibility:visible;mso-wrap-style:square;v-text-anchor:top" coordsize="1,12" path="m,12l1,e" filled="f" strokecolor="#231f20" strokeweight=".16122mm">
                <v:path arrowok="t" o:connecttype="custom" o:connectlocs="0,1167;2,1155" o:connectangles="0,0"/>
              </v:shape>
            </v:group>
            <v:group id="Group 384" o:spid="_x0000_s1408" style="position:absolute;left:6330;top:1155;width:2;height:12" coordorigin="6330,1155" coordsize="2,12">
              <v:shape id="Freeform 385" o:spid="_x0000_s1409" style="position:absolute;left:6330;top:1155;width:2;height:12;visibility:visible;mso-wrap-style:square;v-text-anchor:top" coordsize="1,12" path="m,l,12e" filled="f" strokecolor="#231f20" strokeweight=".16122mm">
                <v:path arrowok="t" o:connecttype="custom" o:connectlocs="0,1155;0,1167" o:connectangles="0,0"/>
              </v:shape>
            </v:group>
            <v:group id="Group 386" o:spid="_x0000_s1410" style="position:absolute;left:6338;top:1102;width:2;height:83" coordorigin="6338,1102" coordsize="2,83">
              <v:shape id="Freeform 387" o:spid="_x0000_s1411" style="position:absolute;left:6338;top:1102;width:2;height:83;visibility:visible;mso-wrap-style:square;v-text-anchor:top" coordsize="2,83" path="m,l,83e" filled="f" strokecolor="#231f20" strokeweight=".18028mm">
                <v:path arrowok="t" o:connecttype="custom" o:connectlocs="0,1102;0,1185" o:connectangles="0,0"/>
              </v:shape>
            </v:group>
            <v:group id="Group 388" o:spid="_x0000_s1412" style="position:absolute;left:6322;top:1155;width:15;height:30" coordorigin="6322,1155" coordsize="15,30">
              <v:shape id="Freeform 389" o:spid="_x0000_s1413" style="position:absolute;left:6322;top:1155;width:15;height:30;visibility:visible;mso-wrap-style:square;v-text-anchor:top" coordsize="15,30" path="m,30l,,15,e" filled="f" strokecolor="#231f20" strokeweight=".16122mm">
                <v:path arrowok="t" o:connecttype="custom" o:connectlocs="0,1185;0,1155;15,1155" o:connectangles="0,0,0"/>
              </v:shape>
            </v:group>
            <v:group id="Group 390" o:spid="_x0000_s1414" style="position:absolute;left:6347;top:1134;width:6;height:16" coordorigin="6347,1134" coordsize="6,16">
              <v:shape id="Freeform 391" o:spid="_x0000_s1415" style="position:absolute;left:6347;top:1134;width:6;height:16;visibility:visible;mso-wrap-style:square;v-text-anchor:top" coordsize="6,16" path="m,16l3,9,6,5,6,e" filled="f" strokecolor="#231f20" strokeweight=".16122mm">
                <v:path arrowok="t" o:connecttype="custom" o:connectlocs="0,1150;3,1143;6,1139;6,1134" o:connectangles="0,0,0,0"/>
              </v:shape>
            </v:group>
            <v:group id="Group 392" o:spid="_x0000_s1416" style="position:absolute;left:6320;top:1129;width:27;height:2" coordorigin="6320,1129" coordsize="27,2">
              <v:shape id="Freeform 393" o:spid="_x0000_s1417" style="position:absolute;left:6320;top:1129;width:27;height:2;visibility:visible;mso-wrap-style:square;v-text-anchor:top" coordsize="27,2" path="m,l27,e" filled="f" strokecolor="#231f20" strokeweight=".44556mm">
                <v:path arrowok="t" o:connecttype="custom" o:connectlocs="0,0;27,0" o:connectangles="0,0"/>
              </v:shape>
            </v:group>
            <v:group id="Group 394" o:spid="_x0000_s1418" style="position:absolute;left:6308;top:1143;width:4;height:6" coordorigin="6308,1143" coordsize="4,6">
              <v:shape id="Freeform 395" o:spid="_x0000_s1419" style="position:absolute;left:6308;top:1143;width:4;height:6;visibility:visible;mso-wrap-style:square;v-text-anchor:top" coordsize="4,6" path="m,l4,7e" filled="f" strokecolor="#231f20" strokeweight=".16122mm">
                <v:path arrowok="t" o:connecttype="custom" o:connectlocs="0,1143;4,1150" o:connectangles="0,0"/>
              </v:shape>
            </v:group>
            <v:group id="Group 396" o:spid="_x0000_s1420" style="position:absolute;left:6312;top:1137;width:9;height:2" coordorigin="6312,1137" coordsize="9,2">
              <v:shape id="Freeform 397" o:spid="_x0000_s1421" style="position:absolute;left:6312;top:1137;width:9;height:2;visibility:visible;mso-wrap-style:square;v-text-anchor:top" coordsize="9,2" path="m,l8,e" filled="f" strokecolor="#231f20" strokeweight=".16122mm">
                <v:path arrowok="t" o:connecttype="custom" o:connectlocs="0,0;8,0" o:connectangles="0,0"/>
              </v:shape>
            </v:group>
            <v:group id="Group 398" o:spid="_x0000_s1422" style="position:absolute;left:6306;top:1134;width:2;height:9" coordorigin="6306,1134" coordsize="2,9">
              <v:shape id="Freeform 399" o:spid="_x0000_s1423" style="position:absolute;left:6306;top:1134;width:2;height:9;visibility:visible;mso-wrap-style:square;v-text-anchor:top" coordsize="2,9" path="m,l,5,2,9e" filled="f" strokecolor="#231f20" strokeweight=".16122mm">
                <v:path arrowok="t" o:connecttype="custom" o:connectlocs="0,1134;0,1139;2,1143" o:connectangles="0,0,0"/>
              </v:shape>
            </v:group>
            <v:group id="Group 400" o:spid="_x0000_s1424" style="position:absolute;left:6337;top:1137;width:10;height:18" coordorigin="6337,1137" coordsize="10,18">
              <v:shape id="Freeform 401" o:spid="_x0000_s1425" style="position:absolute;left:6337;top:1137;width:10;height:18;visibility:visible;mso-wrap-style:square;v-text-anchor:top" coordsize="10,18" path="m,18l10,e" filled="f" strokecolor="#231f20" strokeweight=".16122mm">
                <v:path arrowok="t" o:connecttype="custom" o:connectlocs="0,1155;10,1137" o:connectangles="0,0"/>
              </v:shape>
            </v:group>
            <v:group id="Group 402" o:spid="_x0000_s1426" style="position:absolute;left:6345;top:1150;width:2;height:9" coordorigin="6345,1150" coordsize="2,9">
              <v:shape id="Freeform 403" o:spid="_x0000_s1427" style="position:absolute;left:6345;top:1150;width:2;height:9;visibility:visible;mso-wrap-style:square;v-text-anchor:top" coordsize="2,9" path="m2,l,4,,9e" filled="f" strokecolor="#231f20" strokeweight=".16122mm">
                <v:path arrowok="t" o:connecttype="custom" o:connectlocs="2,1150;0,1154;0,1159" o:connectangles="0,0,0"/>
              </v:shape>
            </v:group>
            <v:group id="Group 404" o:spid="_x0000_s1428" style="position:absolute;left:6312;top:1137;width:10;height:18" coordorigin="6312,1137" coordsize="10,18">
              <v:shape id="Freeform 405" o:spid="_x0000_s1429" style="position:absolute;left:6312;top:1137;width:10;height:18;visibility:visible;mso-wrap-style:square;v-text-anchor:top" coordsize="10,18" path="m,l10,18e" filled="f" strokecolor="#231f20" strokeweight=".16122mm">
                <v:path arrowok="t" o:connecttype="custom" o:connectlocs="0,1137;10,1155" o:connectangles="0,0"/>
              </v:shape>
            </v:group>
            <v:group id="Group 406" o:spid="_x0000_s1430" style="position:absolute;left:6312;top:1150;width:3;height:9" coordorigin="6312,1150" coordsize="3,9">
              <v:shape id="Freeform 407" o:spid="_x0000_s1431" style="position:absolute;left:6312;top:1150;width:3;height:9;visibility:visible;mso-wrap-style:square;v-text-anchor:top" coordsize="3,9" path="m2,8l1,4,,e" filled="f" strokecolor="#231f20" strokeweight=".16122mm">
                <v:path arrowok="t" o:connecttype="custom" o:connectlocs="2,1158;1,1154;0,1150" o:connectangles="0,0,0"/>
              </v:shape>
            </v:group>
            <v:group id="Group 408" o:spid="_x0000_s1432" style="position:absolute;left:6322;top:1176;width:15;height:2" coordorigin="6322,1176" coordsize="15,2">
              <v:shape id="Freeform 409" o:spid="_x0000_s1433" style="position:absolute;left:6322;top:1176;width:15;height:2;visibility:visible;mso-wrap-style:square;v-text-anchor:top" coordsize="15,2" path="m,l15,e" filled="f" strokecolor="#231f20" strokeweight=".48367mm">
                <v:path arrowok="t" o:connecttype="custom" o:connectlocs="0,0;15,0" o:connectangles="0,0"/>
              </v:shape>
            </v:group>
            <v:group id="Group 410" o:spid="_x0000_s1434" style="position:absolute;left:6324;top:1181;width:9;height:2" coordorigin="6324,1181" coordsize="9,2">
              <v:shape id="Freeform 411" o:spid="_x0000_s1435" style="position:absolute;left:6324;top:1181;width:9;height:2;visibility:visible;mso-wrap-style:square;v-text-anchor:top" coordsize="9,2" path="m,l10,e" filled="f" strokecolor="#231f20" strokeweight=".16122mm">
                <v:path arrowok="t" o:connecttype="custom" o:connectlocs="0,0;10,0" o:connectangles="0,0"/>
              </v:shape>
            </v:group>
            <v:group id="Group 412" o:spid="_x0000_s1436" style="position:absolute;left:6325;top:1181;width:9;height:2" coordorigin="6325,1181" coordsize="9,2">
              <v:shape id="Freeform 413" o:spid="_x0000_s1437" style="position:absolute;left:6325;top:1181;width:9;height:2;visibility:visible;mso-wrap-style:square;v-text-anchor:top" coordsize="9,2" path="m,l9,e" filled="f" strokecolor="#231f20" strokeweight=".16122mm">
                <v:path arrowok="t" o:connecttype="custom" o:connectlocs="0,0;9,0" o:connectangles="0,0"/>
              </v:shape>
            </v:group>
            <v:group id="Group 414" o:spid="_x0000_s1438" style="position:absolute;left:6314;top:1207;width:31;height:11" coordorigin="6314,1207" coordsize="31,11">
              <v:shape id="Freeform 415" o:spid="_x0000_s1439" style="position:absolute;left:6314;top:1207;width:31;height:11;visibility:visible;mso-wrap-style:square;v-text-anchor:top" coordsize="31,11" path="m,6l2,r8,l15,r4,l29,r2,5l31,9,20,11,18,10r-3,1l12,10r-3,l6,10,4,9,3,8,1,7,,6xe" filled="f" strokecolor="#231f20" strokeweight=".16122mm">
                <v:path arrowok="t" o:connecttype="custom" o:connectlocs="0,1213;2,1207;10,1207;15,1207;19,1207;29,1207;31,1212;31,1216;20,1218;18,1217;15,1218;12,1217;9,1217;6,1217;4,1216;3,1215;1,1214;0,1213;0,1213" o:connectangles="0,0,0,0,0,0,0,0,0,0,0,0,0,0,0,0,0,0,0"/>
              </v:shape>
            </v:group>
            <v:group id="Group 416" o:spid="_x0000_s1440" style="position:absolute;left:6312;top:1097;width:35;height:2" coordorigin="6312,1097" coordsize="35,2">
              <v:shape id="Freeform 417" o:spid="_x0000_s1441" style="position:absolute;left:6312;top:1097;width:35;height:2;visibility:visible;mso-wrap-style:square;v-text-anchor:top" coordsize="35,2" path="m,l35,e" filled="f" strokecolor="#231f20" strokeweight=".33197mm">
                <v:path arrowok="t" o:connecttype="custom" o:connectlocs="0,0;35,0" o:connectangles="0,0"/>
              </v:shape>
            </v:group>
            <v:group id="Group 418" o:spid="_x0000_s1442" style="position:absolute;left:6341;top:1092;width:12;height:12" coordorigin="6341,1092" coordsize="12,12">
              <v:shape id="Freeform 419" o:spid="_x0000_s1443" style="position:absolute;left:6341;top:1092;width:12;height:12;visibility:visible;mso-wrap-style:square;v-text-anchor:top" coordsize="12,12" path="m12,12l11,8,9,3,5,1,,e" filled="f" strokecolor="#231f20" strokeweight=".16122mm">
                <v:path arrowok="t" o:connecttype="custom" o:connectlocs="12,1104;11,1100;9,1095;5,1093;0,1092" o:connectangles="0,0,0,0,0"/>
              </v:shape>
            </v:group>
            <v:group id="Group 420" o:spid="_x0000_s1444" style="position:absolute;left:6306;top:1092;width:12;height:12" coordorigin="6306,1092" coordsize="12,12">
              <v:shape id="Freeform 421" o:spid="_x0000_s1445" style="position:absolute;left:6306;top:1092;width:12;height:12;visibility:visible;mso-wrap-style:square;v-text-anchor:top" coordsize="12,12" path="m12,l7,1,3,3,,8r,4e" filled="f" strokecolor="#231f20" strokeweight=".16122mm">
                <v:path arrowok="t" o:connecttype="custom" o:connectlocs="12,1092;7,1093;3,1095;0,1100;0,1104" o:connectangles="0,0,0,0,0"/>
              </v:shape>
            </v:group>
            <v:group id="Group 422" o:spid="_x0000_s1446" style="position:absolute;left:6325;top:1114;width:9;height:9" coordorigin="6325,1114" coordsize="9,9">
              <v:shape id="Freeform 423" o:spid="_x0000_s1447" style="position:absolute;left:6325;top:1114;width:9;height:9;visibility:visible;mso-wrap-style:square;v-text-anchor:top" coordsize="9,9" path="m9,4l9,2,7,1,5,,2,1,1,2,,4,1,7,2,9r3,l7,9,9,7,9,4xe" filled="f" strokecolor="#231f20" strokeweight=".16122mm">
                <v:path arrowok="t" o:connecttype="custom" o:connectlocs="9,1118;9,1116;7,1115;5,1114;2,1115;1,1116;0,1118;1,1121;2,1123;5,1123;7,1123;9,1121;9,1118" o:connectangles="0,0,0,0,0,0,0,0,0,0,0,0,0"/>
              </v:shape>
            </v:group>
            <v:group id="Group 424" o:spid="_x0000_s1448" style="position:absolute;left:6320;top:1102;width:2;height:35" coordorigin="6320,1102" coordsize="2,35">
              <v:shape id="Freeform 425" o:spid="_x0000_s1449" style="position:absolute;left:6320;top:1102;width:2;height:35;visibility:visible;mso-wrap-style:square;v-text-anchor:top" coordsize="2,35" path="m,l,35e" filled="f" strokecolor="#231f20" strokeweight=".16122mm">
                <v:path arrowok="t" o:connecttype="custom" o:connectlocs="0,1102;0,1137" o:connectangles="0,0"/>
              </v:shape>
            </v:group>
            <v:group id="Group 426" o:spid="_x0000_s1450" style="position:absolute;left:6312;top:1102;width:2;height:35" coordorigin="6312,1102" coordsize="2,35">
              <v:shape id="Freeform 427" o:spid="_x0000_s1451" style="position:absolute;left:6312;top:1102;width:2;height:35;visibility:visible;mso-wrap-style:square;v-text-anchor:top" coordsize="2,35" path="m,l,35e" filled="f" strokecolor="#231f20" strokeweight=".16122mm">
                <v:path arrowok="t" o:connecttype="custom" o:connectlocs="0,1102;0,1137" o:connectangles="0,0"/>
              </v:shape>
            </v:group>
            <v:group id="Group 428" o:spid="_x0000_s1452" style="position:absolute;left:6306;top:1104;width:2;height:30" coordorigin="6306,1104" coordsize="2,30">
              <v:shape id="Freeform 429" o:spid="_x0000_s1453" style="position:absolute;left:6306;top:1104;width:2;height:30;visibility:visible;mso-wrap-style:square;v-text-anchor:top" coordsize="2,30" path="m,l,30e" filled="f" strokecolor="#231f20" strokeweight=".16122mm">
                <v:path arrowok="t" o:connecttype="custom" o:connectlocs="0,1104;0,1134" o:connectangles="0,0"/>
              </v:shape>
            </v:group>
            <v:group id="Group 430" o:spid="_x0000_s1454" style="position:absolute;left:6353;top:1104;width:2;height:30" coordorigin="6353,1104" coordsize="2,30">
              <v:shape id="Freeform 431" o:spid="_x0000_s1455" style="position:absolute;left:6353;top:1104;width:2;height:30;visibility:visible;mso-wrap-style:square;v-text-anchor:top" coordsize="2,30" path="m,30l,e" filled="f" strokecolor="#231f20" strokeweight=".16122mm">
                <v:path arrowok="t" o:connecttype="custom" o:connectlocs="0,1134;0,1104" o:connectangles="0,0"/>
              </v:shape>
            </v:group>
            <v:group id="Group 432" o:spid="_x0000_s1456" style="position:absolute;left:6347;top:1102;width:2;height:35" coordorigin="6347,1102" coordsize="2,35">
              <v:shape id="Freeform 433" o:spid="_x0000_s1457" style="position:absolute;left:6347;top:1102;width:2;height:35;visibility:visible;mso-wrap-style:square;v-text-anchor:top" coordsize="2,35" path="m,35l,e" filled="f" strokecolor="#231f20" strokeweight=".16122mm">
                <v:path arrowok="t" o:connecttype="custom" o:connectlocs="0,1137;0,1102" o:connectangles="0,0"/>
              </v:shape>
            </v:group>
            <v:group id="Group 434" o:spid="_x0000_s1458" style="position:absolute;left:7000;top:1159;width:2;height:53" coordorigin="7000,1159" coordsize="2,53">
              <v:shape id="Freeform 435" o:spid="_x0000_s1459" style="position:absolute;left:7000;top:1159;width:2;height:53;visibility:visible;mso-wrap-style:square;v-text-anchor:top" coordsize="2,53" path="m,53l,e" filled="f" strokecolor="#231f20" strokeweight=".16122mm">
                <v:path arrowok="t" o:connecttype="custom" o:connectlocs="0,1212;0,1159" o:connectangles="0,0"/>
              </v:shape>
            </v:group>
            <v:group id="Group 436" o:spid="_x0000_s1460" style="position:absolute;left:7030;top:1158;width:2;height:54" coordorigin="7030,1158" coordsize="2,54">
              <v:shape id="Freeform 437" o:spid="_x0000_s1461" style="position:absolute;left:7030;top:1158;width:2;height:54;visibility:visible;mso-wrap-style:square;v-text-anchor:top" coordsize="2,54" path="m,55l,e" filled="f" strokecolor="#231f20" strokeweight=".16122mm">
                <v:path arrowok="t" o:connecttype="custom" o:connectlocs="0,1213;0,1158" o:connectangles="0,0"/>
              </v:shape>
            </v:group>
            <v:group id="Group 438" o:spid="_x0000_s1462" style="position:absolute;left:7011;top:1161;width:9;height:2" coordorigin="7011,1161" coordsize="9,2">
              <v:shape id="Freeform 439" o:spid="_x0000_s1463" style="position:absolute;left:7011;top:1161;width:9;height:2;visibility:visible;mso-wrap-style:square;v-text-anchor:top" coordsize="9,2" path="m,l9,e" filled="f" strokecolor="#231f20" strokeweight=".20883mm">
                <v:path arrowok="t" o:connecttype="custom" o:connectlocs="0,0;9,0" o:connectangles="0,0"/>
              </v:shape>
            </v:group>
            <v:group id="Group 440" o:spid="_x0000_s1464" style="position:absolute;left:7010;top:1161;width:9;height:2" coordorigin="7010,1161" coordsize="9,2">
              <v:shape id="Freeform 441" o:spid="_x0000_s1465" style="position:absolute;left:7010;top:1161;width:9;height:2;visibility:visible;mso-wrap-style:square;v-text-anchor:top" coordsize="9,2" path="m,l9,e" filled="f" strokecolor="#231f20" strokeweight=".20883mm">
                <v:path arrowok="t" o:connecttype="custom" o:connectlocs="0,0;9,0" o:connectangles="0,0"/>
              </v:shape>
            </v:group>
            <v:group id="Group 442" o:spid="_x0000_s1466" style="position:absolute;left:7007;top:1102;width:2;height:83" coordorigin="7007,1102" coordsize="2,83">
              <v:shape id="Freeform 443" o:spid="_x0000_s1467" style="position:absolute;left:7007;top:1102;width:2;height:83;visibility:visible;mso-wrap-style:square;v-text-anchor:top" coordsize="2,83" path="m,l,83e" filled="f" strokecolor="#231f20" strokeweight=".18981mm">
                <v:path arrowok="t" o:connecttype="custom" o:connectlocs="0,1102;0,1185" o:connectangles="0,0"/>
              </v:shape>
            </v:group>
            <v:group id="Group 444" o:spid="_x0000_s1468" style="position:absolute;left:7008;top:1155;width:15;height:30" coordorigin="7008,1155" coordsize="15,30">
              <v:shape id="Freeform 445" o:spid="_x0000_s1469" style="position:absolute;left:7008;top:1155;width:15;height:30;visibility:visible;mso-wrap-style:square;v-text-anchor:top" coordsize="15,30" path="m15,30l15,,,e" filled="f" strokecolor="#231f20" strokeweight=".16122mm">
                <v:path arrowok="t" o:connecttype="custom" o:connectlocs="15,1185;15,1155;0,1155" o:connectangles="0,0,0"/>
              </v:shape>
            </v:group>
            <v:group id="Group 446" o:spid="_x0000_s1470" style="position:absolute;left:6994;top:1143;width:4;height:6" coordorigin="6994,1143" coordsize="4,6">
              <v:shape id="Freeform 447" o:spid="_x0000_s1471" style="position:absolute;left:6994;top:1143;width:4;height:6;visibility:visible;mso-wrap-style:square;v-text-anchor:top" coordsize="4,6" path="m3,7l,e" filled="f" strokecolor="#231f20" strokeweight=".16122mm">
                <v:path arrowok="t" o:connecttype="custom" o:connectlocs="3,1150;0,1143" o:connectangles="0,0"/>
              </v:shape>
            </v:group>
            <v:group id="Group 448" o:spid="_x0000_s1472" style="position:absolute;left:6991;top:1134;width:2;height:9" coordorigin="6991,1134" coordsize="2,9">
              <v:shape id="Freeform 449" o:spid="_x0000_s1473" style="position:absolute;left:6991;top:1134;width:2;height:9;visibility:visible;mso-wrap-style:square;v-text-anchor:top" coordsize="2,9" path="m,l1,5,3,9e" filled="f" strokecolor="#231f20" strokeweight=".16122mm">
                <v:path arrowok="t" o:connecttype="custom" o:connectlocs="0,1134;1,1139;3,1143" o:connectangles="0,0,0"/>
              </v:shape>
            </v:group>
            <v:group id="Group 450" o:spid="_x0000_s1474" style="position:absolute;left:6997;top:1137;width:9;height:2" coordorigin="6997,1137" coordsize="9,2">
              <v:shape id="Freeform 451" o:spid="_x0000_s1475" style="position:absolute;left:6997;top:1137;width:9;height:2;visibility:visible;mso-wrap-style:square;v-text-anchor:top" coordsize="9,2" path="m9,l,e" filled="f" strokecolor="#231f20" strokeweight=".16122mm">
                <v:path arrowok="t" o:connecttype="custom" o:connectlocs="9,0;0,0" o:connectangles="0,0"/>
              </v:shape>
            </v:group>
            <v:group id="Group 452" o:spid="_x0000_s1476" style="position:absolute;left:7033;top:1143;width:4;height:6" coordorigin="7033,1143" coordsize="4,6">
              <v:shape id="Freeform 453" o:spid="_x0000_s1477" style="position:absolute;left:7033;top:1143;width:4;height:6;visibility:visible;mso-wrap-style:square;v-text-anchor:top" coordsize="4,6" path="m4,l,7e" filled="f" strokecolor="#231f20" strokeweight=".16122mm">
                <v:path arrowok="t" o:connecttype="custom" o:connectlocs="4,1143;0,1150" o:connectangles="0,0"/>
              </v:shape>
            </v:group>
            <v:group id="Group 454" o:spid="_x0000_s1478" style="position:absolute;left:7024;top:1137;width:9;height:2" coordorigin="7024,1137" coordsize="9,2">
              <v:shape id="Freeform 455" o:spid="_x0000_s1479" style="position:absolute;left:7024;top:1137;width:9;height:2;visibility:visible;mso-wrap-style:square;v-text-anchor:top" coordsize="9,2" path="m9,l,e" filled="f" strokecolor="#231f20" strokeweight=".16122mm">
                <v:path arrowok="t" o:connecttype="custom" o:connectlocs="9,0;0,0" o:connectangles="0,0"/>
              </v:shape>
            </v:group>
            <v:group id="Group 456" o:spid="_x0000_s1480" style="position:absolute;left:7037;top:1134;width:2;height:9" coordorigin="7037,1134" coordsize="2,9">
              <v:shape id="Freeform 457" o:spid="_x0000_s1481" style="position:absolute;left:7037;top:1134;width:2;height:9;visibility:visible;mso-wrap-style:square;v-text-anchor:top" coordsize="2,9" path="m,9l1,5,2,e" filled="f" strokecolor="#231f20" strokeweight=".16122mm">
                <v:path arrowok="t" o:connecttype="custom" o:connectlocs="0,1143;1,1139;2,1134" o:connectangles="0,0,0"/>
              </v:shape>
            </v:group>
            <v:group id="Group 458" o:spid="_x0000_s1482" style="position:absolute;left:6997;top:1137;width:10;height:18" coordorigin="6997,1137" coordsize="10,18">
              <v:shape id="Freeform 459" o:spid="_x0000_s1483" style="position:absolute;left:6997;top:1137;width:10;height:18;visibility:visible;mso-wrap-style:square;v-text-anchor:top" coordsize="10,18" path="m11,18l,e" filled="f" strokecolor="#231f20" strokeweight=".16122mm">
                <v:path arrowok="t" o:connecttype="custom" o:connectlocs="11,1155;0,1137" o:connectangles="0,0"/>
              </v:shape>
            </v:group>
            <v:group id="Group 460" o:spid="_x0000_s1484" style="position:absolute;left:6997;top:1150;width:3;height:9" coordorigin="6997,1150" coordsize="3,9">
              <v:shape id="Freeform 461" o:spid="_x0000_s1485" style="position:absolute;left:6997;top:1150;width:3;height:9;visibility:visible;mso-wrap-style:square;v-text-anchor:top" coordsize="3,9" path="m3,9l3,4,,e" filled="f" strokecolor="#231f20" strokeweight=".16122mm">
                <v:path arrowok="t" o:connecttype="custom" o:connectlocs="3,1159;3,1154;0,1150" o:connectangles="0,0,0"/>
              </v:shape>
            </v:group>
            <v:group id="Group 462" o:spid="_x0000_s1486" style="position:absolute;left:7023;top:1137;width:10;height:18" coordorigin="7023,1137" coordsize="10,18">
              <v:shape id="Freeform 463" o:spid="_x0000_s1487" style="position:absolute;left:7023;top:1137;width:10;height:18;visibility:visible;mso-wrap-style:square;v-text-anchor:top" coordsize="10,18" path="m10,l,18e" filled="f" strokecolor="#231f20" strokeweight=".16122mm">
                <v:path arrowok="t" o:connecttype="custom" o:connectlocs="10,1137;0,1155" o:connectangles="0,0"/>
              </v:shape>
            </v:group>
            <v:group id="Group 464" o:spid="_x0000_s1488" style="position:absolute;left:7030;top:1150;width:3;height:9" coordorigin="7030,1150" coordsize="3,9">
              <v:shape id="Freeform 465" o:spid="_x0000_s1489" style="position:absolute;left:7030;top:1150;width:3;height:9;visibility:visible;mso-wrap-style:square;v-text-anchor:top" coordsize="3,9" path="m3,l1,4,,8e" filled="f" strokecolor="#231f20" strokeweight=".16122mm">
                <v:path arrowok="t" o:connecttype="custom" o:connectlocs="3,1150;1,1154;0,1158" o:connectangles="0,0,0"/>
              </v:shape>
            </v:group>
            <v:group id="Group 466" o:spid="_x0000_s1490" style="position:absolute;left:7008;top:1176;width:15;height:2" coordorigin="7008,1176" coordsize="15,2">
              <v:shape id="Freeform 467" o:spid="_x0000_s1491" style="position:absolute;left:7008;top:1176;width:15;height:2;visibility:visible;mso-wrap-style:square;v-text-anchor:top" coordsize="15,2" path="m,l15,e" filled="f" strokecolor="#231f20" strokeweight=".48367mm">
                <v:path arrowok="t" o:connecttype="custom" o:connectlocs="0,0;15,0" o:connectangles="0,0"/>
              </v:shape>
            </v:group>
            <v:group id="Group 468" o:spid="_x0000_s1492" style="position:absolute;left:7011;top:1181;width:9;height:2" coordorigin="7011,1181" coordsize="9,2">
              <v:shape id="Freeform 469" o:spid="_x0000_s1493" style="position:absolute;left:7011;top:1181;width:9;height:2;visibility:visible;mso-wrap-style:square;v-text-anchor:top" coordsize="9,2" path="m,l9,e" filled="f" strokecolor="#231f20" strokeweight=".16122mm">
                <v:path arrowok="t" o:connecttype="custom" o:connectlocs="0,0;9,0" o:connectangles="0,0"/>
              </v:shape>
            </v:group>
            <v:group id="Group 470" o:spid="_x0000_s1494" style="position:absolute;left:7010;top:1181;width:9;height:2" coordorigin="7010,1181" coordsize="9,2">
              <v:shape id="Freeform 471" o:spid="_x0000_s1495" style="position:absolute;left:7010;top:1181;width:9;height:2;visibility:visible;mso-wrap-style:square;v-text-anchor:top" coordsize="9,2" path="m,l9,e" filled="f" strokecolor="#231f20" strokeweight=".16122mm">
                <v:path arrowok="t" o:connecttype="custom" o:connectlocs="0,0;9,0" o:connectangles="0,0"/>
              </v:shape>
            </v:group>
            <v:group id="Group 472" o:spid="_x0000_s1496" style="position:absolute;left:6999;top:1207;width:31;height:11" coordorigin="6999,1207" coordsize="31,11">
              <v:shape id="Freeform 473" o:spid="_x0000_s1497" style="position:absolute;left:6999;top:1207;width:31;height:11;visibility:visible;mso-wrap-style:square;v-text-anchor:top" coordsize="31,11" path="m31,6r,-5l20,,17,,11,,,9r11,2l14,10r3,1l20,10r3,l25,10,27,9,29,8,31,6xe" filled="f" strokecolor="#231f20" strokeweight=".16122mm">
                <v:path arrowok="t" o:connecttype="custom" o:connectlocs="31,1213;31,1208;20,1207;17,1207;11,1207;0,1216;11,1218;14,1217;17,1218;20,1217;23,1217;25,1217;27,1216;29,1215;31,1213;31,1213" o:connectangles="0,0,0,0,0,0,0,0,0,0,0,0,0,0,0,0"/>
              </v:shape>
            </v:group>
            <v:group id="Group 474" o:spid="_x0000_s1498" style="position:absolute;left:6997;top:1103;width:35;height:2" coordorigin="6997,1103" coordsize="35,2">
              <v:shape id="Freeform 475" o:spid="_x0000_s1499" style="position:absolute;left:6997;top:1103;width:35;height:2;visibility:visible;mso-wrap-style:square;v-text-anchor:top" coordsize="35,2" path="m,l36,e" filled="f" strokecolor="#231f20" strokeweight=".53094mm">
                <v:path arrowok="t" o:connecttype="custom" o:connectlocs="0,0;36,0" o:connectangles="0,0"/>
              </v:shape>
            </v:group>
            <v:group id="Group 476" o:spid="_x0000_s1500" style="position:absolute;left:6991;top:1092;width:12;height:12" coordorigin="6991,1092" coordsize="12,12">
              <v:shape id="Freeform 477" o:spid="_x0000_s1501" style="position:absolute;left:6991;top:1092;width:12;height:12;visibility:visible;mso-wrap-style:square;v-text-anchor:top" coordsize="12,12" path="m12,l7,1,4,3,1,8,,12e" filled="f" strokecolor="#231f20" strokeweight=".16122mm">
                <v:path arrowok="t" o:connecttype="custom" o:connectlocs="12,1092;7,1093;4,1095;1,1100;0,1104" o:connectangles="0,0,0,0,0"/>
              </v:shape>
            </v:group>
            <v:group id="Group 478" o:spid="_x0000_s1502" style="position:absolute;left:7027;top:1092;width:12;height:12" coordorigin="7027,1092" coordsize="12,12">
              <v:shape id="Freeform 479" o:spid="_x0000_s1503" style="position:absolute;left:7027;top:1092;width:12;height:12;visibility:visible;mso-wrap-style:square;v-text-anchor:top" coordsize="12,12" path="m12,12l11,8,9,3,4,1,,e" filled="f" strokecolor="#231f20" strokeweight=".16122mm">
                <v:path arrowok="t" o:connecttype="custom" o:connectlocs="12,1104;11,1100;9,1095;4,1093;0,1092" o:connectangles="0,0,0,0,0"/>
              </v:shape>
            </v:group>
            <v:group id="Group 480" o:spid="_x0000_s1504" style="position:absolute;left:7010;top:1114;width:10;height:9" coordorigin="7010,1114" coordsize="10,9">
              <v:shape id="Freeform 481" o:spid="_x0000_s1505" style="position:absolute;left:7010;top:1114;width:10;height:9;visibility:visible;mso-wrap-style:square;v-text-anchor:top" coordsize="10,9" path="m9,4l9,2,7,1,5,,2,1,1,2,,4,1,7,2,9r3,l7,9,9,7,9,4xe" filled="f" strokecolor="#231f20" strokeweight=".16122mm">
                <v:path arrowok="t" o:connecttype="custom" o:connectlocs="9,1118;9,1116;7,1115;5,1114;2,1115;1,1116;0,1118;1,1121;2,1123;5,1123;7,1123;9,1121;9,1118" o:connectangles="0,0,0,0,0,0,0,0,0,0,0,0,0"/>
              </v:shape>
            </v:group>
            <v:group id="Group 482" o:spid="_x0000_s1506" style="position:absolute;left:7006;top:1115;width:18;height:2" coordorigin="7006,1115" coordsize="18,2">
              <v:shape id="Freeform 483" o:spid="_x0000_s1507" style="position:absolute;left:7006;top:1115;width:18;height:2;visibility:visible;mso-wrap-style:square;v-text-anchor:top" coordsize="18,2" path="m,l18,e" filled="f" strokecolor="#231f20" strokeweight=".41714mm">
                <v:path arrowok="t" o:connecttype="custom" o:connectlocs="0,0;18,0" o:connectangles="0,0"/>
              </v:shape>
            </v:group>
            <v:group id="Group 484" o:spid="_x0000_s1508" style="position:absolute;left:7024;top:1102;width:2;height:35" coordorigin="7024,1102" coordsize="2,35">
              <v:shape id="Freeform 485" o:spid="_x0000_s1509" style="position:absolute;left:7024;top:1102;width:2;height:35;visibility:visible;mso-wrap-style:square;v-text-anchor:top" coordsize="1,35" path="m,l,35e" filled="f" strokecolor="#231f20" strokeweight=".16122mm">
                <v:path arrowok="t" o:connecttype="custom" o:connectlocs="0,1102;0,1137" o:connectangles="0,0"/>
              </v:shape>
            </v:group>
            <v:group id="Group 486" o:spid="_x0000_s1510" style="position:absolute;left:7033;top:1102;width:2;height:35" coordorigin="7033,1102" coordsize="2,35">
              <v:shape id="Freeform 487" o:spid="_x0000_s1511" style="position:absolute;left:7033;top:1102;width:2;height:35;visibility:visible;mso-wrap-style:square;v-text-anchor:top" coordsize="2,35" path="m,l,35e" filled="f" strokecolor="#231f20" strokeweight=".16122mm">
                <v:path arrowok="t" o:connecttype="custom" o:connectlocs="0,1102;0,1137" o:connectangles="0,0"/>
              </v:shape>
            </v:group>
            <v:group id="Group 488" o:spid="_x0000_s1512" style="position:absolute;left:7039;top:1104;width:2;height:30" coordorigin="7039,1104" coordsize="2,30">
              <v:shape id="Freeform 489" o:spid="_x0000_s1513" style="position:absolute;left:7039;top:1104;width:2;height:30;visibility:visible;mso-wrap-style:square;v-text-anchor:top" coordsize="2,30" path="m,l,30e" filled="f" strokecolor="#231f20" strokeweight=".16122mm">
                <v:path arrowok="t" o:connecttype="custom" o:connectlocs="0,1104;0,1134" o:connectangles="0,0"/>
              </v:shape>
            </v:group>
            <v:group id="Group 490" o:spid="_x0000_s1514" style="position:absolute;left:6991;top:1104;width:2;height:30" coordorigin="6991,1104" coordsize="2,30">
              <v:shape id="Freeform 491" o:spid="_x0000_s1515" style="position:absolute;left:6991;top:1104;width:2;height:30;visibility:visible;mso-wrap-style:square;v-text-anchor:top" coordsize="2,30" path="m,30l,e" filled="f" strokecolor="#231f20" strokeweight=".16122mm">
                <v:path arrowok="t" o:connecttype="custom" o:connectlocs="0,1134;0,1104" o:connectangles="0,0"/>
              </v:shape>
            </v:group>
            <v:group id="Group 492" o:spid="_x0000_s1516" style="position:absolute;left:6997;top:1102;width:2;height:35" coordorigin="6997,1102" coordsize="2,35">
              <v:shape id="Freeform 493" o:spid="_x0000_s1517" style="position:absolute;left:6997;top:1102;width:2;height:35;visibility:visible;mso-wrap-style:square;v-text-anchor:top" coordsize="2,35" path="m,35l,e" filled="f" strokecolor="#231f20" strokeweight=".16122mm">
                <v:path arrowok="t" o:connecttype="custom" o:connectlocs="0,1137;0,1102" o:connectangles="0,0"/>
              </v:shape>
            </v:group>
            <v:group id="Group 494" o:spid="_x0000_s1518" style="position:absolute;left:7015;top:1155;width:2;height:211" coordorigin="7015,1155" coordsize="2,211">
              <v:shape id="Freeform 495" o:spid="_x0000_s1519" style="position:absolute;left:7015;top:1155;width:2;height:211;visibility:visible;mso-wrap-style:square;v-text-anchor:top" coordsize="1,211" path="m,211l,e" filled="f" strokecolor="#231f20" strokeweight=".16122mm">
                <v:path arrowok="t" o:connecttype="custom" o:connectlocs="0,1366;0,1155" o:connectangles="0,0"/>
              </v:shape>
            </v:group>
            <v:group id="Group 496" o:spid="_x0000_s1520" style="position:absolute;left:6888;top:1025;width:444;height:2" coordorigin="6888,1025" coordsize="444,2">
              <v:shape id="Freeform 497" o:spid="_x0000_s1521" style="position:absolute;left:6888;top:1025;width:444;height:2;visibility:visible;mso-wrap-style:square;v-text-anchor:top" coordsize="444,2" path="m,l444,e" filled="f" strokecolor="#231f20" strokeweight=".19456mm">
                <v:path arrowok="t" o:connecttype="custom" o:connectlocs="0,0;444,0" o:connectangles="0,0"/>
              </v:shape>
            </v:group>
            <v:group id="Group 498" o:spid="_x0000_s1522" style="position:absolute;left:7193;top:936;width:6;height:6" coordorigin="7193,936" coordsize="6,6">
              <v:shape id="Freeform 499" o:spid="_x0000_s1523" style="position:absolute;left:7193;top:936;width:6;height:6;visibility:visible;mso-wrap-style:square;v-text-anchor:top" coordsize="6,6" path="m7,6l5,1,4,,,e" filled="f" strokecolor="#231f20" strokeweight=".16122mm">
                <v:path arrowok="t" o:connecttype="custom" o:connectlocs="7,942;5,937;4,936;0,936" o:connectangles="0,0,0,0"/>
              </v:shape>
            </v:group>
            <v:group id="Group 500" o:spid="_x0000_s1524" style="position:absolute;left:7212;top:943;width:2;height:82" coordorigin="7212,943" coordsize="2,82">
              <v:shape id="Freeform 501" o:spid="_x0000_s1525" style="position:absolute;left:7212;top:943;width:2;height:82;visibility:visible;mso-wrap-style:square;v-text-anchor:top" coordsize="2,82" path="m,l,81e" filled="f" strokecolor="#231f20" strokeweight=".37922mm">
                <v:path arrowok="t" o:connecttype="custom" o:connectlocs="0,943;0,1024" o:connectangles="0,0"/>
              </v:shape>
            </v:group>
            <v:group id="Group 502" o:spid="_x0000_s1526" style="position:absolute;left:7003;top:943;width:215;height:2" coordorigin="7003,943" coordsize="215,2">
              <v:shape id="Freeform 503" o:spid="_x0000_s1527" style="position:absolute;left:7003;top:943;width:215;height:2;visibility:visible;mso-wrap-style:square;v-text-anchor:top" coordsize="215,2" path="m,l215,e" filled="f" strokecolor="#231f20" strokeweight=".16122mm">
                <v:path arrowok="t" o:connecttype="custom" o:connectlocs="0,0;215,0" o:connectangles="0,0"/>
              </v:shape>
            </v:group>
            <v:group id="Group 504" o:spid="_x0000_s1528" style="position:absolute;left:7205;top:1069;width:2;height:23" coordorigin="7205,1069" coordsize="2,23">
              <v:shape id="Freeform 505" o:spid="_x0000_s1529" style="position:absolute;left:7205;top:1069;width:2;height:23;visibility:visible;mso-wrap-style:square;v-text-anchor:top" coordsize="2,23" path="m,23l,e" filled="f" strokecolor="#231f20" strokeweight=".16122mm">
                <v:path arrowok="t" o:connecttype="custom" o:connectlocs="0,1092;0,1069" o:connectangles="0,0"/>
              </v:shape>
            </v:group>
            <v:group id="Group 506" o:spid="_x0000_s1530" style="position:absolute;left:7067;top:1093;width:138;height:2" coordorigin="7067,1093" coordsize="138,2">
              <v:shape id="Freeform 507" o:spid="_x0000_s1531" style="position:absolute;left:7067;top:1093;width:138;height:2;visibility:visible;mso-wrap-style:square;v-text-anchor:top" coordsize="138,2" path="m,l138,e" filled="f" strokecolor="#231f20" strokeweight=".36053mm">
                <v:path arrowok="t" o:connecttype="custom" o:connectlocs="0,0;138,0" o:connectangles="0,0"/>
              </v:shape>
            </v:group>
            <v:group id="Group 508" o:spid="_x0000_s1532" style="position:absolute;left:7047;top:1088;width:106;height:11" coordorigin="7047,1088" coordsize="106,11">
              <v:shape id="Freeform 509" o:spid="_x0000_s1533" style="position:absolute;left:7047;top:1088;width:106;height:11;visibility:visible;mso-wrap-style:square;v-text-anchor:top" coordsize="106,11" path="m106,r,11l,11e" filled="f" strokecolor="#231f20" strokeweight=".16122mm">
                <v:path arrowok="t" o:connecttype="custom" o:connectlocs="106,1088;106,1099;0,1099" o:connectangles="0,0,0"/>
              </v:shape>
            </v:group>
            <v:group id="Group 510" o:spid="_x0000_s1534" style="position:absolute;left:7015;top:1093;width:37;height:2" coordorigin="7015,1093" coordsize="37,2">
              <v:shape id="Freeform 511" o:spid="_x0000_s1535" style="position:absolute;left:7015;top:1093;width:37;height:2;visibility:visible;mso-wrap-style:square;v-text-anchor:top" coordsize="37,2" path="m,l37,e" filled="f" strokecolor="#231f20" strokeweight=".20372mm">
                <v:path arrowok="t" o:connecttype="custom" o:connectlocs="0,0;37,0" o:connectangles="0,0"/>
              </v:shape>
            </v:group>
            <v:group id="Group 512" o:spid="_x0000_s1536" style="position:absolute;left:7129;top:936;width:4;height:7" coordorigin="7129,936" coordsize="4,7">
              <v:shape id="Freeform 513" o:spid="_x0000_s1537" style="position:absolute;left:7129;top:936;width:4;height:7;visibility:visible;mso-wrap-style:square;v-text-anchor:top" coordsize="4,7" path="m3,7l3,4,3,3,3,2,2,2,2,1,1,,,e" filled="f" strokecolor="#231f20" strokeweight=".16122mm">
                <v:path arrowok="t" o:connecttype="custom" o:connectlocs="3,943;3,940;3,939;3,938;2,938;2,937;1,936;1,936;0,936;0,936" o:connectangles="0,0,0,0,0,0,0,0,0,0"/>
              </v:shape>
            </v:group>
            <v:group id="Group 514" o:spid="_x0000_s1538" style="position:absolute;left:7006;top:1069;width:208;height:2" coordorigin="7006,1069" coordsize="208,2">
              <v:shape id="Freeform 515" o:spid="_x0000_s1539" style="position:absolute;left:7006;top:1069;width:208;height:2;visibility:visible;mso-wrap-style:square;v-text-anchor:top" coordsize="208,2" path="m208,l,e" filled="f" strokecolor="#231f20" strokeweight=".16122mm">
                <v:path arrowok="t" o:connecttype="custom" o:connectlocs="208,0;0,0" o:connectangles="0,0"/>
              </v:shape>
            </v:group>
            <v:group id="Group 516" o:spid="_x0000_s1540" style="position:absolute;left:7063;top:1093;width:9;height:2" coordorigin="7063,1093" coordsize="9,2">
              <v:shape id="Freeform 517" o:spid="_x0000_s1541" style="position:absolute;left:7063;top:1093;width:9;height:2;visibility:visible;mso-wrap-style:square;v-text-anchor:top" coordsize="9,2" path="m,l9,e" filled="f" strokecolor="#231f20" strokeweight=".19933mm">
                <v:path arrowok="t" o:connecttype="custom" o:connectlocs="0,0;9,0" o:connectangles="0,0"/>
              </v:shape>
            </v:group>
            <v:group id="Group 518" o:spid="_x0000_s1542" style="position:absolute;left:7003;top:997;width:215;height:2" coordorigin="7003,997" coordsize="215,2">
              <v:shape id="Freeform 519" o:spid="_x0000_s1543" style="position:absolute;left:7003;top:997;width:215;height:2;visibility:visible;mso-wrap-style:square;v-text-anchor:top" coordsize="215,2" path="m,l215,e" filled="f" strokecolor="#231f20" strokeweight=".16122mm">
                <v:path arrowok="t" o:connecttype="custom" o:connectlocs="0,0;215,0" o:connectangles="0,0"/>
              </v:shape>
            </v:group>
            <v:group id="Group 520" o:spid="_x0000_s1544" style="position:absolute;left:7009;top:943;width:2;height:149" coordorigin="7009,943" coordsize="2,149">
              <v:shape id="Freeform 521" o:spid="_x0000_s1545" style="position:absolute;left:7009;top:943;width:2;height:149;visibility:visible;mso-wrap-style:square;v-text-anchor:top" coordsize="2,149" path="m,l,149e" filled="f" strokecolor="#231f20" strokeweight=".37925mm">
                <v:path arrowok="t" o:connecttype="custom" o:connectlocs="0,943;0,1092" o:connectangles="0,0"/>
              </v:shape>
            </v:group>
            <v:group id="Group 522" o:spid="_x0000_s1546" style="position:absolute;left:7088;top:936;width:3;height:7" coordorigin="7088,936" coordsize="3,7">
              <v:shape id="Freeform 523" o:spid="_x0000_s1547" style="position:absolute;left:7088;top:936;width:3;height:7;visibility:visible;mso-wrap-style:square;v-text-anchor:top" coordsize="3,7" path="m3,r,l2,r,1l1,2,,3,,7e" filled="f" strokecolor="#231f20" strokeweight=".16122mm">
                <v:path arrowok="t" o:connecttype="custom" o:connectlocs="3,936;3,936;2,936;2,936;2,937;1,938;1,938;0,939;0,943" o:connectangles="0,0,0,0,0,0,0,0,0"/>
              </v:shape>
            </v:group>
            <v:group id="Group 524" o:spid="_x0000_s1548" style="position:absolute;left:7010;top:936;width:201;height:2" coordorigin="7010,936" coordsize="201,2">
              <v:shape id="Freeform 525" o:spid="_x0000_s1549" style="position:absolute;left:7010;top:936;width:201;height:2;visibility:visible;mso-wrap-style:square;v-text-anchor:top" coordsize="201,2" path="m,l201,e" filled="f" strokecolor="#231f20" strokeweight=".16122mm">
                <v:path arrowok="t" o:connecttype="custom" o:connectlocs="0,0;201,0" o:connectangles="0,0"/>
              </v:shape>
            </v:group>
            <v:group id="Group 526" o:spid="_x0000_s1550" style="position:absolute;left:7021;top:936;width:6;height:6" coordorigin="7021,936" coordsize="6,6">
              <v:shape id="Freeform 527" o:spid="_x0000_s1551" style="position:absolute;left:7021;top:936;width:6;height:6;visibility:visible;mso-wrap-style:square;v-text-anchor:top" coordsize="6,6" path="m6,l5,,4,,3,1,2,2,1,3r,1l,6e" filled="f" strokecolor="#231f20" strokeweight=".16122mm">
                <v:path arrowok="t" o:connecttype="custom" o:connectlocs="6,936;5,936;5,936;4,936;3,937;2,938;1,939;1,939;1,940;0,942" o:connectangles="0,0,0,0,0,0,0,0,0,0"/>
              </v:shape>
            </v:group>
            <v:group id="Group 528" o:spid="_x0000_s1552" style="position:absolute;left:6997;top:1037;width:9;height:32" coordorigin="6997,1037" coordsize="9,32">
              <v:shape id="Freeform 529" o:spid="_x0000_s1553" style="position:absolute;left:6997;top:1037;width:9;height:32;visibility:visible;mso-wrap-style:square;v-text-anchor:top" coordsize="9,32" path="m,l4,16,9,32e" filled="f" strokecolor="#231f20" strokeweight=".16122mm">
                <v:path arrowok="t" o:connecttype="custom" o:connectlocs="0,1037;4,1053;9,1069" o:connectangles="0,0,0"/>
              </v:shape>
            </v:group>
            <v:group id="Group 530" o:spid="_x0000_s1554" style="position:absolute;left:7214;top:1037;width:9;height:32" coordorigin="7214,1037" coordsize="9,32">
              <v:shape id="Freeform 531" o:spid="_x0000_s1555" style="position:absolute;left:7214;top:1037;width:9;height:32;visibility:visible;mso-wrap-style:square;v-text-anchor:top" coordsize="9,32" path="m,32l5,16,9,e" filled="f" strokecolor="#231f20" strokeweight=".16122mm">
                <v:path arrowok="t" o:connecttype="custom" o:connectlocs="0,1069;5,1053;9,1037" o:connectangles="0,0,0"/>
              </v:shape>
            </v:group>
            <v:group id="Group 532" o:spid="_x0000_s1556" style="position:absolute;left:6990;top:1031;width:6;height:6" coordorigin="6990,1031" coordsize="6,6">
              <v:shape id="Freeform 533" o:spid="_x0000_s1557" style="position:absolute;left:6990;top:1031;width:6;height:6;visibility:visible;mso-wrap-style:square;v-text-anchor:top" coordsize="6,6" path="m7,6l6,2,4,1,,e" filled="f" strokecolor="#231f20" strokeweight=".16122mm">
                <v:path arrowok="t" o:connecttype="custom" o:connectlocs="7,1037;6,1033;4,1032;0,1031" o:connectangles="0,0,0,0"/>
              </v:shape>
            </v:group>
            <v:group id="Group 534" o:spid="_x0000_s1558" style="position:absolute;left:7223;top:1031;width:7;height:6" coordorigin="7223,1031" coordsize="7,6">
              <v:shape id="Freeform 535" o:spid="_x0000_s1559" style="position:absolute;left:7223;top:1031;width:7;height:6;visibility:visible;mso-wrap-style:square;v-text-anchor:top" coordsize="7,6" path="m7,l4,1,2,2,,6e" filled="f" strokecolor="#231f20" strokeweight=".16122mm">
                <v:path arrowok="t" o:connecttype="custom" o:connectlocs="7,1031;4,1032;2,1033;0,1037" o:connectangles="0,0,0,0"/>
              </v:shape>
            </v:group>
            <v:group id="Group 536" o:spid="_x0000_s1560" style="position:absolute;left:7003;top:936;width:7;height:7" coordorigin="7003,936" coordsize="7,7">
              <v:shape id="Freeform 537" o:spid="_x0000_s1561" style="position:absolute;left:7003;top:936;width:7;height:7;visibility:visible;mso-wrap-style:square;v-text-anchor:top" coordsize="7,7" path="m7,l3,1,1,3,,7e" filled="f" strokecolor="#231f20" strokeweight=".16122mm">
                <v:path arrowok="t" o:connecttype="custom" o:connectlocs="7,936;3,937;1,939;0,943" o:connectangles="0,0,0,0"/>
              </v:shape>
            </v:group>
            <v:group id="Group 538" o:spid="_x0000_s1562" style="position:absolute;left:7211;top:936;width:7;height:7" coordorigin="7211,936" coordsize="7,7">
              <v:shape id="Freeform 539" o:spid="_x0000_s1563" style="position:absolute;left:7211;top:936;width:7;height:7;visibility:visible;mso-wrap-style:square;v-text-anchor:top" coordsize="7,7" path="m7,7l6,3,3,1,,e" filled="f" strokecolor="#231f20" strokeweight=".16122mm">
                <v:path arrowok="t" o:connecttype="custom" o:connectlocs="7,943;6,939;3,937;0,936" o:connectangles="0,0,0,0"/>
              </v:shape>
            </v:group>
            <v:group id="Group 540" o:spid="_x0000_s1564" style="position:absolute;left:7221;top:1159;width:2;height:53" coordorigin="7221,1159" coordsize="2,53">
              <v:shape id="Freeform 541" o:spid="_x0000_s1565" style="position:absolute;left:7221;top:1159;width:2;height:53;visibility:visible;mso-wrap-style:square;v-text-anchor:top" coordsize="2,53" path="m,53l,e" filled="f" strokecolor="#231f20" strokeweight=".16122mm">
                <v:path arrowok="t" o:connecttype="custom" o:connectlocs="0,1212;0,1159" o:connectangles="0,0"/>
              </v:shape>
            </v:group>
            <v:group id="Group 542" o:spid="_x0000_s1566" style="position:absolute;left:7190;top:1158;width:2;height:54" coordorigin="7190,1158" coordsize="2,54">
              <v:shape id="Freeform 543" o:spid="_x0000_s1567" style="position:absolute;left:7190;top:1158;width:2;height:54;visibility:visible;mso-wrap-style:square;v-text-anchor:top" coordsize="1,54" path="m,55l,e" filled="f" strokecolor="#231f20" strokeweight=".16122mm">
                <v:path arrowok="t" o:connecttype="custom" o:connectlocs="0,1213;0,1158" o:connectangles="0,0"/>
              </v:shape>
            </v:group>
            <v:group id="Group 544" o:spid="_x0000_s1568" style="position:absolute;left:7205;top:1155;width:2;height:12" coordorigin="7205,1155" coordsize="2,12">
              <v:shape id="Freeform 545" o:spid="_x0000_s1569" style="position:absolute;left:7205;top:1155;width:2;height:12;visibility:visible;mso-wrap-style:square;v-text-anchor:top" coordsize="1,12" path="m,l,12,1,e" filled="f" strokecolor="#231f20" strokeweight=".16122mm">
                <v:path arrowok="t" o:connecttype="custom" o:connectlocs="0,1155;0,1167;2,1155" o:connectangles="0,0,0"/>
              </v:shape>
            </v:group>
            <v:group id="Group 546" o:spid="_x0000_s1570" style="position:absolute;left:7214;top:1102;width:2;height:83" coordorigin="7214,1102" coordsize="2,83">
              <v:shape id="Freeform 547" o:spid="_x0000_s1571" style="position:absolute;left:7214;top:1102;width:2;height:83;visibility:visible;mso-wrap-style:square;v-text-anchor:top" coordsize="2,83" path="m,l,83e" filled="f" strokecolor="#231f20" strokeweight=".18028mm">
                <v:path arrowok="t" o:connecttype="custom" o:connectlocs="0,1102;0,1185" o:connectangles="0,0"/>
              </v:shape>
            </v:group>
            <v:group id="Group 548" o:spid="_x0000_s1572" style="position:absolute;left:7198;top:1155;width:15;height:30" coordorigin="7198,1155" coordsize="15,30">
              <v:shape id="Freeform 549" o:spid="_x0000_s1573" style="position:absolute;left:7198;top:1155;width:15;height:30;visibility:visible;mso-wrap-style:square;v-text-anchor:top" coordsize="15,30" path="m,30l,,15,e" filled="f" strokecolor="#231f20" strokeweight=".16122mm">
                <v:path arrowok="t" o:connecttype="custom" o:connectlocs="0,1185;0,1155;15,1155" o:connectangles="0,0,0"/>
              </v:shape>
            </v:group>
            <v:group id="Group 550" o:spid="_x0000_s1574" style="position:absolute;left:7223;top:1134;width:6;height:16" coordorigin="7223,1134" coordsize="6,16">
              <v:shape id="Freeform 551" o:spid="_x0000_s1575" style="position:absolute;left:7223;top:1134;width:6;height:16;visibility:visible;mso-wrap-style:square;v-text-anchor:top" coordsize="6,16" path="m,16l4,9,6,5,6,e" filled="f" strokecolor="#231f20" strokeweight=".16122mm">
                <v:path arrowok="t" o:connecttype="custom" o:connectlocs="0,1150;4,1143;6,1139;6,1134" o:connectangles="0,0,0,0"/>
              </v:shape>
            </v:group>
            <v:group id="Group 552" o:spid="_x0000_s1576" style="position:absolute;left:7214;top:1137;width:9;height:2" coordorigin="7214,1137" coordsize="9,2">
              <v:shape id="Freeform 553" o:spid="_x0000_s1577" style="position:absolute;left:7214;top:1137;width:9;height:2;visibility:visible;mso-wrap-style:square;v-text-anchor:top" coordsize="9,2" path="m,l9,e" filled="f" strokecolor="#231f20" strokeweight=".16122mm">
                <v:path arrowok="t" o:connecttype="custom" o:connectlocs="0,0;9,0" o:connectangles="0,0"/>
              </v:shape>
            </v:group>
            <v:group id="Group 554" o:spid="_x0000_s1578" style="position:absolute;left:7184;top:1143;width:4;height:6" coordorigin="7184,1143" coordsize="4,6">
              <v:shape id="Freeform 555" o:spid="_x0000_s1579" style="position:absolute;left:7184;top:1143;width:4;height:6;visibility:visible;mso-wrap-style:square;v-text-anchor:top" coordsize="4,6" path="m,l4,7e" filled="f" strokecolor="#231f20" strokeweight=".16122mm">
                <v:path arrowok="t" o:connecttype="custom" o:connectlocs="0,1143;4,1150" o:connectangles="0,0"/>
              </v:shape>
            </v:group>
            <v:group id="Group 556" o:spid="_x0000_s1580" style="position:absolute;left:7188;top:1137;width:9;height:2" coordorigin="7188,1137" coordsize="9,2">
              <v:shape id="Freeform 557" o:spid="_x0000_s1581" style="position:absolute;left:7188;top:1137;width:9;height:2;visibility:visible;mso-wrap-style:square;v-text-anchor:top" coordsize="9,2" path="m,l8,e" filled="f" strokecolor="#231f20" strokeweight=".16122mm">
                <v:path arrowok="t" o:connecttype="custom" o:connectlocs="0,0;8,0" o:connectangles="0,0"/>
              </v:shape>
            </v:group>
            <v:group id="Group 558" o:spid="_x0000_s1582" style="position:absolute;left:7182;top:1134;width:2;height:9" coordorigin="7182,1134" coordsize="2,9">
              <v:shape id="Freeform 559" o:spid="_x0000_s1583" style="position:absolute;left:7182;top:1134;width:2;height:9;visibility:visible;mso-wrap-style:square;v-text-anchor:top" coordsize="2,9" path="m,l,5,2,9e" filled="f" strokecolor="#231f20" strokeweight=".16122mm">
                <v:path arrowok="t" o:connecttype="custom" o:connectlocs="0,1134;0,1139;2,1143" o:connectangles="0,0,0"/>
              </v:shape>
            </v:group>
            <v:group id="Group 560" o:spid="_x0000_s1584" style="position:absolute;left:7213;top:1137;width:10;height:18" coordorigin="7213,1137" coordsize="10,18">
              <v:shape id="Freeform 561" o:spid="_x0000_s1585" style="position:absolute;left:7213;top:1137;width:10;height:18;visibility:visible;mso-wrap-style:square;v-text-anchor:top" coordsize="10,18" path="m,18l10,e" filled="f" strokecolor="#231f20" strokeweight=".16122mm">
                <v:path arrowok="t" o:connecttype="custom" o:connectlocs="0,1155;10,1137" o:connectangles="0,0"/>
              </v:shape>
            </v:group>
            <v:group id="Group 562" o:spid="_x0000_s1586" style="position:absolute;left:7221;top:1150;width:2;height:9" coordorigin="7221,1150" coordsize="2,9">
              <v:shape id="Freeform 563" o:spid="_x0000_s1587" style="position:absolute;left:7221;top:1150;width:2;height:9;visibility:visible;mso-wrap-style:square;v-text-anchor:top" coordsize="2,9" path="m2,l,4,,9e" filled="f" strokecolor="#231f20" strokeweight=".16122mm">
                <v:path arrowok="t" o:connecttype="custom" o:connectlocs="2,1150;0,1154;0,1159" o:connectangles="0,0,0"/>
              </v:shape>
            </v:group>
            <v:group id="Group 564" o:spid="_x0000_s1588" style="position:absolute;left:7188;top:1137;width:10;height:18" coordorigin="7188,1137" coordsize="10,18">
              <v:shape id="Freeform 565" o:spid="_x0000_s1589" style="position:absolute;left:7188;top:1137;width:10;height:18;visibility:visible;mso-wrap-style:square;v-text-anchor:top" coordsize="10,18" path="m,l10,18e" filled="f" strokecolor="#231f20" strokeweight=".16122mm">
                <v:path arrowok="t" o:connecttype="custom" o:connectlocs="0,1137;10,1155" o:connectangles="0,0"/>
              </v:shape>
            </v:group>
            <v:group id="Group 566" o:spid="_x0000_s1590" style="position:absolute;left:7188;top:1150;width:3;height:9" coordorigin="7188,1150" coordsize="3,9">
              <v:shape id="Freeform 567" o:spid="_x0000_s1591" style="position:absolute;left:7188;top:1150;width:3;height:9;visibility:visible;mso-wrap-style:square;v-text-anchor:top" coordsize="3,9" path="m2,8l1,4,,e" filled="f" strokecolor="#231f20" strokeweight=".16122mm">
                <v:path arrowok="t" o:connecttype="custom" o:connectlocs="2,1158;1,1154;0,1150" o:connectangles="0,0,0"/>
              </v:shape>
            </v:group>
            <v:group id="Group 568" o:spid="_x0000_s1592" style="position:absolute;left:7198;top:1176;width:15;height:2" coordorigin="7198,1176" coordsize="15,2">
              <v:shape id="Freeform 569" o:spid="_x0000_s1593" style="position:absolute;left:7198;top:1176;width:15;height:2;visibility:visible;mso-wrap-style:square;v-text-anchor:top" coordsize="15,2" path="m,l15,e" filled="f" strokecolor="#231f20" strokeweight=".48367mm">
                <v:path arrowok="t" o:connecttype="custom" o:connectlocs="0,0;15,0" o:connectangles="0,0"/>
              </v:shape>
            </v:group>
            <v:group id="Group 570" o:spid="_x0000_s1594" style="position:absolute;left:7200;top:1181;width:9;height:2" coordorigin="7200,1181" coordsize="9,2">
              <v:shape id="Freeform 571" o:spid="_x0000_s1595" style="position:absolute;left:7200;top:1181;width:9;height:2;visibility:visible;mso-wrap-style:square;v-text-anchor:top" coordsize="9,2" path="m,l10,e" filled="f" strokecolor="#231f20" strokeweight=".16122mm">
                <v:path arrowok="t" o:connecttype="custom" o:connectlocs="0,0;10,0" o:connectangles="0,0"/>
              </v:shape>
            </v:group>
            <v:group id="Group 572" o:spid="_x0000_s1596" style="position:absolute;left:7201;top:1181;width:9;height:2" coordorigin="7201,1181" coordsize="9,2">
              <v:shape id="Freeform 573" o:spid="_x0000_s1597" style="position:absolute;left:7201;top:1181;width:9;height:2;visibility:visible;mso-wrap-style:square;v-text-anchor:top" coordsize="9,2" path="m,l9,e" filled="f" strokecolor="#231f20" strokeweight=".16122mm">
                <v:path arrowok="t" o:connecttype="custom" o:connectlocs="0,0;9,0" o:connectangles="0,0"/>
              </v:shape>
            </v:group>
            <v:group id="Group 574" o:spid="_x0000_s1598" style="position:absolute;left:7190;top:1207;width:31;height:11" coordorigin="7190,1207" coordsize="31,11">
              <v:shape id="Freeform 575" o:spid="_x0000_s1599" style="position:absolute;left:7190;top:1207;width:31;height:11;visibility:visible;mso-wrap-style:square;v-text-anchor:top" coordsize="31,11" path="m,6l2,r8,l15,r4,l29,r2,5l31,9,20,11,18,10r-3,1l12,10r-3,l6,10,4,9,3,8,1,7,,6xe" filled="f" strokecolor="#231f20" strokeweight=".16122mm">
                <v:path arrowok="t" o:connecttype="custom" o:connectlocs="0,1213;2,1207;10,1207;15,1207;19,1207;29,1207;31,1212;31,1216;20,1218;18,1217;15,1218;12,1217;9,1217;6,1217;4,1216;3,1215;1,1214;0,1213;0,1213" o:connectangles="0,0,0,0,0,0,0,0,0,0,0,0,0,0,0,0,0,0,0"/>
              </v:shape>
            </v:group>
            <v:group id="Group 576" o:spid="_x0000_s1600" style="position:absolute;left:7188;top:1097;width:35;height:2" coordorigin="7188,1097" coordsize="35,2">
              <v:shape id="Freeform 577" o:spid="_x0000_s1601" style="position:absolute;left:7188;top:1097;width:35;height:2;visibility:visible;mso-wrap-style:square;v-text-anchor:top" coordsize="35,2" path="m,l35,e" filled="f" strokecolor="#231f20" strokeweight=".33197mm">
                <v:path arrowok="t" o:connecttype="custom" o:connectlocs="0,0;35,0" o:connectangles="0,0"/>
              </v:shape>
            </v:group>
            <v:group id="Group 578" o:spid="_x0000_s1602" style="position:absolute;left:7217;top:1092;width:12;height:12" coordorigin="7217,1092" coordsize="12,12">
              <v:shape id="Freeform 579" o:spid="_x0000_s1603" style="position:absolute;left:7217;top:1092;width:12;height:12;visibility:visible;mso-wrap-style:square;v-text-anchor:top" coordsize="12,12" path="m12,12l11,8,9,3,5,1,,e" filled="f" strokecolor="#231f20" strokeweight=".16122mm">
                <v:path arrowok="t" o:connecttype="custom" o:connectlocs="12,1104;11,1100;9,1095;5,1093;0,1092" o:connectangles="0,0,0,0,0"/>
              </v:shape>
            </v:group>
            <v:group id="Group 580" o:spid="_x0000_s1604" style="position:absolute;left:7182;top:1092;width:12;height:12" coordorigin="7182,1092" coordsize="12,12">
              <v:shape id="Freeform 581" o:spid="_x0000_s1605" style="position:absolute;left:7182;top:1092;width:12;height:12;visibility:visible;mso-wrap-style:square;v-text-anchor:top" coordsize="12,12" path="m12,l7,1,3,3,,8r,4e" filled="f" strokecolor="#231f20" strokeweight=".16122mm">
                <v:path arrowok="t" o:connecttype="custom" o:connectlocs="12,1092;7,1093;3,1095;0,1100;0,1104" o:connectangles="0,0,0,0,0"/>
              </v:shape>
            </v:group>
            <v:group id="Group 582" o:spid="_x0000_s1606" style="position:absolute;left:7196;top:1121;width:18;height:2" coordorigin="7196,1121" coordsize="18,2">
              <v:shape id="Freeform 583" o:spid="_x0000_s1607" style="position:absolute;left:7196;top:1121;width:18;height:2;visibility:visible;mso-wrap-style:square;v-text-anchor:top" coordsize="18,2" path="m,l18,e" filled="f" strokecolor="#231f20" strokeweight=".45544mm">
                <v:path arrowok="t" o:connecttype="custom" o:connectlocs="0,0;18,0" o:connectangles="0,0"/>
              </v:shape>
            </v:group>
            <v:group id="Group 584" o:spid="_x0000_s1608" style="position:absolute;left:7201;top:1114;width:9;height:9" coordorigin="7201,1114" coordsize="9,9">
              <v:shape id="Freeform 585" o:spid="_x0000_s1609" style="position:absolute;left:7201;top:1114;width:9;height:9;visibility:visible;mso-wrap-style:square;v-text-anchor:top" coordsize="9,9" path="m9,4l9,2,7,1,4,,2,1,1,2,,4,1,7,2,9r2,l7,9,9,7,9,4xe" filled="f" strokecolor="#231f20" strokeweight=".16122mm">
                <v:path arrowok="t" o:connecttype="custom" o:connectlocs="9,1118;9,1116;7,1115;4,1114;2,1115;1,1116;0,1118;1,1121;2,1123;4,1123;7,1123;9,1121;9,1118" o:connectangles="0,0,0,0,0,0,0,0,0,0,0,0,0"/>
              </v:shape>
            </v:group>
            <v:group id="Group 586" o:spid="_x0000_s1610" style="position:absolute;left:7196;top:1117;width:18;height:2" coordorigin="7196,1117" coordsize="18,2">
              <v:shape id="Freeform 587" o:spid="_x0000_s1611" style="position:absolute;left:7196;top:1117;width:18;height:2;visibility:visible;mso-wrap-style:square;v-text-anchor:top" coordsize="18,2" path="m,l18,e" filled="f" strokecolor="#231f20" strokeweight="1.29pt">
                <v:path arrowok="t" o:connecttype="custom" o:connectlocs="0,0;18,0" o:connectangles="0,0"/>
              </v:shape>
            </v:group>
            <v:group id="Group 588" o:spid="_x0000_s1612" style="position:absolute;left:7196;top:1102;width:2;height:35" coordorigin="7196,1102" coordsize="2,35">
              <v:shape id="Freeform 589" o:spid="_x0000_s1613" style="position:absolute;left:7196;top:1102;width:2;height:35;visibility:visible;mso-wrap-style:square;v-text-anchor:top" coordsize="2,35" path="m,l,35e" filled="f" strokecolor="#231f20" strokeweight=".16122mm">
                <v:path arrowok="t" o:connecttype="custom" o:connectlocs="0,1102;0,1137" o:connectangles="0,0"/>
              </v:shape>
            </v:group>
            <v:group id="Group 590" o:spid="_x0000_s1614" style="position:absolute;left:7188;top:1102;width:2;height:35" coordorigin="7188,1102" coordsize="2,35">
              <v:shape id="Freeform 591" o:spid="_x0000_s1615" style="position:absolute;left:7188;top:1102;width:2;height:35;visibility:visible;mso-wrap-style:square;v-text-anchor:top" coordsize="2,35" path="m,l,35e" filled="f" strokecolor="#231f20" strokeweight=".16122mm">
                <v:path arrowok="t" o:connecttype="custom" o:connectlocs="0,1102;0,1137" o:connectangles="0,0"/>
              </v:shape>
            </v:group>
            <v:group id="Group 592" o:spid="_x0000_s1616" style="position:absolute;left:7182;top:1104;width:2;height:30" coordorigin="7182,1104" coordsize="2,30">
              <v:shape id="Freeform 593" o:spid="_x0000_s1617" style="position:absolute;left:7182;top:1104;width:2;height:30;visibility:visible;mso-wrap-style:square;v-text-anchor:top" coordsize="2,30" path="m,l,30e" filled="f" strokecolor="#231f20" strokeweight=".16122mm">
                <v:path arrowok="t" o:connecttype="custom" o:connectlocs="0,1104;0,1134" o:connectangles="0,0"/>
              </v:shape>
            </v:group>
            <v:group id="Group 594" o:spid="_x0000_s1618" style="position:absolute;left:7229;top:1104;width:2;height:30" coordorigin="7229,1104" coordsize="2,30">
              <v:shape id="Freeform 595" o:spid="_x0000_s1619" style="position:absolute;left:7229;top:1104;width:2;height:30;visibility:visible;mso-wrap-style:square;v-text-anchor:top" coordsize="2,30" path="m,30l,e" filled="f" strokecolor="#231f20" strokeweight=".16122mm">
                <v:path arrowok="t" o:connecttype="custom" o:connectlocs="0,1134;0,1104" o:connectangles="0,0"/>
              </v:shape>
            </v:group>
            <v:group id="Group 596" o:spid="_x0000_s1620" style="position:absolute;left:7223;top:1102;width:2;height:35" coordorigin="7223,1102" coordsize="2,35">
              <v:shape id="Freeform 597" o:spid="_x0000_s1621" style="position:absolute;left:7223;top:1102;width:2;height:35;visibility:visible;mso-wrap-style:square;v-text-anchor:top" coordsize="2,35" path="m,35l,e" filled="f" strokecolor="#231f20" strokeweight=".16122mm">
                <v:path arrowok="t" o:connecttype="custom" o:connectlocs="0,1137;0,1102" o:connectangles="0,0"/>
              </v:shape>
            </v:group>
            <v:group id="Group 598" o:spid="_x0000_s1622" style="position:absolute;left:6330;top:1155;width:686;height:211" coordorigin="6330,1155" coordsize="686,211">
              <v:shape id="Freeform 599" o:spid="_x0000_s1623" style="position:absolute;left:6330;top:1155;width:686;height:211;visibility:visible;mso-wrap-style:square;v-text-anchor:top" coordsize="686,211" path="m685,211l,211,,e" filled="f" strokecolor="#231f20" strokeweight=".16122mm">
                <v:path arrowok="t" o:connecttype="custom" o:connectlocs="685,1366;0,1366;0,1155" o:connectangles="0,0,0"/>
              </v:shape>
            </v:group>
            <v:group id="Group 600" o:spid="_x0000_s1624" style="position:absolute;left:3938;top:1155;width:3268;height:369" coordorigin="3938,1155" coordsize="3268,369">
              <v:shape id="Freeform 601" o:spid="_x0000_s1625" style="position:absolute;left:3938;top:1155;width:3268;height:369;visibility:visible;mso-wrap-style:square;v-text-anchor:top" coordsize="3268,369" path="m3267,r,369l,369e" filled="f" strokecolor="#231f20" strokeweight=".16122mm">
                <v:path arrowok="t" o:connecttype="custom" o:connectlocs="3267,1155;3267,1524;0,1524" o:connectangles="0,0,0"/>
              </v:shape>
            </v:group>
            <v:group id="Group 602" o:spid="_x0000_s1626" style="position:absolute;left:3469;top:1155;width:2670;height:1673" coordorigin="3469,1155" coordsize="2670,1673">
              <v:shape id="Freeform 603" o:spid="_x0000_s1627" style="position:absolute;left:3469;top:1155;width:2670;height:1673;visibility:visible;mso-wrap-style:square;v-text-anchor:top" coordsize="2670,1673" path="m2670,r,306l419,306r,1367l,1673,,1494e" filled="f" strokecolor="#231f20" strokeweight=".16122mm">
                <v:path arrowok="t" o:connecttype="custom" o:connectlocs="2670,1155;2670,1461;419,1461;419,2828;0,2828;0,2649" o:connectangles="0,0,0,0,0,0"/>
              </v:shape>
            </v:group>
            <v:group id="Group 604" o:spid="_x0000_s1628" style="position:absolute;left:3433;top:1524;width:504;height:1333" coordorigin="3433,1524" coordsize="504,1333">
              <v:shape id="Freeform 605" o:spid="_x0000_s1629" style="position:absolute;left:3433;top:1524;width:504;height:1333;visibility:visible;mso-wrap-style:square;v-text-anchor:top" coordsize="504,1333" path="m505,r,1333l,1333,,1125e" filled="f" strokecolor="#231f20" strokeweight=".16122mm">
                <v:path arrowok="t" o:connecttype="custom" o:connectlocs="505,1524;505,2857;0,2857;0,2649" o:connectangles="0,0,0,0"/>
              </v:shape>
            </v:group>
            <v:group id="Group 606" o:spid="_x0000_s1630" style="position:absolute;left:2548;top:2629;width:489;height:322" coordorigin="2548,2629" coordsize="489,322">
              <v:shape id="Freeform 607" o:spid="_x0000_s1631" style="position:absolute;left:2548;top:2629;width:489;height:322;visibility:visible;mso-wrap-style:square;v-text-anchor:top" coordsize="489,322" path="m489,20r,302l,322,,e" filled="f" strokecolor="#231f20" strokeweight=".16122mm">
                <v:path arrowok="t" o:connecttype="custom" o:connectlocs="489,2649;489,2951;0,2951;0,2629" o:connectangles="0,0,0,0"/>
              </v:shape>
            </v:group>
            <v:group id="Group 608" o:spid="_x0000_s1632" style="position:absolute;left:2492;top:2629;width:113;height:2" coordorigin="2492,2629" coordsize="113,2">
              <v:shape id="Freeform 609" o:spid="_x0000_s1633" style="position:absolute;left:2492;top:2629;width:113;height:2;visibility:visible;mso-wrap-style:square;v-text-anchor:top" coordsize="113,2" path="m,l113,e" filled="f" strokecolor="#231f20" strokeweight=".16122mm">
                <v:path arrowok="t" o:connecttype="custom" o:connectlocs="0,0;113,0" o:connectangles="0,0"/>
              </v:shape>
            </v:group>
            <v:group id="Group 610" o:spid="_x0000_s1634" style="position:absolute;left:2518;top:2597;width:61;height:2" coordorigin="2518,2597" coordsize="61,2">
              <v:shape id="Freeform 611" o:spid="_x0000_s1635" style="position:absolute;left:2518;top:2597;width:61;height:2;visibility:visible;mso-wrap-style:square;v-text-anchor:top" coordsize="61,2" path="m,l61,e" filled="f" strokecolor="#231f20" strokeweight=".16122mm">
                <v:path arrowok="t" o:connecttype="custom" o:connectlocs="0,0;61,0" o:connectangles="0,0"/>
              </v:shape>
            </v:group>
            <v:group id="Group 612" o:spid="_x0000_s1636" style="position:absolute;left:2537;top:2569;width:22;height:2" coordorigin="2537,2569" coordsize="22,2">
              <v:shape id="Freeform 613" o:spid="_x0000_s1637" style="position:absolute;left:2537;top:2569;width:22;height:2;visibility:visible;mso-wrap-style:square;v-text-anchor:top" coordsize="22,2" path="m,l22,e" filled="f" strokecolor="#231f20" strokeweight=".16122mm">
                <v:path arrowok="t" o:connecttype="custom" o:connectlocs="0,0;22,0" o:connectangles="0,0"/>
              </v:shape>
            </v:group>
            <v:group id="Group 614" o:spid="_x0000_s1638" style="position:absolute;left:6234;top:569;width:2;height:394" coordorigin="6234,569" coordsize="2,394">
              <v:shape id="Freeform 615" o:spid="_x0000_s1639" style="position:absolute;left:6234;top:569;width:2;height:394;visibility:visible;mso-wrap-style:square;v-text-anchor:top" coordsize="2,394" path="m,394l,e" filled="f" strokecolor="#231f20" strokeweight=".05681mm">
                <v:path arrowok="t" o:connecttype="custom" o:connectlocs="0,963;0,569" o:connectangles="0,0"/>
              </v:shape>
            </v:group>
            <v:group id="Group 616" o:spid="_x0000_s1640" style="position:absolute;left:7110;top:569;width:2;height:394" coordorigin="7110,569" coordsize="2,394">
              <v:shape id="Freeform 617" o:spid="_x0000_s1641" style="position:absolute;left:7110;top:569;width:2;height:394;visibility:visible;mso-wrap-style:square;v-text-anchor:top" coordsize="2,394" path="m,394l,e" filled="f" strokecolor="#231f20" strokeweight=".05681mm">
                <v:path arrowok="t" o:connecttype="custom" o:connectlocs="0,963;0,569" o:connectangles="0,0"/>
              </v:shape>
            </v:group>
            <v:group id="Group 618" o:spid="_x0000_s1642" style="position:absolute;left:3510;top:569;width:2;height:190" coordorigin="3510,569" coordsize="2,190">
              <v:shape id="Freeform 619" o:spid="_x0000_s1643" style="position:absolute;left:3510;top:569;width:2;height:190;visibility:visible;mso-wrap-style:square;v-text-anchor:top" coordsize="2,190" path="m,190l,e" filled="f" strokecolor="#231f20" strokeweight=".05681mm">
                <v:path arrowok="t" o:connecttype="custom" o:connectlocs="0,759;0,569" o:connectangles="0,0"/>
              </v:shape>
            </v:group>
            <v:group id="Group 620" o:spid="_x0000_s1644" style="position:absolute;left:3151;top:514;width:141;height:238" coordorigin="3151,514" coordsize="141,238">
              <v:shape id="Freeform 621" o:spid="_x0000_s1645" style="position:absolute;left:3151;top:514;width:141;height:238;visibility:visible;mso-wrap-style:square;v-text-anchor:top" coordsize="141,238" path="m141,238l,e" filled="f" strokecolor="#231f20" strokeweight=".05681mm">
                <v:path arrowok="t" o:connecttype="custom" o:connectlocs="141,752;0,514" o:connectangles="0,0"/>
              </v:shape>
            </v:group>
            <v:group id="Group 622" o:spid="_x0000_s1646" style="position:absolute;left:3039;top:514;width:113;height:238" coordorigin="3039,514" coordsize="113,238">
              <v:shape id="Freeform 623" o:spid="_x0000_s1647" style="position:absolute;left:3039;top:514;width:113;height:238;visibility:visible;mso-wrap-style:square;v-text-anchor:top" coordsize="113,238" path="m,238l112,e" filled="f" strokecolor="#231f20" strokeweight=".05681mm">
                <v:path arrowok="t" o:connecttype="custom" o:connectlocs="0,752;112,514" o:connectangles="0,0"/>
              </v:shape>
            </v:group>
            <v:group id="Group 624" o:spid="_x0000_s1648" style="position:absolute;left:4926;top:1963;width:336;height:2" coordorigin="4926,1963" coordsize="336,2">
              <v:shape id="Freeform 625" o:spid="_x0000_s1649" style="position:absolute;left:4926;top:1963;width:336;height:2;visibility:visible;mso-wrap-style:square;v-text-anchor:top" coordsize="336,2" path="m,l336,e" filled="f" strokecolor="#231f20" strokeweight=".05681mm">
                <v:path arrowok="t" o:connecttype="custom" o:connectlocs="0,0;336,0" o:connectangles="0,0"/>
              </v:shape>
            </v:group>
            <v:group id="Group 626" o:spid="_x0000_s1650" style="position:absolute;left:4926;top:2944;width:336;height:2" coordorigin="4926,2944" coordsize="336,2">
              <v:shape id="Freeform 627" o:spid="_x0000_s1651" style="position:absolute;left:4926;top:2944;width:336;height:2;visibility:visible;mso-wrap-style:square;v-text-anchor:top" coordsize="336,2" path="m,l336,e" filled="f" strokecolor="#231f20" strokeweight=".05681mm">
                <v:path arrowok="t" o:connecttype="custom" o:connectlocs="0,0;336,0" o:connectangles="0,0"/>
              </v:shape>
            </v:group>
            <v:group id="Group 628" o:spid="_x0000_s1652" style="position:absolute;left:2579;top:1571;width:550;height:732" coordorigin="2579,1571" coordsize="550,732">
              <v:shape id="Freeform 629" o:spid="_x0000_s1653" style="position:absolute;left:2579;top:1571;width:550;height:732;visibility:visible;mso-wrap-style:square;v-text-anchor:top" coordsize="550,732" path="m550,732l,227,,e" filled="f" strokecolor="#231f20" strokeweight=".05681mm">
                <v:path arrowok="t" o:connecttype="custom" o:connectlocs="550,2303;0,1798;0,1571" o:connectangles="0,0,0"/>
              </v:shape>
            </v:group>
            <v:group id="Group 630" o:spid="_x0000_s1654" style="position:absolute;left:2548;top:2319;width:2;height:226" coordorigin="2548,2319" coordsize="2,226">
              <v:shape id="Freeform 631" o:spid="_x0000_s1655" style="position:absolute;left:2548;top:2319;width:2;height:226;visibility:visible;mso-wrap-style:square;v-text-anchor:top" coordsize="2,226" path="m,227l,e" filled="f" strokecolor="#231f20" strokeweight=".05681mm">
                <v:path arrowok="t" o:connecttype="custom" o:connectlocs="0,2546;0,2319" o:connectangles="0,0"/>
              </v:shape>
            </v:group>
            <v:group id="Group 632" o:spid="_x0000_s1656" style="position:absolute;left:1515;top:2319;width:2;height:618" coordorigin="1515,2319" coordsize="2,618">
              <v:shape id="Freeform 633" o:spid="_x0000_s1657" style="position:absolute;left:1515;top:2319;width:2;height:618;visibility:visible;mso-wrap-style:square;v-text-anchor:top" coordsize="2,618" path="m,619l,e" filled="f" strokecolor="#231f20" strokeweight=".05681mm">
                <v:path arrowok="t" o:connecttype="custom" o:connectlocs="0,2938;0,2319" o:connectangles="0,0"/>
              </v:shape>
            </v:group>
            <v:group id="Group 634" o:spid="_x0000_s1658" style="position:absolute;left:7016;top:2319;width:3;height:1203" coordorigin="7016,2319" coordsize="3,1203">
              <v:shape id="Freeform 635" o:spid="_x0000_s1659" style="position:absolute;left:7016;top:2319;width:3;height:1203;visibility:visible;mso-wrap-style:square;v-text-anchor:top" coordsize="3,1203" path="m,1204l3,e" filled="f" strokecolor="#231f20" strokeweight=".05681mm">
                <v:path arrowok="t" o:connecttype="custom" o:connectlocs="0,3523;3,2319" o:connectangles="0,0"/>
              </v:shape>
            </v:group>
            <v:group id="Group 636" o:spid="_x0000_s1660" style="position:absolute;left:5476;top:3743;width:719;height:2" coordorigin="5476,3743" coordsize="719,2">
              <v:shape id="Freeform 637" o:spid="_x0000_s1661" style="position:absolute;left:5476;top:3743;width:719;height:2;visibility:visible;mso-wrap-style:square;v-text-anchor:top" coordsize="719,2" path="m719,l,e" filled="f" strokecolor="#231f20" strokeweight=".05681mm">
                <v:path arrowok="t" o:connecttype="custom" o:connectlocs="719,0;0,0" o:connectangles="0,0"/>
              </v:shape>
            </v:group>
            <v:group id="Group 638" o:spid="_x0000_s1662" style="position:absolute;left:1474;top:2102;width:17;height:5" coordorigin="1474,2102" coordsize="17,5">
              <v:shape id="Freeform 639" o:spid="_x0000_s1663" style="position:absolute;left:1474;top:2102;width:17;height:5;visibility:visible;mso-wrap-style:square;v-text-anchor:top" coordsize="17,5" path="m,l,5,6,4,10,2r7,l,xe" fillcolor="#231f20" stroked="f">
                <v:path arrowok="t" o:connecttype="custom" o:connectlocs="0,2102;0,2107;6,2106;10,2104;17,2104;0,2102" o:connectangles="0,0,0,0,0,0"/>
              </v:shape>
            </v:group>
            <v:group id="Group 640" o:spid="_x0000_s1664" style="position:absolute;left:1475;top:2081;width:58;height:143" coordorigin="1475,2081" coordsize="58,143">
              <v:shape id="Freeform 641" o:spid="_x0000_s1665" style="position:absolute;left:1475;top:2081;width:58;height:143;visibility:visible;mso-wrap-style:square;v-text-anchor:top" coordsize="58,143" path="m7,137l,138r,4l59,142r,-4l22,138,7,137xe" fillcolor="#231f20" stroked="f">
                <v:path arrowok="t" o:connecttype="custom" o:connectlocs="7,2218;0,2219;0,2223;59,2223;59,2219;22,2219;7,2218" o:connectangles="0,0,0,0,0,0,0"/>
              </v:shape>
              <v:shape id="Freeform 642" o:spid="_x0000_s1666" style="position:absolute;left:1475;top:2081;width:58;height:143;visibility:visible;mso-wrap-style:square;v-text-anchor:top" coordsize="58,143" path="m36,l19,11,1,20r15,3l17,23r3,1l22,26r1,4l24,35r-1,95l22,138r37,l54,138r-5,-1l36,127,36,xe" fillcolor="#231f20" stroked="f">
                <v:path arrowok="t" o:connecttype="custom" o:connectlocs="36,2081;19,2092;1,2101;16,2104;17,2104;20,2105;22,2107;23,2111;24,2116;23,2211;22,2219;59,2219;54,2219;49,2218;36,2208;36,2081" o:connectangles="0,0,0,0,0,0,0,0,0,0,0,0,0,0,0,0"/>
              </v:shape>
            </v:group>
            <v:group id="Group 643" o:spid="_x0000_s1667" style="position:absolute;left:2513;top:2246;width:70;height:25" coordorigin="2513,2246" coordsize="70,25">
              <v:shape id="Freeform 644" o:spid="_x0000_s1668" style="position:absolute;left:2513;top:2246;width:70;height:25;visibility:visible;mso-wrap-style:square;v-text-anchor:top" coordsize="70,25" path="m71,l65,,63,2,61,5,57,8r-3,2l51,11r-32,l4,14,,19r,5l62,24,71,xe" fillcolor="#231f20" stroked="f">
                <v:path arrowok="t" o:connecttype="custom" o:connectlocs="71,2246;65,2246;63,2248;61,2251;57,2254;54,2256;51,2257;19,2257;4,2260;0,2265;0,2270;62,2270;71,2246" o:connectangles="0,0,0,0,0,0,0,0,0,0,0,0,0"/>
              </v:shape>
            </v:group>
            <v:group id="Group 645" o:spid="_x0000_s1669" style="position:absolute;left:2525;top:2140;width:53;height:117" coordorigin="2525,2140" coordsize="53,117">
              <v:shape id="Freeform 646" o:spid="_x0000_s1670" style="position:absolute;left:2525;top:2140;width:53;height:117;visibility:visible;mso-wrap-style:square;v-text-anchor:top" coordsize="53,117" path="m45,l19,,33,1r4,22l39,36,37,47,32,58,23,76,12,92,,109r7,8l11,110r3,-3l17,102r3,-3l23,95r2,-3l53,30,51,11,45,xe" fillcolor="#231f20" stroked="f">
                <v:path arrowok="t" o:connecttype="custom" o:connectlocs="45,2140;19,2140;33,2141;37,2163;39,2176;37,2187;32,2198;23,2216;12,2232;0,2249;7,2257;11,2250;14,2247;17,2242;20,2239;23,2235;25,2232;53,2170;51,2151;45,2140" o:connectangles="0,0,0,0,0,0,0,0,0,0,0,0,0,0,0,0,0,0,0,0"/>
              </v:shape>
            </v:group>
            <v:group id="Group 647" o:spid="_x0000_s1671" style="position:absolute;left:2519;top:2128;width:51;height:39" coordorigin="2519,2128" coordsize="51,39">
              <v:shape id="Freeform 648" o:spid="_x0000_s1672" style="position:absolute;left:2519;top:2128;width:51;height:39;visibility:visible;mso-wrap-style:square;v-text-anchor:top" coordsize="51,39" path="m34,l30,,8,7,,26,2,40,11,18,26,12r25,l46,6,42,2,34,xe" fillcolor="#231f20" stroked="f">
                <v:path arrowok="t" o:connecttype="custom" o:connectlocs="34,2128;30,2128;8,2135;0,2154;2,2168;11,2146;26,2140;51,2140;46,2134;42,2130;34,2128" o:connectangles="0,0,0,0,0,0,0,0,0,0,0"/>
              </v:shape>
              <v:shape id="Freeform 649" o:spid="_x0000_s1673" style="position:absolute;left:2519;top:2128;width:51;height:39;visibility:visible;mso-wrap-style:square;v-text-anchor:top" coordsize="51,39" path="m51,12r-25,l51,12xe" fillcolor="#231f20" stroked="f">
                <v:path arrowok="t" o:connecttype="custom" o:connectlocs="51,2140;26,2140;51,2140;51,2140" o:connectangles="0,0,0,0"/>
              </v:shape>
            </v:group>
            <v:group id="Group 650" o:spid="_x0000_s1674" style="position:absolute;left:3129;top:451;width:23;height:15" coordorigin="3129,451" coordsize="23,15">
              <v:shape id="Freeform 651" o:spid="_x0000_s1675" style="position:absolute;left:3129;top:451;width:23;height:15;visibility:visible;mso-wrap-style:square;v-text-anchor:top" coordsize="23,15" path="m9,l6,1,2,3,1,6,,10r,2l2,15,22,14,9,xe" fillcolor="#231f20" stroked="f">
                <v:path arrowok="t" o:connecttype="custom" o:connectlocs="9,451;6,452;2,454;1,457;0,461;0,463;2,466;22,465;9,451" o:connectangles="0,0,0,0,0,0,0,0,0"/>
              </v:shape>
            </v:group>
            <v:group id="Group 652" o:spid="_x0000_s1676" style="position:absolute;left:3133;top:341;width:26;height:20" coordorigin="3133,341" coordsize="26,20">
              <v:shape id="Freeform 653" o:spid="_x0000_s1677" style="position:absolute;left:3133;top:341;width:26;height:20;visibility:visible;mso-wrap-style:square;v-text-anchor:top" coordsize="26,20" path="m26,l5,,1,8r,3l,20r5,l5,19,7,14,8,10,10,6,15,1r4,l26,xe" fillcolor="#231f20" stroked="f">
                <v:path arrowok="t" o:connecttype="custom" o:connectlocs="26,341;5,341;1,349;1,352;0,361;5,361;5,360;7,355;8,351;10,347;15,342;19,342;26,341" o:connectangles="0,0,0,0,0,0,0,0,0,0,0,0,0"/>
              </v:shape>
            </v:group>
            <v:group id="Group 654" o:spid="_x0000_s1678" style="position:absolute;left:3138;top:329;width:54;height:145" coordorigin="3138,329" coordsize="54,145">
              <v:shape id="Freeform 655" o:spid="_x0000_s1679" style="position:absolute;left:3138;top:329;width:54;height:145;visibility:visible;mso-wrap-style:square;v-text-anchor:top" coordsize="54,145" path="m24,l14,,6,4,,12r26,1l37,24,33,52,20,65r-8,8l34,78,45,96r-5,25l29,132r-17,4l18,145r13,-4l45,128r9,-21l55,88,48,73,47,52,50,34,44,11,28,1,24,xe" fillcolor="#231f20" stroked="f">
                <v:path arrowok="t" o:connecttype="custom" o:connectlocs="24,329;14,329;6,333;0,341;26,342;37,353;33,381;20,394;12,402;34,407;45,425;40,450;29,461;12,465;18,474;31,470;45,457;54,436;55,417;48,402;47,381;50,363;44,340;28,330;24,329" o:connectangles="0,0,0,0,0,0,0,0,0,0,0,0,0,0,0,0,0,0,0,0,0,0,0,0,0"/>
              </v:shape>
            </v:group>
            <v:group id="Group 656" o:spid="_x0000_s1680" style="position:absolute;left:2535;top:1350;width:60;height:142" coordorigin="2535,1350" coordsize="60,142">
              <v:shape id="Freeform 657" o:spid="_x0000_s1681" style="position:absolute;left:2535;top:1350;width:60;height:142;visibility:visible;mso-wrap-style:square;v-text-anchor:top" coordsize="60,142" path="m59,103r-12,l47,143r12,l59,103xe" fillcolor="#231f20" stroked="f">
                <v:path arrowok="t" o:connecttype="custom" o:connectlocs="59,1453;47,1453;47,1493;59,1493;59,1453" o:connectangles="0,0,0,0,0"/>
              </v:shape>
              <v:shape id="Freeform 658" o:spid="_x0000_s1682" style="position:absolute;left:2535;top:1350;width:60;height:142;visibility:visible;mso-wrap-style:square;v-text-anchor:top" coordsize="60,142" path="m59,l53,,,88r,15l71,103r,-13l7,90,47,21,59,xe" fillcolor="#231f20" stroked="f">
                <v:path arrowok="t" o:connecttype="custom" o:connectlocs="59,1350;53,1350;0,1438;0,1453;71,1453;71,1440;7,1440;47,1371;59,1350" o:connectangles="0,0,0,0,0,0,0,0,0"/>
              </v:shape>
            </v:group>
            <v:group id="Group 659" o:spid="_x0000_s1683" style="position:absolute;left:2582;top:1350;width:12;height:90" coordorigin="2582,1350" coordsize="12,90">
              <v:shape id="Freeform 660" o:spid="_x0000_s1684" style="position:absolute;left:2582;top:1350;width:12;height:90;visibility:visible;mso-wrap-style:square;v-text-anchor:top" coordsize="12,90" path="m12,l,21,,90r12,l12,xe" fillcolor="#231f20" stroked="f">
                <v:path arrowok="t" o:connecttype="custom" o:connectlocs="12,1350;0,1371;0,1440;12,1440;12,1350" o:connectangles="0,0,0,0,0"/>
              </v:shape>
            </v:group>
            <v:group id="Group 661" o:spid="_x0000_s1685" style="position:absolute;left:3475;top:452;width:46;height:21" coordorigin="3475,452" coordsize="46,21">
              <v:shape id="Freeform 662" o:spid="_x0000_s1686" style="position:absolute;left:3475;top:452;width:46;height:21;visibility:visible;mso-wrap-style:square;v-text-anchor:top" coordsize="46,21" path="m9,l5,,4,1,1,4,,8r1,6l5,17r6,1l26,21r8,-1l46,11,20,10,17,6,15,2,13,,9,xe" fillcolor="#231f20" stroked="f">
                <v:path arrowok="t" o:connecttype="custom" o:connectlocs="9,452;5,452;4,453;1,456;0,460;1,466;5,469;11,470;26,473;34,472;46,463;20,462;20,462;17,458;15,454;13,452;9,452" o:connectangles="0,0,0,0,0,0,0,0,0,0,0,0,0,0,0,0,0"/>
              </v:shape>
            </v:group>
            <v:group id="Group 663" o:spid="_x0000_s1687" style="position:absolute;left:3480;top:330;width:63;height:133" coordorigin="3480,330" coordsize="63,133">
              <v:shape id="Freeform 664" o:spid="_x0000_s1688" style="position:absolute;left:3480;top:330;width:63;height:133;visibility:visible;mso-wrap-style:square;v-text-anchor:top" coordsize="63,133" path="m62,l21,,,54r20,2l36,65,46,78r5,15l51,108r-7,13l31,130r10,3l56,111,60,99r,-11l58,75,48,56,31,46,23,13r34,l62,xe" fillcolor="#231f20" stroked="f">
                <v:path arrowok="t" o:connecttype="custom" o:connectlocs="62,330;21,330;0,384;20,386;36,395;46,408;51,423;51,438;44,451;31,460;41,463;56,441;60,429;60,418;58,405;48,386;31,376;23,343;57,343;62,330" o:connectangles="0,0,0,0,0,0,0,0,0,0,0,0,0,0,0,0,0,0,0,0"/>
              </v:shape>
            </v:group>
            <v:group id="Group 665" o:spid="_x0000_s1689" style="position:absolute;left:6214;top:410;width:52;height:81" coordorigin="6214,410" coordsize="52,81">
              <v:shape id="Freeform 666" o:spid="_x0000_s1690" style="position:absolute;left:6214;top:410;width:52;height:81;visibility:visible;mso-wrap-style:square;v-text-anchor:top" coordsize="52,81" path="m27,l9,1r5,l,9r24,l26,9r3,1l32,12r1,2l35,16r4,10l40,30,39,41r,11l38,61r-3,8l34,71r-1,2l31,76r-5,2l22,80r-4,l39,81r2,-2l44,76r1,-1l46,72r2,-4l52,60r,-8l53,43,50,22,39,4,27,xe" fillcolor="#231f20" stroked="f">
                <v:path arrowok="t" o:connecttype="custom" o:connectlocs="27,410;9,411;14,411;0,419;24,419;26,419;29,420;32,422;33,424;35,426;39,436;40,440;39,451;39,462;38,471;35,479;34,481;33,483;31,486;26,488;22,490;18,490;39,491;41,489;44,486;45,485;46,482;48,478;52,470;52,462;53,453;50,432;39,414;27,410" o:connectangles="0,0,0,0,0,0,0,0,0,0,0,0,0,0,0,0,0,0,0,0,0,0,0,0,0,0,0,0,0,0,0,0,0,0"/>
              </v:shape>
            </v:group>
            <v:group id="Group 667" o:spid="_x0000_s1691" style="position:absolute;left:6198;top:353;width:67;height:146" coordorigin="6198,353" coordsize="67,146">
              <v:shape id="Freeform 668" o:spid="_x0000_s1692" style="position:absolute;left:6198;top:353;width:67;height:146;visibility:visible;mso-wrap-style:square;v-text-anchor:top" coordsize="67,146" path="m67,l16,34,,86r1,17l5,120r7,14l22,143r13,3l51,140,31,137,19,122r,-1l15,113r-1,-4l13,97,16,73,38,66r-22,l18,60,22,44r3,-4l26,36r2,-5l30,28r3,-4l35,21r5,-5l40,15r8,-5l57,5r10,l67,xe" fillcolor="#231f20" stroked="f">
                <v:path arrowok="t" o:connecttype="custom" o:connectlocs="67,353;16,387;0,439;1,456;5,473;12,487;22,496;35,499;51,493;31,490;19,475;19,474;15,466;14,462;13,450;16,426;38,419;16,419;18,413;22,397;25,393;26,389;28,384;30,381;33,377;35,374;40,369;40,368;48,363;57,358;67,358;67,353" o:connectangles="0,0,0,0,0,0,0,0,0,0,0,0,0,0,0,0,0,0,0,0,0,0,0,0,0,0,0,0,0,0,0,0"/>
              </v:shape>
            </v:group>
            <v:group id="Group 669" o:spid="_x0000_s1693" style="position:absolute;left:7073;top:373;width:69;height:31" coordorigin="7073,373" coordsize="69,31">
              <v:shape id="Freeform 670" o:spid="_x0000_s1694" style="position:absolute;left:7073;top:373;width:69;height:31;visibility:visible;mso-wrap-style:square;v-text-anchor:top" coordsize="69,31" path="m69,l9,,,30r5,1l7,26r4,-8l13,16r2,-1l19,14r4,-1l55,13,69,xe" fillcolor="#231f20" stroked="f">
                <v:path arrowok="t" o:connecttype="custom" o:connectlocs="69,373;9,373;0,403;5,404;5,404;7,399;11,391;13,389;15,388;19,387;23,386;55,386;69,373" o:connectangles="0,0,0,0,0,0,0,0,0,0,0,0,0"/>
              </v:shape>
            </v:group>
            <v:group id="Group 671" o:spid="_x0000_s1695" style="position:absolute;left:7094;top:373;width:47;height:142" coordorigin="7094,373" coordsize="47,142">
              <v:shape id="Freeform 672" o:spid="_x0000_s1696" style="position:absolute;left:7094;top:373;width:47;height:142;visibility:visible;mso-wrap-style:square;v-text-anchor:top" coordsize="47,142" path="m48,l34,13,,139r10,3l48,xe" fillcolor="#231f20" stroked="f">
                <v:path arrowok="t" o:connecttype="custom" o:connectlocs="48,373;34,386;0,512;10,515;48,373" o:connectangles="0,0,0,0,0"/>
              </v:shape>
            </v:group>
            <v:group id="Group 673" o:spid="_x0000_s1697" style="position:absolute;left:5318;top:1959;width:39;height:66" coordorigin="5318,1959" coordsize="39,66">
              <v:shape id="Freeform 674" o:spid="_x0000_s1698" style="position:absolute;left:5318;top:1959;width:39;height:66;visibility:visible;mso-wrap-style:square;v-text-anchor:top" coordsize="39,66" path="m16,l5,13,,26,,40,4,52r8,9l24,66r14,1l26,59,13,43,14,21,24,7,16,xe" fillcolor="#231f20" stroked="f">
                <v:path arrowok="t" o:connecttype="custom" o:connectlocs="16,1959;5,1972;0,1985;0,1999;4,2011;12,2020;24,2025;38,2026;26,2018;13,2002;14,1980;24,1966;16,1959" o:connectangles="0,0,0,0,0,0,0,0,0,0,0,0,0"/>
              </v:shape>
            </v:group>
            <v:group id="Group 675" o:spid="_x0000_s1699" style="position:absolute;left:5333;top:1886;width:53;height:133" coordorigin="5333,1886" coordsize="53,133">
              <v:shape id="Freeform 676" o:spid="_x0000_s1700" style="position:absolute;left:5333;top:1886;width:53;height:133;visibility:visible;mso-wrap-style:square;v-text-anchor:top" coordsize="53,133" path="m37,2r-4,l38,15r,12l37,33r,7l33,44r-2,3l28,51r-4,3l21,58,,59r4,4l8,68,5,70,1,73r14,1l17,76r4,3l27,86r6,6l37,100r1,21l22,132r17,2l42,131r3,-3l47,124r6,-7l52,108r-1,-8l45,83,30,68,42,54,49,38,50,22,42,7,37,2xe" fillcolor="#231f20" stroked="f">
                <v:path arrowok="t" o:connecttype="custom" o:connectlocs="37,1888;33,1888;38,1901;38,1913;37,1919;37,1926;33,1930;31,1933;28,1937;24,1940;21,1944;0,1945;4,1949;8,1954;5,1956;1,1959;15,1960;17,1962;21,1965;27,1972;33,1978;37,1986;38,2007;22,2018;39,2020;42,2017;45,2014;47,2010;53,2003;52,1994;51,1986;45,1969;30,1954;42,1940;49,1924;50,1908;42,1893;37,1888" o:connectangles="0,0,0,0,0,0,0,0,0,0,0,0,0,0,0,0,0,0,0,0,0,0,0,0,0,0,0,0,0,0,0,0,0,0,0,0,0,0"/>
              </v:shape>
              <v:shape id="Freeform 677" o:spid="_x0000_s1701" style="position:absolute;left:5333;top:1886;width:53;height:133;visibility:visible;mso-wrap-style:square;v-text-anchor:top" coordsize="53,133" path="m35,l18,2r19,l35,xe" fillcolor="#231f20" stroked="f">
                <v:path arrowok="t" o:connecttype="custom" o:connectlocs="35,1886;18,1888;37,1888;35,1886" o:connectangles="0,0,0,0"/>
              </v:shape>
            </v:group>
            <v:group id="Group 678" o:spid="_x0000_s1702" style="position:absolute;left:5319;top:1881;width:46;height:63" coordorigin="5319,1881" coordsize="46,63">
              <v:shape id="Freeform 679" o:spid="_x0000_s1703" style="position:absolute;left:5319;top:1881;width:46;height:63;visibility:visible;mso-wrap-style:square;v-text-anchor:top" coordsize="46,63" path="m33,l12,6,,24,2,46r9,14l35,63,21,49,14,33r,-13l24,9,44,5,46,3,42,2,39,,37,,33,xe" fillcolor="#231f20" stroked="f">
                <v:path arrowok="t" o:connecttype="custom" o:connectlocs="33,1881;12,1887;0,1905;2,1927;11,1941;35,1944;21,1930;14,1914;14,1901;24,1890;44,1886;46,1884;42,1883;39,1881;37,1881;33,1881" o:connectangles="0,0,0,0,0,0,0,0,0,0,0,0,0,0,0,0"/>
              </v:shape>
            </v:group>
            <v:group id="Group 680" o:spid="_x0000_s1704" style="position:absolute;left:5334;top:2937;width:20;height:4" coordorigin="5334,2937" coordsize="20,4">
              <v:shape id="Freeform 681" o:spid="_x0000_s1705" style="position:absolute;left:5334;top:2937;width:20;height:4;visibility:visible;mso-wrap-style:square;v-text-anchor:top" coordsize="20,4" path="m11,l7,2,3,2,,3,16,4,21,2,11,xe" fillcolor="#231f20" stroked="f">
                <v:path arrowok="t" o:connecttype="custom" o:connectlocs="11,2937;7,2939;3,2939;0,2940;16,2941;21,2939;11,2937" o:connectangles="0,0,0,0,0,0,0"/>
              </v:shape>
            </v:group>
            <v:group id="Group 682" o:spid="_x0000_s1706" style="position:absolute;left:5302;top:2867;width:38;height:83" coordorigin="5302,2867" coordsize="38,83">
              <v:shape id="Freeform 683" o:spid="_x0000_s1707" style="position:absolute;left:5302;top:2867;width:38;height:83;visibility:visible;mso-wrap-style:square;v-text-anchor:top" coordsize="38,83" path="m16,l7,10,2,24,,40,2,55,7,68r8,10l26,82,39,80,21,70,15,51r,-25l18,11,22,2r3,l32,1,16,xe" fillcolor="#231f20" stroked="f">
                <v:path arrowok="t" o:connecttype="custom" o:connectlocs="16,2867;7,2877;2,2891;0,2907;2,2922;7,2935;15,2945;26,2949;39,2947;21,2937;15,2918;15,2893;18,2878;22,2869;25,2869;32,2868;16,2867" o:connectangles="0,0,0,0,0,0,0,0,0,0,0,0,0,0,0,0,0"/>
              </v:shape>
              <v:shape id="Freeform 684" o:spid="_x0000_s1708" style="position:absolute;left:5302;top:2867;width:38;height:83;visibility:visible;mso-wrap-style:square;v-text-anchor:top" coordsize="38,83" path="m25,2r-3,l24,2r1,xe" fillcolor="#231f20" stroked="f">
                <v:path arrowok="t" o:connecttype="custom" o:connectlocs="25,2869;22,2869;24,2869;25,2869" o:connectangles="0,0,0,0"/>
              </v:shape>
            </v:group>
            <v:group id="Group 685" o:spid="_x0000_s1709" style="position:absolute;left:5305;top:2860;width:65;height:146" coordorigin="5305,2860" coordsize="65,146">
              <v:shape id="Freeform 686" o:spid="_x0000_s1710" style="position:absolute;left:5305;top:2860;width:65;height:146;visibility:visible;mso-wrap-style:square;v-text-anchor:top" coordsize="65,146" path="m24,l19,1,13,7r25,3l48,25r3,25l50,69r,10l43,99r-9,19l19,132,,145r22,-5l60,93,65,49,61,27,53,10,38,1,24,xe" fillcolor="#231f20" stroked="f">
                <v:path arrowok="t" o:connecttype="custom" o:connectlocs="24,2860;19,2861;13,2867;38,2870;48,2885;51,2910;50,2929;50,2939;43,2959;34,2978;19,2992;0,3005;22,3000;60,2953;65,2909;61,2887;53,2870;38,2861;24,2860" o:connectangles="0,0,0,0,0,0,0,0,0,0,0,0,0,0,0,0,0,0,0"/>
              </v:shape>
            </v:group>
            <v:group id="Group 687" o:spid="_x0000_s1711" style="position:absolute;left:6977;top:2114;width:17;height:5" coordorigin="6977,2114" coordsize="17,5">
              <v:shape id="Freeform 688" o:spid="_x0000_s1712" style="position:absolute;left:6977;top:2114;width:17;height:5;visibility:visible;mso-wrap-style:square;v-text-anchor:top" coordsize="17,5" path="m,l,5,7,4,10,2,18,1,,xe" fillcolor="#231f20" stroked="f">
                <v:path arrowok="t" o:connecttype="custom" o:connectlocs="0,2114;0,2119;7,2118;10,2116;18,2115;0,2114" o:connectangles="0,0,0,0,0,0"/>
              </v:shape>
            </v:group>
            <v:group id="Group 689" o:spid="_x0000_s1713" style="position:absolute;left:6979;top:2093;width:58;height:143" coordorigin="6979,2093" coordsize="58,143">
              <v:shape id="Freeform 690" o:spid="_x0000_s1714" style="position:absolute;left:6979;top:2093;width:58;height:143;visibility:visible;mso-wrap-style:square;v-text-anchor:top" coordsize="58,143" path="m6,137r-6,l,142r58,l58,138r-36,l6,137xe" fillcolor="#231f20" stroked="f">
                <v:path arrowok="t" o:connecttype="custom" o:connectlocs="6,2230;0,2230;0,2235;58,2235;58,2231;22,2231;6,2230" o:connectangles="0,0,0,0,0,0,0"/>
              </v:shape>
              <v:shape id="Freeform 691" o:spid="_x0000_s1715" style="position:absolute;left:6979;top:2093;width:58;height:143;visibility:visible;mso-wrap-style:square;v-text-anchor:top" coordsize="58,143" path="m36,l19,11,1,20r15,2l17,22r2,1l22,26r1,4l23,35r,95l22,138r36,l53,137r-5,l36,127,36,xe" fillcolor="#231f20" stroked="f">
                <v:path arrowok="t" o:connecttype="custom" o:connectlocs="36,2093;19,2104;1,2113;16,2115;17,2115;19,2116;22,2119;23,2123;23,2128;23,2223;22,2231;58,2231;53,2230;48,2230;36,2220;36,2093" o:connectangles="0,0,0,0,0,0,0,0,0,0,0,0,0,0,0,0"/>
              </v:shape>
            </v:group>
            <v:group id="Group 692" o:spid="_x0000_s1716" style="position:absolute;left:7118;top:2100;width:38;height:138" coordorigin="7118,2100" coordsize="38,138">
              <v:shape id="Freeform 693" o:spid="_x0000_s1717" style="position:absolute;left:7118;top:2100;width:38;height:138;visibility:visible;mso-wrap-style:square;v-text-anchor:top" coordsize="38,138" path="m18,l2,,15,11r5,23l22,58,21,82r-1,19l12,124,,131r8,7l37,82r,-22l35,39,30,20,21,4,18,xe" fillcolor="#231f20" stroked="f">
                <v:path arrowok="t" o:connecttype="custom" o:connectlocs="18,2100;2,2100;15,2111;20,2134;22,2158;21,2182;20,2201;12,2224;0,2231;8,2238;37,2182;37,2160;35,2139;30,2120;21,2104;18,2100" o:connectangles="0,0,0,0,0,0,0,0,0,0,0,0,0,0,0,0"/>
              </v:shape>
            </v:group>
            <v:group id="Group 694" o:spid="_x0000_s1718" style="position:absolute;left:7085;top:2091;width:48;height:141" coordorigin="7085,2091" coordsize="48,141">
              <v:shape id="Freeform 695" o:spid="_x0000_s1719" style="position:absolute;left:7085;top:2091;width:48;height:141;visibility:visible;mso-wrap-style:square;v-text-anchor:top" coordsize="48,141" path="m20,l14,15,8,25,3,39,1,50,,84r3,21l4,118r3,3l9,128r2,3l13,135r3,3l18,141r16,-2l30,138r-3,-1l18,115,15,96,18,35,43,8,48,6,45,5,43,3r-4,l35,3,20,xe" fillcolor="#231f20" stroked="f">
                <v:path arrowok="t" o:connecttype="custom" o:connectlocs="20,2091;14,2106;8,2116;3,2130;1,2141;0,2175;3,2196;4,2209;7,2212;9,2219;11,2222;13,2226;16,2229;18,2232;34,2230;30,2229;27,2228;18,2206;15,2187;18,2126;43,2099;48,2097;45,2096;43,2094;39,2094;35,2094;20,2091" o:connectangles="0,0,0,0,0,0,0,0,0,0,0,0,0,0,0,0,0,0,0,0,0,0,0,0,0,0,0"/>
              </v:shape>
            </v:group>
            <v:group id="Group 696" o:spid="_x0000_s1720" style="position:absolute;left:5309;top:3685;width:17;height:5" coordorigin="5309,3685" coordsize="17,5">
              <v:shape id="Freeform 697" o:spid="_x0000_s1721" style="position:absolute;left:5309;top:3685;width:17;height:5;visibility:visible;mso-wrap-style:square;v-text-anchor:top" coordsize="17,5" path="m,l,5,6,4,10,2r7,l,xe" fillcolor="#231f20" stroked="f">
                <v:path arrowok="t" o:connecttype="custom" o:connectlocs="0,3685;0,3690;6,3689;10,3687;17,3687;0,3685" o:connectangles="0,0,0,0,0,0"/>
              </v:shape>
            </v:group>
            <v:group id="Group 698" o:spid="_x0000_s1722" style="position:absolute;left:5311;top:3664;width:58;height:143" coordorigin="5311,3664" coordsize="58,143">
              <v:shape id="Freeform 699" o:spid="_x0000_s1723" style="position:absolute;left:5311;top:3664;width:58;height:143;visibility:visible;mso-wrap-style:square;v-text-anchor:top" coordsize="58,143" path="m6,137l,138r,5l58,143r,-5l21,138,6,137xe" fillcolor="#231f20" stroked="f">
                <v:path arrowok="t" o:connecttype="custom" o:connectlocs="6,3801;0,3802;0,3807;58,3807;58,3802;21,3802;6,3801" o:connectangles="0,0,0,0,0,0,0"/>
              </v:shape>
              <v:shape id="Freeform 700" o:spid="_x0000_s1724" style="position:absolute;left:5311;top:3664;width:58;height:143;visibility:visible;mso-wrap-style:square;v-text-anchor:top" coordsize="58,143" path="m35,l18,11,,20r15,3l16,23r3,1l21,26r1,4l23,35r-1,95l21,138r37,l53,138r-5,-1l35,127,35,xe" fillcolor="#231f20" stroked="f">
                <v:path arrowok="t" o:connecttype="custom" o:connectlocs="35,3664;18,3675;0,3684;15,3687;16,3687;19,3688;21,3690;22,3694;23,3699;22,3794;21,3802;58,3802;53,3802;48,3801;35,3791;35,3664" o:connectangles="0,0,0,0,0,0,0,0,0,0,0,0,0,0,0,0"/>
              </v:shape>
            </v:group>
            <v:group id="Group 701" o:spid="_x0000_s1725" style="position:absolute;left:5415;top:3685;width:17;height:5" coordorigin="5415,3685" coordsize="17,5">
              <v:shape id="Freeform 702" o:spid="_x0000_s1726" style="position:absolute;left:5415;top:3685;width:17;height:5;visibility:visible;mso-wrap-style:square;v-text-anchor:top" coordsize="17,5" path="m,l,5,6,4,10,2r7,l,xe" fillcolor="#231f20" stroked="f">
                <v:path arrowok="t" o:connecttype="custom" o:connectlocs="0,3685;0,3690;6,3689;10,3687;17,3687;0,3685" o:connectangles="0,0,0,0,0,0"/>
              </v:shape>
            </v:group>
            <v:group id="Group 703" o:spid="_x0000_s1727" style="position:absolute;left:5416;top:3664;width:58;height:143" coordorigin="5416,3664" coordsize="58,143">
              <v:shape id="Freeform 704" o:spid="_x0000_s1728" style="position:absolute;left:5416;top:3664;width:58;height:143;visibility:visible;mso-wrap-style:square;v-text-anchor:top" coordsize="58,143" path="m7,137l,138r,5l59,143r,-5l22,138,7,137xe" fillcolor="#231f20" stroked="f">
                <v:path arrowok="t" o:connecttype="custom" o:connectlocs="7,3801;0,3802;0,3807;59,3807;59,3802;22,3802;7,3801" o:connectangles="0,0,0,0,0,0,0"/>
              </v:shape>
              <v:shape id="Freeform 705" o:spid="_x0000_s1729" style="position:absolute;left:5416;top:3664;width:58;height:143;visibility:visible;mso-wrap-style:square;v-text-anchor:top" coordsize="58,143" path="m36,l19,11,1,20r15,3l17,23r3,1l22,26r1,4l24,35r-1,95l22,138r37,l54,138r-5,-1l36,127,36,xe" fillcolor="#231f20" stroked="f">
                <v:path arrowok="t" o:connecttype="custom" o:connectlocs="36,3664;19,3675;1,3684;16,3687;17,3687;20,3688;22,3690;23,3694;24,3699;23,3794;22,3802;59,3802;54,3802;49,3801;36,3791;36,3664" o:connectangles="0,0,0,0,0,0,0,0,0,0,0,0,0,0,0,0"/>
              </v:shape>
            </v:group>
            <w10:wrap anchorx="page"/>
          </v:group>
        </w:pict>
      </w:r>
      <w:r w:rsidRPr="009D3C78">
        <w:rPr>
          <w:color w:val="231F20"/>
          <w:lang w:val="lv-LV"/>
        </w:rPr>
        <w:t xml:space="preserve">Elektroshēma </w:t>
      </w: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before="4" w:line="280" w:lineRule="exact"/>
        <w:rPr>
          <w:sz w:val="28"/>
          <w:szCs w:val="28"/>
          <w:lang w:val="lv-LV"/>
        </w:rPr>
      </w:pPr>
    </w:p>
    <w:p w:rsidR="00A66B7B" w:rsidRPr="009D3C78" w:rsidRDefault="00A66B7B">
      <w:pPr>
        <w:spacing w:line="280" w:lineRule="exact"/>
        <w:rPr>
          <w:sz w:val="28"/>
          <w:szCs w:val="28"/>
          <w:lang w:val="lv-LV"/>
        </w:rPr>
        <w:sectPr w:rsidR="00A66B7B" w:rsidRPr="009D3C78">
          <w:pgSz w:w="9231" w:h="12760"/>
          <w:pgMar w:top="880" w:right="0" w:bottom="420" w:left="0" w:header="0" w:footer="222" w:gutter="0"/>
          <w:cols w:space="720"/>
        </w:sectPr>
      </w:pPr>
    </w:p>
    <w:p w:rsidR="00A66B7B" w:rsidRPr="00AE1BE1" w:rsidRDefault="00A66B7B">
      <w:pPr>
        <w:pStyle w:val="BodyText"/>
        <w:numPr>
          <w:ilvl w:val="0"/>
          <w:numId w:val="4"/>
        </w:numPr>
        <w:tabs>
          <w:tab w:val="left" w:pos="1726"/>
        </w:tabs>
        <w:spacing w:before="87"/>
        <w:ind w:left="1727"/>
        <w:rPr>
          <w:lang w:val="lv-LV"/>
        </w:rPr>
      </w:pPr>
      <w:r w:rsidRPr="00AE1BE1">
        <w:rPr>
          <w:color w:val="231F20"/>
          <w:lang w:val="lv-LV"/>
        </w:rPr>
        <w:t>Bateriju nodalījums.</w:t>
      </w:r>
    </w:p>
    <w:p w:rsidR="00A66B7B" w:rsidRPr="00AE1BE1" w:rsidRDefault="00A66B7B">
      <w:pPr>
        <w:numPr>
          <w:ilvl w:val="0"/>
          <w:numId w:val="4"/>
        </w:numPr>
        <w:tabs>
          <w:tab w:val="left" w:pos="1726"/>
        </w:tabs>
        <w:spacing w:before="7"/>
        <w:ind w:left="1727"/>
        <w:rPr>
          <w:rFonts w:ascii="Arial" w:hAnsi="Arial" w:cs="Arial"/>
          <w:sz w:val="15"/>
          <w:szCs w:val="15"/>
          <w:lang w:val="lv-LV"/>
        </w:rPr>
      </w:pPr>
      <w:r w:rsidRPr="00AE1BE1">
        <w:rPr>
          <w:rFonts w:ascii="Arial" w:hAnsi="Arial" w:cs="Arial"/>
          <w:color w:val="231F20"/>
          <w:w w:val="95"/>
          <w:sz w:val="15"/>
          <w:szCs w:val="15"/>
          <w:lang w:val="lv-LV"/>
        </w:rPr>
        <w:t>Zemējuma pieslēguma spaile.</w:t>
      </w:r>
    </w:p>
    <w:p w:rsidR="00A66B7B" w:rsidRPr="00AE1BE1" w:rsidRDefault="00A66B7B">
      <w:pPr>
        <w:pStyle w:val="BodyText"/>
        <w:numPr>
          <w:ilvl w:val="0"/>
          <w:numId w:val="4"/>
        </w:numPr>
        <w:tabs>
          <w:tab w:val="left" w:pos="1726"/>
        </w:tabs>
        <w:spacing w:before="15"/>
        <w:ind w:left="1727"/>
        <w:rPr>
          <w:lang w:val="lv-LV"/>
        </w:rPr>
      </w:pPr>
      <w:r w:rsidRPr="00AE1BE1">
        <w:rPr>
          <w:color w:val="231F20"/>
          <w:w w:val="105"/>
          <w:lang w:val="lv-LV"/>
        </w:rPr>
        <w:t>Iekurināšanas elektrodi.</w:t>
      </w:r>
    </w:p>
    <w:p w:rsidR="00A66B7B" w:rsidRPr="00AE1BE1" w:rsidRDefault="00A66B7B">
      <w:pPr>
        <w:pStyle w:val="Heading5"/>
        <w:numPr>
          <w:ilvl w:val="0"/>
          <w:numId w:val="4"/>
        </w:numPr>
        <w:tabs>
          <w:tab w:val="left" w:pos="1726"/>
        </w:tabs>
        <w:ind w:left="1727"/>
        <w:rPr>
          <w:sz w:val="15"/>
          <w:szCs w:val="15"/>
          <w:lang w:val="lv-LV"/>
        </w:rPr>
      </w:pPr>
      <w:r w:rsidRPr="00AE1BE1">
        <w:rPr>
          <w:color w:val="231F20"/>
          <w:w w:val="95"/>
          <w:sz w:val="15"/>
          <w:szCs w:val="15"/>
          <w:lang w:val="lv-LV"/>
        </w:rPr>
        <w:t>Vadības modulis.</w:t>
      </w:r>
    </w:p>
    <w:p w:rsidR="00A66B7B" w:rsidRPr="00AE1BE1" w:rsidRDefault="00A66B7B">
      <w:pPr>
        <w:pStyle w:val="BodyText"/>
        <w:numPr>
          <w:ilvl w:val="0"/>
          <w:numId w:val="4"/>
        </w:numPr>
        <w:tabs>
          <w:tab w:val="left" w:pos="1726"/>
        </w:tabs>
        <w:spacing w:before="15"/>
        <w:ind w:left="1727"/>
        <w:rPr>
          <w:lang w:val="lv-LV"/>
        </w:rPr>
      </w:pPr>
      <w:r w:rsidRPr="00AE1BE1">
        <w:rPr>
          <w:color w:val="231F20"/>
          <w:lang w:val="lv-LV"/>
        </w:rPr>
        <w:t>Jonizācijas elektrods.</w:t>
      </w:r>
    </w:p>
    <w:p w:rsidR="00A66B7B" w:rsidRPr="00AE1BE1" w:rsidRDefault="00A66B7B">
      <w:pPr>
        <w:numPr>
          <w:ilvl w:val="0"/>
          <w:numId w:val="4"/>
        </w:numPr>
        <w:tabs>
          <w:tab w:val="left" w:pos="1726"/>
        </w:tabs>
        <w:spacing w:before="7" w:line="259" w:lineRule="auto"/>
        <w:ind w:left="1727"/>
        <w:rPr>
          <w:rFonts w:ascii="Arial" w:hAnsi="Arial" w:cs="Arial"/>
          <w:sz w:val="15"/>
          <w:szCs w:val="15"/>
          <w:lang w:val="lv-LV"/>
        </w:rPr>
      </w:pPr>
      <w:r>
        <w:rPr>
          <w:noProof/>
          <w:lang w:val="lv-LV" w:eastAsia="lv-LV"/>
        </w:rPr>
        <w:pict>
          <v:group id="Group 706" o:spid="_x0000_s1730" style="position:absolute;left:0;text-align:left;margin-left:66.25pt;margin-top:37.35pt;width:340.3pt;height:12.2pt;z-index:-251625472;mso-position-horizontal-relative:page" coordorigin="1325,747" coordsize="6806,244">
            <v:group id="Group 707" o:spid="_x0000_s1731" style="position:absolute;left:1327;top:749;width:2268;height:241" coordorigin="1327,749" coordsize="2268,241">
              <v:shape id="Freeform 708" o:spid="_x0000_s1732" style="position:absolute;left:1327;top:749;width:2268;height:241;visibility:visible;mso-wrap-style:square;v-text-anchor:top" coordsize="2268,241" path="m2268,l,,,241r2268,l2268,xe" fillcolor="#6d6e71" stroked="f">
                <v:path arrowok="t" o:connecttype="custom" o:connectlocs="2268,749;0,749;0,990;2268,990;2268,749" o:connectangles="0,0,0,0,0"/>
              </v:shape>
            </v:group>
            <v:group id="Group 709" o:spid="_x0000_s1733" style="position:absolute;left:3595;top:749;width:4535;height:241" coordorigin="3595,749" coordsize="4535,241">
              <v:shape id="Freeform 710" o:spid="_x0000_s1734" style="position:absolute;left:3595;top:749;width:4535;height:241;visibility:visible;mso-wrap-style:square;v-text-anchor:top" coordsize="4535,241" path="m4535,l,,,241r4535,l4535,xe" fillcolor="#6d6e71" stroked="f">
                <v:path arrowok="t" o:connecttype="custom" o:connectlocs="4535,749;0,749;0,990;4535,990;4535,749" o:connectangles="0,0,0,0,0"/>
              </v:shape>
            </v:group>
            <w10:wrap anchorx="page"/>
          </v:group>
        </w:pict>
      </w:r>
      <w:r w:rsidRPr="00AE1BE1">
        <w:rPr>
          <w:rFonts w:ascii="Arial" w:hAnsi="Arial" w:cs="Arial"/>
          <w:color w:val="231F20"/>
          <w:w w:val="95"/>
          <w:sz w:val="15"/>
          <w:szCs w:val="15"/>
          <w:lang w:val="lv-LV"/>
        </w:rPr>
        <w:t>Novadāmo gāzu pretpārkarsēšanas aizsardzības devējs.</w:t>
      </w:r>
    </w:p>
    <w:p w:rsidR="00A66B7B" w:rsidRPr="00AE1BE1" w:rsidRDefault="00A66B7B">
      <w:pPr>
        <w:numPr>
          <w:ilvl w:val="0"/>
          <w:numId w:val="4"/>
        </w:numPr>
        <w:tabs>
          <w:tab w:val="left" w:pos="599"/>
        </w:tabs>
        <w:spacing w:before="87" w:line="250" w:lineRule="auto"/>
        <w:ind w:left="600" w:right="1100"/>
        <w:rPr>
          <w:rFonts w:ascii="Arial" w:hAnsi="Arial" w:cs="Arial"/>
          <w:sz w:val="15"/>
          <w:szCs w:val="15"/>
          <w:lang w:val="lv-LV"/>
        </w:rPr>
      </w:pPr>
      <w:r w:rsidRPr="00AE1BE1">
        <w:rPr>
          <w:rFonts w:ascii="Arial" w:hAnsi="Arial" w:cs="Arial"/>
          <w:color w:val="231F20"/>
          <w:sz w:val="15"/>
          <w:szCs w:val="15"/>
          <w:lang w:val="lv-LV"/>
        </w:rPr>
        <w:br w:type="column"/>
        <w:t xml:space="preserve">Siltummainī esošā ūdens </w:t>
      </w:r>
      <w:r w:rsidRPr="00AE1BE1">
        <w:rPr>
          <w:rFonts w:ascii="Arial" w:hAnsi="Arial" w:cs="Arial"/>
          <w:color w:val="231F20"/>
          <w:w w:val="95"/>
          <w:sz w:val="15"/>
          <w:szCs w:val="15"/>
          <w:lang w:val="lv-LV"/>
        </w:rPr>
        <w:t>pretpārkarsēšanas aizsardzības devējs.</w:t>
      </w:r>
    </w:p>
    <w:p w:rsidR="00A66B7B" w:rsidRPr="00AE1BE1" w:rsidRDefault="00A66B7B">
      <w:pPr>
        <w:pStyle w:val="BodyText"/>
        <w:numPr>
          <w:ilvl w:val="0"/>
          <w:numId w:val="4"/>
        </w:numPr>
        <w:tabs>
          <w:tab w:val="left" w:pos="599"/>
        </w:tabs>
        <w:spacing w:before="7"/>
        <w:ind w:left="599"/>
        <w:rPr>
          <w:lang w:val="lv-LV"/>
        </w:rPr>
      </w:pPr>
      <w:r w:rsidRPr="00AE1BE1">
        <w:rPr>
          <w:color w:val="231F20"/>
          <w:w w:val="105"/>
          <w:lang w:val="lv-LV"/>
        </w:rPr>
        <w:t>Displejs.</w:t>
      </w:r>
    </w:p>
    <w:p w:rsidR="00A66B7B" w:rsidRPr="00AE1BE1" w:rsidRDefault="00A66B7B">
      <w:pPr>
        <w:pStyle w:val="Heading5"/>
        <w:numPr>
          <w:ilvl w:val="0"/>
          <w:numId w:val="4"/>
        </w:numPr>
        <w:tabs>
          <w:tab w:val="left" w:pos="599"/>
        </w:tabs>
        <w:ind w:left="599"/>
        <w:rPr>
          <w:sz w:val="15"/>
          <w:szCs w:val="15"/>
          <w:lang w:val="lv-LV"/>
        </w:rPr>
      </w:pPr>
      <w:r w:rsidRPr="00AE1BE1">
        <w:rPr>
          <w:color w:val="231F20"/>
          <w:w w:val="95"/>
          <w:sz w:val="15"/>
          <w:szCs w:val="15"/>
          <w:lang w:val="lv-LV"/>
        </w:rPr>
        <w:t>Karstā ūdens temperatūras devējs.</w:t>
      </w:r>
    </w:p>
    <w:p w:rsidR="00A66B7B" w:rsidRPr="00AE1BE1" w:rsidRDefault="00A66B7B">
      <w:pPr>
        <w:pStyle w:val="BodyText"/>
        <w:numPr>
          <w:ilvl w:val="0"/>
          <w:numId w:val="4"/>
        </w:numPr>
        <w:tabs>
          <w:tab w:val="left" w:pos="599"/>
        </w:tabs>
        <w:spacing w:before="15"/>
        <w:ind w:left="599"/>
        <w:rPr>
          <w:lang w:val="lv-LV"/>
        </w:rPr>
      </w:pPr>
      <w:r w:rsidRPr="00AE1BE1">
        <w:rPr>
          <w:color w:val="231F20"/>
          <w:w w:val="105"/>
          <w:lang w:val="lv-LV"/>
        </w:rPr>
        <w:t>Mikropārslēdzējs.</w:t>
      </w:r>
    </w:p>
    <w:p w:rsidR="00A66B7B" w:rsidRPr="009D3C78" w:rsidRDefault="00A66B7B">
      <w:pPr>
        <w:pStyle w:val="Heading5"/>
        <w:numPr>
          <w:ilvl w:val="0"/>
          <w:numId w:val="4"/>
        </w:numPr>
        <w:tabs>
          <w:tab w:val="left" w:pos="599"/>
        </w:tabs>
        <w:ind w:left="599"/>
        <w:rPr>
          <w:lang w:val="lv-LV"/>
        </w:rPr>
      </w:pPr>
      <w:r w:rsidRPr="00AE1BE1">
        <w:rPr>
          <w:color w:val="231F20"/>
          <w:w w:val="95"/>
          <w:sz w:val="15"/>
          <w:szCs w:val="15"/>
          <w:lang w:val="lv-LV"/>
        </w:rPr>
        <w:t>Gāzes mezgla servo vārsts</w:t>
      </w:r>
      <w:r w:rsidRPr="009D3C78">
        <w:rPr>
          <w:color w:val="231F20"/>
          <w:w w:val="95"/>
          <w:lang w:val="lv-LV"/>
        </w:rPr>
        <w:t>.</w:t>
      </w:r>
    </w:p>
    <w:p w:rsidR="00A66B7B" w:rsidRPr="009D3C78" w:rsidRDefault="00A66B7B">
      <w:pPr>
        <w:rPr>
          <w:lang w:val="lv-LV"/>
        </w:rPr>
        <w:sectPr w:rsidR="00A66B7B" w:rsidRPr="009D3C78">
          <w:type w:val="continuous"/>
          <w:pgSz w:w="9231" w:h="12760"/>
          <w:pgMar w:top="1160" w:right="0" w:bottom="420" w:left="0" w:header="720" w:footer="720" w:gutter="0"/>
          <w:cols w:num="2" w:space="720" w:equalWidth="0">
            <w:col w:w="4609" w:space="40"/>
            <w:col w:w="4582"/>
          </w:cols>
        </w:sectPr>
      </w:pPr>
    </w:p>
    <w:p w:rsidR="00A66B7B" w:rsidRPr="009D3C78" w:rsidRDefault="00A66B7B">
      <w:pPr>
        <w:spacing w:before="4" w:line="110" w:lineRule="exact"/>
        <w:rPr>
          <w:sz w:val="11"/>
          <w:szCs w:val="11"/>
          <w:lang w:val="lv-LV"/>
        </w:rPr>
      </w:pPr>
      <w:r>
        <w:rPr>
          <w:noProof/>
          <w:lang w:val="lv-LV" w:eastAsia="lv-LV"/>
        </w:rPr>
        <w:pict>
          <v:group id="Group 711" o:spid="_x0000_s1735" style="position:absolute;margin-left:-.6pt;margin-top:-.6pt;width:50.45pt;height:319.75pt;z-index:-251624448;mso-position-horizontal-relative:page;mso-position-vertical-relative:page" coordorigin="-13,-12" coordsize="1009,6395">
            <v:group id="Group 712" o:spid="_x0000_s1736" style="position:absolute;left:137;top:137;width:850;height:6236" coordorigin="137,137" coordsize="850,6236">
              <v:shape id="Freeform 713" o:spid="_x0000_s1737" style="position:absolute;left:137;top:137;width:850;height:6236;visibility:visible;mso-wrap-style:square;v-text-anchor:top" coordsize="850,6236" path="m,6236r850,l850,,,,,6236xe" fillcolor="#bcbec0" stroked="f">
                <v:path arrowok="t" o:connecttype="custom" o:connectlocs="0,6373;850,6373;850,137;0,137;0,6373" o:connectangles="0,0,0,0,0"/>
              </v:shape>
            </v:group>
            <v:group id="Group 714" o:spid="_x0000_s1738" style="position:absolute;top:420;width:300;height:2" coordorigin=",420" coordsize="300,2">
              <v:shape id="Freeform 715" o:spid="_x0000_s1739" style="position:absolute;top:420;width:300;height:2;visibility:visible;mso-wrap-style:square;v-text-anchor:top" coordsize="300,2" path="m300,l,e" filled="f" strokecolor="white" strokeweight="1.25pt">
                <v:path arrowok="t" o:connecttype="custom" o:connectlocs="300,0;0,0" o:connectangles="0,0"/>
              </v:shape>
            </v:group>
            <v:group id="Group 716" o:spid="_x0000_s1740" style="position:absolute;left:420;width:2;height:300" coordorigin="420" coordsize="2,300">
              <v:shape id="Freeform 717" o:spid="_x0000_s1741" style="position:absolute;left:420;width:2;height:300;visibility:visible;mso-wrap-style:square;v-text-anchor:top" coordsize="2,300" path="m,300l,e" filled="f" strokecolor="white" strokeweight="1.25pt">
                <v:path arrowok="t" o:connecttype="custom" o:connectlocs="0,300;0,0" o:connectangles="0,0"/>
              </v:shape>
            </v:group>
            <v:group id="Group 718" o:spid="_x0000_s1742" style="position:absolute;top:420;width:300;height:2" coordorigin=",420" coordsize="300,2">
              <v:shape id="Freeform 719" o:spid="_x0000_s1743" style="position:absolute;top:420;width:300;height:2;visibility:visible;mso-wrap-style:square;v-text-anchor:top" coordsize="300,2" path="m300,l,e" filled="f" strokeweight=".25pt">
                <v:path arrowok="t" o:connecttype="custom" o:connectlocs="300,0;0,0" o:connectangles="0,0"/>
              </v:shape>
            </v:group>
            <v:group id="Group 720" o:spid="_x0000_s1744" style="position:absolute;left:420;width:2;height:300" coordorigin="420" coordsize="2,300">
              <v:shape id="Freeform 721" o:spid="_x0000_s1745" style="position:absolute;left:420;width:2;height:300;visibility:visible;mso-wrap-style:square;v-text-anchor:top" coordsize="2,300" path="m,300l,e" filled="f" strokeweight=".25pt">
                <v:path arrowok="t" o:connecttype="custom" o:connectlocs="0,300;0,0" o:connectangles="0,0"/>
              </v:shape>
            </v:group>
            <w10:wrap anchorx="page" anchory="page"/>
          </v:group>
        </w:pict>
      </w:r>
      <w:r>
        <w:rPr>
          <w:noProof/>
          <w:lang w:val="lv-LV" w:eastAsia="lv-LV"/>
        </w:rPr>
        <w:pict>
          <v:group id="Group 722" o:spid="_x0000_s1746" style="position:absolute;margin-left:446.55pt;margin-top:21pt;width:15pt;height:.1pt;z-index:-251623424;mso-position-horizontal-relative:page;mso-position-vertical-relative:page" coordorigin="8931,420" coordsize="300,2">
            <v:shape id="Freeform 723" o:spid="_x0000_s1747" style="position:absolute;left:8931;top:420;width:300;height:2;visibility:visible;mso-wrap-style:square;v-text-anchor:top" coordsize="300,2" path="m,l300,e" filled="f" strokeweight=".25pt">
              <v:path arrowok="t" o:connecttype="custom" o:connectlocs="0,0;300,0" o:connectangles="0,0"/>
            </v:shape>
            <w10:wrap anchorx="page" anchory="page"/>
          </v:group>
        </w:pict>
      </w:r>
      <w:r>
        <w:rPr>
          <w:noProof/>
          <w:lang w:val="lv-LV" w:eastAsia="lv-LV"/>
        </w:rPr>
        <w:pict>
          <v:group id="Group 724" o:spid="_x0000_s1748" style="position:absolute;margin-left:440.55pt;margin-top:0;width:.1pt;height:15pt;z-index:-251622400;mso-position-horizontal-relative:page;mso-position-vertical-relative:page" coordorigin="8811" coordsize="2,300">
            <v:shape id="Freeform 725" o:spid="_x0000_s1749" style="position:absolute;left:8811;width:2;height:300;visibility:visible;mso-wrap-style:square;v-text-anchor:top" coordsize="2,300" path="m,300l,e" filled="f" strokeweight=".25pt">
              <v:path arrowok="t" o:connecttype="custom" o:connectlocs="0,300;0,0" o:connectangles="0,0"/>
            </v:shape>
            <w10:wrap anchorx="page" anchory="page"/>
          </v:group>
        </w:pict>
      </w:r>
    </w:p>
    <w:p w:rsidR="00A66B7B" w:rsidRPr="009D3C78" w:rsidRDefault="00A66B7B">
      <w:pPr>
        <w:spacing w:line="200" w:lineRule="exact"/>
        <w:rPr>
          <w:sz w:val="20"/>
          <w:szCs w:val="20"/>
          <w:lang w:val="lv-LV"/>
        </w:rPr>
      </w:pPr>
    </w:p>
    <w:p w:rsidR="00A66B7B" w:rsidRPr="009D3C78" w:rsidRDefault="00A66B7B">
      <w:pPr>
        <w:pStyle w:val="BodyText"/>
        <w:spacing w:before="80"/>
        <w:ind w:left="5184"/>
        <w:rPr>
          <w:lang w:val="lv-LV"/>
        </w:rPr>
      </w:pPr>
      <w:r w:rsidRPr="009D3C78">
        <w:rPr>
          <w:color w:val="FFFFFF"/>
          <w:w w:val="95"/>
          <w:lang w:val="lv-LV"/>
        </w:rPr>
        <w:t>Savienojuma izmērs</w:t>
      </w:r>
    </w:p>
    <w:p w:rsidR="00A66B7B" w:rsidRPr="009D3C78" w:rsidRDefault="00A66B7B">
      <w:pPr>
        <w:spacing w:line="30" w:lineRule="exact"/>
        <w:rPr>
          <w:sz w:val="4"/>
          <w:szCs w:val="4"/>
          <w:lang w:val="lv-LV"/>
        </w:rPr>
      </w:pPr>
    </w:p>
    <w:tbl>
      <w:tblPr>
        <w:tblW w:w="0" w:type="auto"/>
        <w:tblInd w:w="1327" w:type="dxa"/>
        <w:tblLayout w:type="fixed"/>
        <w:tblCellMar>
          <w:left w:w="0" w:type="dxa"/>
          <w:right w:w="0" w:type="dxa"/>
        </w:tblCellMar>
        <w:tblLook w:val="01E0"/>
      </w:tblPr>
      <w:tblGrid>
        <w:gridCol w:w="2110"/>
        <w:gridCol w:w="2471"/>
        <w:gridCol w:w="2222"/>
      </w:tblGrid>
      <w:tr w:rsidR="00A66B7B" w:rsidRPr="009D3C78">
        <w:trPr>
          <w:trHeight w:hRule="exact" w:val="241"/>
        </w:trPr>
        <w:tc>
          <w:tcPr>
            <w:tcW w:w="2110" w:type="dxa"/>
            <w:vMerge w:val="restart"/>
            <w:tcBorders>
              <w:top w:val="nil"/>
              <w:left w:val="nil"/>
              <w:right w:val="nil"/>
            </w:tcBorders>
            <w:shd w:val="clear" w:color="auto" w:fill="E6E7E8"/>
          </w:tcPr>
          <w:p w:rsidR="00A66B7B" w:rsidRPr="009D3C78" w:rsidRDefault="00A66B7B">
            <w:pPr>
              <w:rPr>
                <w:lang w:val="lv-LV"/>
              </w:rPr>
            </w:pPr>
          </w:p>
        </w:tc>
        <w:tc>
          <w:tcPr>
            <w:tcW w:w="2471" w:type="dxa"/>
            <w:tcBorders>
              <w:top w:val="nil"/>
              <w:left w:val="nil"/>
              <w:bottom w:val="nil"/>
              <w:right w:val="nil"/>
            </w:tcBorders>
            <w:shd w:val="clear" w:color="auto" w:fill="E6E7E8"/>
          </w:tcPr>
          <w:p w:rsidR="00A66B7B" w:rsidRPr="009D3C78" w:rsidRDefault="00A66B7B">
            <w:pPr>
              <w:pStyle w:val="TableParagraph"/>
              <w:spacing w:before="38"/>
              <w:ind w:left="905"/>
              <w:rPr>
                <w:rFonts w:ascii="Arial" w:hAnsi="Arial" w:cs="Arial"/>
                <w:sz w:val="15"/>
                <w:szCs w:val="15"/>
                <w:lang w:val="lv-LV"/>
              </w:rPr>
            </w:pPr>
            <w:r w:rsidRPr="009D3C78">
              <w:rPr>
                <w:rFonts w:ascii="Arial" w:hAnsi="Arial" w:cs="Arial"/>
                <w:color w:val="231F20"/>
                <w:sz w:val="15"/>
                <w:szCs w:val="15"/>
                <w:lang w:val="lv-LV"/>
              </w:rPr>
              <w:t>Aparātā</w:t>
            </w:r>
          </w:p>
        </w:tc>
        <w:tc>
          <w:tcPr>
            <w:tcW w:w="2222" w:type="dxa"/>
            <w:tcBorders>
              <w:top w:val="nil"/>
              <w:left w:val="nil"/>
              <w:bottom w:val="nil"/>
              <w:right w:val="nil"/>
            </w:tcBorders>
            <w:shd w:val="clear" w:color="auto" w:fill="E6E7E8"/>
          </w:tcPr>
          <w:p w:rsidR="00A66B7B" w:rsidRPr="009D3C78" w:rsidRDefault="00A66B7B">
            <w:pPr>
              <w:pStyle w:val="TableParagraph"/>
              <w:spacing w:before="38"/>
              <w:ind w:right="46"/>
              <w:jc w:val="center"/>
              <w:rPr>
                <w:rFonts w:ascii="Arial" w:hAnsi="Arial" w:cs="Arial"/>
                <w:sz w:val="15"/>
                <w:szCs w:val="15"/>
                <w:lang w:val="lv-LV"/>
              </w:rPr>
            </w:pPr>
            <w:r w:rsidRPr="009D3C78">
              <w:rPr>
                <w:rFonts w:ascii="Arial" w:hAnsi="Arial" w:cs="Arial"/>
                <w:color w:val="231F20"/>
                <w:w w:val="95"/>
                <w:sz w:val="15"/>
                <w:szCs w:val="15"/>
                <w:lang w:val="lv-LV"/>
              </w:rPr>
              <w:t>Ārējais</w:t>
            </w:r>
          </w:p>
        </w:tc>
      </w:tr>
      <w:tr w:rsidR="00A66B7B" w:rsidRPr="009D3C78">
        <w:trPr>
          <w:trHeight w:hRule="exact" w:val="241"/>
        </w:trPr>
        <w:tc>
          <w:tcPr>
            <w:tcW w:w="2110" w:type="dxa"/>
            <w:vMerge/>
            <w:tcBorders>
              <w:left w:val="nil"/>
              <w:bottom w:val="nil"/>
              <w:right w:val="nil"/>
            </w:tcBorders>
            <w:shd w:val="clear" w:color="auto" w:fill="E6E7E8"/>
          </w:tcPr>
          <w:p w:rsidR="00A66B7B" w:rsidRPr="009D3C78" w:rsidRDefault="00A66B7B">
            <w:pPr>
              <w:rPr>
                <w:lang w:val="lv-LV"/>
              </w:rPr>
            </w:pPr>
          </w:p>
        </w:tc>
        <w:tc>
          <w:tcPr>
            <w:tcW w:w="2471" w:type="dxa"/>
            <w:tcBorders>
              <w:top w:val="nil"/>
              <w:left w:val="nil"/>
              <w:bottom w:val="nil"/>
              <w:right w:val="nil"/>
            </w:tcBorders>
            <w:shd w:val="clear" w:color="auto" w:fill="C7C8CA"/>
          </w:tcPr>
          <w:p w:rsidR="00A66B7B" w:rsidRPr="009D3C78" w:rsidRDefault="00A66B7B">
            <w:pPr>
              <w:pStyle w:val="TableParagraph"/>
              <w:spacing w:before="38"/>
              <w:ind w:left="797"/>
              <w:rPr>
                <w:rFonts w:ascii="Arial" w:hAnsi="Arial" w:cs="Arial"/>
                <w:sz w:val="15"/>
                <w:szCs w:val="15"/>
                <w:lang w:val="lv-LV"/>
              </w:rPr>
            </w:pPr>
            <w:r w:rsidRPr="009D3C78">
              <w:rPr>
                <w:rFonts w:ascii="Arial" w:hAnsi="Arial" w:cs="Arial"/>
                <w:b/>
                <w:bCs/>
                <w:color w:val="231F20"/>
                <w:sz w:val="15"/>
                <w:szCs w:val="15"/>
                <w:lang w:val="lv-LV"/>
              </w:rPr>
              <w:t>Cauruļvads</w:t>
            </w:r>
          </w:p>
        </w:tc>
        <w:tc>
          <w:tcPr>
            <w:tcW w:w="2222" w:type="dxa"/>
            <w:tcBorders>
              <w:top w:val="nil"/>
              <w:left w:val="nil"/>
              <w:bottom w:val="nil"/>
              <w:right w:val="nil"/>
            </w:tcBorders>
            <w:shd w:val="clear" w:color="auto" w:fill="C7C8CA"/>
          </w:tcPr>
          <w:p w:rsidR="00A66B7B" w:rsidRPr="009D3C78" w:rsidRDefault="00A66B7B">
            <w:pPr>
              <w:rPr>
                <w:lang w:val="lv-LV"/>
              </w:rPr>
            </w:pPr>
          </w:p>
        </w:tc>
      </w:tr>
      <w:tr w:rsidR="00A66B7B" w:rsidRPr="009D3C78">
        <w:trPr>
          <w:trHeight w:hRule="exact" w:val="241"/>
        </w:trPr>
        <w:tc>
          <w:tcPr>
            <w:tcW w:w="2110" w:type="dxa"/>
            <w:tcBorders>
              <w:top w:val="nil"/>
              <w:left w:val="nil"/>
              <w:bottom w:val="nil"/>
              <w:right w:val="nil"/>
            </w:tcBorders>
            <w:shd w:val="clear" w:color="auto" w:fill="E6E7E8"/>
          </w:tcPr>
          <w:p w:rsidR="00A66B7B" w:rsidRPr="009D3C78" w:rsidRDefault="00A66B7B">
            <w:pPr>
              <w:pStyle w:val="TableParagraph"/>
              <w:spacing w:before="70" w:line="171" w:lineRule="exact"/>
              <w:ind w:left="56"/>
              <w:rPr>
                <w:rFonts w:ascii="Arial" w:hAnsi="Arial" w:cs="Arial"/>
                <w:sz w:val="15"/>
                <w:szCs w:val="15"/>
                <w:lang w:val="lv-LV"/>
              </w:rPr>
            </w:pPr>
            <w:r w:rsidRPr="009D3C78">
              <w:rPr>
                <w:rFonts w:ascii="Arial" w:hAnsi="Arial" w:cs="Arial"/>
                <w:color w:val="231F20"/>
                <w:sz w:val="15"/>
                <w:szCs w:val="15"/>
                <w:lang w:val="lv-LV"/>
              </w:rPr>
              <w:t>Dabas gāze</w:t>
            </w:r>
          </w:p>
        </w:tc>
        <w:tc>
          <w:tcPr>
            <w:tcW w:w="2471" w:type="dxa"/>
            <w:tcBorders>
              <w:top w:val="nil"/>
              <w:left w:val="nil"/>
              <w:bottom w:val="nil"/>
              <w:right w:val="nil"/>
            </w:tcBorders>
            <w:shd w:val="clear" w:color="auto" w:fill="E6E7E8"/>
          </w:tcPr>
          <w:p w:rsidR="00A66B7B" w:rsidRPr="009D3C78" w:rsidRDefault="00A66B7B">
            <w:pPr>
              <w:pStyle w:val="TableParagraph"/>
              <w:spacing w:before="70" w:line="171" w:lineRule="exact"/>
              <w:ind w:left="918" w:right="806"/>
              <w:jc w:val="center"/>
              <w:rPr>
                <w:rFonts w:ascii="Arial" w:hAnsi="Arial" w:cs="Arial"/>
                <w:sz w:val="15"/>
                <w:szCs w:val="15"/>
                <w:lang w:val="lv-LV"/>
              </w:rPr>
            </w:pPr>
            <w:r w:rsidRPr="009D3C78">
              <w:rPr>
                <w:rFonts w:ascii="Arial" w:hAnsi="Arial" w:cs="Arial"/>
                <w:color w:val="231F20"/>
                <w:w w:val="105"/>
                <w:sz w:val="15"/>
                <w:szCs w:val="15"/>
                <w:lang w:val="lv-LV"/>
              </w:rPr>
              <w:t>1/2"</w:t>
            </w:r>
          </w:p>
        </w:tc>
        <w:tc>
          <w:tcPr>
            <w:tcW w:w="2222" w:type="dxa"/>
            <w:tcBorders>
              <w:top w:val="nil"/>
              <w:left w:val="nil"/>
              <w:bottom w:val="nil"/>
              <w:right w:val="nil"/>
            </w:tcBorders>
            <w:shd w:val="clear" w:color="auto" w:fill="E6E7E8"/>
          </w:tcPr>
          <w:p w:rsidR="00A66B7B" w:rsidRPr="009D3C78" w:rsidRDefault="00A66B7B">
            <w:pPr>
              <w:pStyle w:val="TableParagraph"/>
              <w:spacing w:before="70" w:line="171" w:lineRule="exact"/>
              <w:ind w:left="931" w:right="977"/>
              <w:jc w:val="center"/>
              <w:rPr>
                <w:rFonts w:ascii="Arial" w:hAnsi="Arial" w:cs="Arial"/>
                <w:sz w:val="15"/>
                <w:szCs w:val="15"/>
                <w:lang w:val="lv-LV"/>
              </w:rPr>
            </w:pPr>
            <w:r w:rsidRPr="009D3C78">
              <w:rPr>
                <w:rFonts w:ascii="Arial" w:hAnsi="Arial" w:cs="Arial"/>
                <w:color w:val="231F20"/>
                <w:w w:val="105"/>
                <w:sz w:val="15"/>
                <w:szCs w:val="15"/>
                <w:lang w:val="lv-LV"/>
              </w:rPr>
              <w:t>1/2"</w:t>
            </w:r>
          </w:p>
        </w:tc>
      </w:tr>
      <w:tr w:rsidR="00A66B7B" w:rsidRPr="009D3C78">
        <w:trPr>
          <w:trHeight w:hRule="exact" w:val="241"/>
        </w:trPr>
        <w:tc>
          <w:tcPr>
            <w:tcW w:w="2110" w:type="dxa"/>
            <w:tcBorders>
              <w:top w:val="nil"/>
              <w:left w:val="nil"/>
              <w:bottom w:val="nil"/>
              <w:right w:val="nil"/>
            </w:tcBorders>
            <w:shd w:val="clear" w:color="auto" w:fill="C7C8CA"/>
          </w:tcPr>
          <w:p w:rsidR="00A66B7B" w:rsidRPr="009D3C78" w:rsidRDefault="00A66B7B">
            <w:pPr>
              <w:pStyle w:val="TableParagraph"/>
              <w:spacing w:before="70" w:line="171" w:lineRule="exact"/>
              <w:ind w:left="56"/>
              <w:rPr>
                <w:rFonts w:ascii="Arial" w:hAnsi="Arial" w:cs="Arial"/>
                <w:sz w:val="15"/>
                <w:szCs w:val="15"/>
                <w:lang w:val="lv-LV"/>
              </w:rPr>
            </w:pPr>
            <w:r w:rsidRPr="009D3C78">
              <w:rPr>
                <w:rFonts w:ascii="Arial" w:hAnsi="Arial" w:cs="Arial"/>
                <w:color w:val="231F20"/>
                <w:w w:val="95"/>
                <w:sz w:val="15"/>
                <w:szCs w:val="15"/>
                <w:lang w:val="lv-LV"/>
              </w:rPr>
              <w:t>Aukstais ūdens (ie</w:t>
            </w:r>
            <w:r>
              <w:rPr>
                <w:rFonts w:ascii="Arial" w:hAnsi="Arial" w:cs="Arial"/>
                <w:color w:val="231F20"/>
                <w:w w:val="95"/>
                <w:sz w:val="15"/>
                <w:szCs w:val="15"/>
                <w:lang w:val="lv-LV"/>
              </w:rPr>
              <w:t>plūde</w:t>
            </w:r>
            <w:r w:rsidRPr="009D3C78">
              <w:rPr>
                <w:rFonts w:ascii="Arial" w:hAnsi="Arial" w:cs="Arial"/>
                <w:color w:val="231F20"/>
                <w:w w:val="95"/>
                <w:sz w:val="15"/>
                <w:szCs w:val="15"/>
                <w:lang w:val="lv-LV"/>
              </w:rPr>
              <w:t>)</w:t>
            </w:r>
          </w:p>
        </w:tc>
        <w:tc>
          <w:tcPr>
            <w:tcW w:w="2471" w:type="dxa"/>
            <w:tcBorders>
              <w:top w:val="nil"/>
              <w:left w:val="nil"/>
              <w:bottom w:val="nil"/>
              <w:right w:val="nil"/>
            </w:tcBorders>
            <w:shd w:val="clear" w:color="auto" w:fill="C7C8CA"/>
          </w:tcPr>
          <w:p w:rsidR="00A66B7B" w:rsidRPr="009D3C78" w:rsidRDefault="00A66B7B">
            <w:pPr>
              <w:pStyle w:val="TableParagraph"/>
              <w:spacing w:before="70" w:line="171" w:lineRule="exact"/>
              <w:ind w:left="918" w:right="806"/>
              <w:jc w:val="center"/>
              <w:rPr>
                <w:rFonts w:ascii="Arial" w:hAnsi="Arial" w:cs="Arial"/>
                <w:sz w:val="15"/>
                <w:szCs w:val="15"/>
                <w:lang w:val="lv-LV"/>
              </w:rPr>
            </w:pPr>
            <w:r w:rsidRPr="009D3C78">
              <w:rPr>
                <w:rFonts w:ascii="Arial" w:hAnsi="Arial" w:cs="Arial"/>
                <w:color w:val="231F20"/>
                <w:w w:val="105"/>
                <w:sz w:val="15"/>
                <w:szCs w:val="15"/>
                <w:lang w:val="lv-LV"/>
              </w:rPr>
              <w:t>1/2"</w:t>
            </w:r>
          </w:p>
        </w:tc>
        <w:tc>
          <w:tcPr>
            <w:tcW w:w="2222" w:type="dxa"/>
            <w:tcBorders>
              <w:top w:val="nil"/>
              <w:left w:val="nil"/>
              <w:bottom w:val="nil"/>
              <w:right w:val="nil"/>
            </w:tcBorders>
            <w:shd w:val="clear" w:color="auto" w:fill="C7C8CA"/>
          </w:tcPr>
          <w:p w:rsidR="00A66B7B" w:rsidRPr="009D3C78" w:rsidRDefault="00A66B7B">
            <w:pPr>
              <w:pStyle w:val="TableParagraph"/>
              <w:spacing w:before="70" w:line="171" w:lineRule="exact"/>
              <w:ind w:left="931" w:right="977"/>
              <w:jc w:val="center"/>
              <w:rPr>
                <w:rFonts w:ascii="Arial" w:hAnsi="Arial" w:cs="Arial"/>
                <w:sz w:val="15"/>
                <w:szCs w:val="15"/>
                <w:lang w:val="lv-LV"/>
              </w:rPr>
            </w:pPr>
            <w:r w:rsidRPr="009D3C78">
              <w:rPr>
                <w:rFonts w:ascii="Arial" w:hAnsi="Arial" w:cs="Arial"/>
                <w:color w:val="231F20"/>
                <w:w w:val="105"/>
                <w:sz w:val="15"/>
                <w:szCs w:val="15"/>
                <w:lang w:val="lv-LV"/>
              </w:rPr>
              <w:t>1/2"</w:t>
            </w:r>
          </w:p>
        </w:tc>
      </w:tr>
      <w:tr w:rsidR="00A66B7B" w:rsidRPr="009D3C78">
        <w:trPr>
          <w:trHeight w:hRule="exact" w:val="241"/>
        </w:trPr>
        <w:tc>
          <w:tcPr>
            <w:tcW w:w="2110" w:type="dxa"/>
            <w:tcBorders>
              <w:top w:val="nil"/>
              <w:left w:val="nil"/>
              <w:bottom w:val="nil"/>
              <w:right w:val="nil"/>
            </w:tcBorders>
            <w:shd w:val="clear" w:color="auto" w:fill="E6E7E8"/>
          </w:tcPr>
          <w:p w:rsidR="00A66B7B" w:rsidRPr="009D3C78" w:rsidRDefault="00A66B7B">
            <w:pPr>
              <w:pStyle w:val="TableParagraph"/>
              <w:spacing w:before="38"/>
              <w:ind w:left="56"/>
              <w:rPr>
                <w:rFonts w:ascii="Arial" w:hAnsi="Arial" w:cs="Arial"/>
                <w:sz w:val="15"/>
                <w:szCs w:val="15"/>
                <w:lang w:val="lv-LV"/>
              </w:rPr>
            </w:pPr>
            <w:r w:rsidRPr="009D3C78">
              <w:rPr>
                <w:rFonts w:ascii="Arial" w:hAnsi="Arial" w:cs="Arial"/>
                <w:color w:val="231F20"/>
                <w:w w:val="95"/>
                <w:sz w:val="15"/>
                <w:szCs w:val="15"/>
                <w:lang w:val="lv-LV"/>
              </w:rPr>
              <w:t>Karstais ūdens (iz</w:t>
            </w:r>
            <w:r>
              <w:rPr>
                <w:rFonts w:ascii="Arial" w:hAnsi="Arial" w:cs="Arial"/>
                <w:color w:val="231F20"/>
                <w:w w:val="95"/>
                <w:sz w:val="15"/>
                <w:szCs w:val="15"/>
                <w:lang w:val="lv-LV"/>
              </w:rPr>
              <w:t>plūde</w:t>
            </w:r>
            <w:r w:rsidRPr="009D3C78">
              <w:rPr>
                <w:rFonts w:ascii="Arial" w:hAnsi="Arial" w:cs="Arial"/>
                <w:color w:val="231F20"/>
                <w:w w:val="95"/>
                <w:sz w:val="15"/>
                <w:szCs w:val="15"/>
                <w:lang w:val="lv-LV"/>
              </w:rPr>
              <w:t>)</w:t>
            </w:r>
          </w:p>
        </w:tc>
        <w:tc>
          <w:tcPr>
            <w:tcW w:w="2471" w:type="dxa"/>
            <w:tcBorders>
              <w:top w:val="nil"/>
              <w:left w:val="nil"/>
              <w:bottom w:val="nil"/>
              <w:right w:val="nil"/>
            </w:tcBorders>
            <w:shd w:val="clear" w:color="auto" w:fill="E6E7E8"/>
          </w:tcPr>
          <w:p w:rsidR="00A66B7B" w:rsidRPr="009D3C78" w:rsidRDefault="00A66B7B">
            <w:pPr>
              <w:pStyle w:val="TableParagraph"/>
              <w:spacing w:before="38"/>
              <w:ind w:left="918" w:right="806"/>
              <w:jc w:val="center"/>
              <w:rPr>
                <w:rFonts w:ascii="Arial" w:hAnsi="Arial" w:cs="Arial"/>
                <w:sz w:val="15"/>
                <w:szCs w:val="15"/>
                <w:lang w:val="lv-LV"/>
              </w:rPr>
            </w:pPr>
            <w:r w:rsidRPr="009D3C78">
              <w:rPr>
                <w:rFonts w:ascii="Arial" w:hAnsi="Arial" w:cs="Arial"/>
                <w:color w:val="231F20"/>
                <w:w w:val="105"/>
                <w:sz w:val="15"/>
                <w:szCs w:val="15"/>
                <w:lang w:val="lv-LV"/>
              </w:rPr>
              <w:t>1/2"</w:t>
            </w:r>
          </w:p>
        </w:tc>
        <w:tc>
          <w:tcPr>
            <w:tcW w:w="2222" w:type="dxa"/>
            <w:tcBorders>
              <w:top w:val="nil"/>
              <w:left w:val="nil"/>
              <w:bottom w:val="nil"/>
              <w:right w:val="nil"/>
            </w:tcBorders>
            <w:shd w:val="clear" w:color="auto" w:fill="E6E7E8"/>
          </w:tcPr>
          <w:p w:rsidR="00A66B7B" w:rsidRPr="009D3C78" w:rsidRDefault="00A66B7B">
            <w:pPr>
              <w:pStyle w:val="TableParagraph"/>
              <w:spacing w:before="70" w:line="171" w:lineRule="exact"/>
              <w:ind w:left="931" w:right="977"/>
              <w:jc w:val="center"/>
              <w:rPr>
                <w:rFonts w:ascii="Arial" w:hAnsi="Arial" w:cs="Arial"/>
                <w:sz w:val="15"/>
                <w:szCs w:val="15"/>
                <w:lang w:val="lv-LV"/>
              </w:rPr>
            </w:pPr>
            <w:r w:rsidRPr="009D3C78">
              <w:rPr>
                <w:rFonts w:ascii="Arial" w:hAnsi="Arial" w:cs="Arial"/>
                <w:color w:val="231F20"/>
                <w:w w:val="105"/>
                <w:sz w:val="15"/>
                <w:szCs w:val="15"/>
                <w:lang w:val="lv-LV"/>
              </w:rPr>
              <w:t>1/2"</w:t>
            </w:r>
          </w:p>
        </w:tc>
      </w:tr>
      <w:tr w:rsidR="00A66B7B" w:rsidRPr="009D3C78">
        <w:trPr>
          <w:trHeight w:hRule="exact" w:val="241"/>
        </w:trPr>
        <w:tc>
          <w:tcPr>
            <w:tcW w:w="2110" w:type="dxa"/>
            <w:tcBorders>
              <w:top w:val="nil"/>
              <w:left w:val="nil"/>
              <w:bottom w:val="nil"/>
              <w:right w:val="nil"/>
            </w:tcBorders>
            <w:shd w:val="clear" w:color="auto" w:fill="C7C8CA"/>
          </w:tcPr>
          <w:p w:rsidR="00A66B7B" w:rsidRPr="009D3C78" w:rsidRDefault="00A66B7B">
            <w:pPr>
              <w:rPr>
                <w:lang w:val="lv-LV"/>
              </w:rPr>
            </w:pPr>
          </w:p>
        </w:tc>
        <w:tc>
          <w:tcPr>
            <w:tcW w:w="2471" w:type="dxa"/>
            <w:tcBorders>
              <w:top w:val="nil"/>
              <w:left w:val="nil"/>
              <w:bottom w:val="nil"/>
              <w:right w:val="nil"/>
            </w:tcBorders>
            <w:shd w:val="clear" w:color="auto" w:fill="C7C8CA"/>
          </w:tcPr>
          <w:p w:rsidR="00A66B7B" w:rsidRPr="009D3C78" w:rsidRDefault="00A66B7B">
            <w:pPr>
              <w:pStyle w:val="TableParagraph"/>
              <w:spacing w:before="38"/>
              <w:ind w:left="918" w:right="806"/>
              <w:jc w:val="center"/>
              <w:rPr>
                <w:rFonts w:ascii="Arial" w:hAnsi="Arial" w:cs="Arial"/>
                <w:sz w:val="15"/>
                <w:szCs w:val="15"/>
                <w:lang w:val="lv-LV"/>
              </w:rPr>
            </w:pPr>
            <w:r w:rsidRPr="009D3C78">
              <w:rPr>
                <w:rFonts w:ascii="Arial" w:hAnsi="Arial" w:cs="Arial"/>
                <w:b/>
                <w:bCs/>
                <w:color w:val="231F20"/>
                <w:sz w:val="15"/>
                <w:szCs w:val="15"/>
                <w:lang w:val="lv-LV"/>
              </w:rPr>
              <w:t>Dūmvads</w:t>
            </w:r>
          </w:p>
        </w:tc>
        <w:tc>
          <w:tcPr>
            <w:tcW w:w="2222" w:type="dxa"/>
            <w:tcBorders>
              <w:top w:val="nil"/>
              <w:left w:val="nil"/>
              <w:bottom w:val="nil"/>
              <w:right w:val="nil"/>
            </w:tcBorders>
            <w:shd w:val="clear" w:color="auto" w:fill="C7C8CA"/>
          </w:tcPr>
          <w:p w:rsidR="00A66B7B" w:rsidRPr="009D3C78" w:rsidRDefault="00A66B7B">
            <w:pPr>
              <w:rPr>
                <w:lang w:val="lv-LV"/>
              </w:rPr>
            </w:pPr>
          </w:p>
        </w:tc>
      </w:tr>
      <w:tr w:rsidR="00A66B7B" w:rsidRPr="009D3C78">
        <w:trPr>
          <w:trHeight w:hRule="exact" w:val="241"/>
        </w:trPr>
        <w:tc>
          <w:tcPr>
            <w:tcW w:w="2110" w:type="dxa"/>
            <w:tcBorders>
              <w:top w:val="nil"/>
              <w:left w:val="nil"/>
              <w:bottom w:val="nil"/>
              <w:right w:val="nil"/>
            </w:tcBorders>
            <w:shd w:val="clear" w:color="auto" w:fill="E6E7E8"/>
          </w:tcPr>
          <w:p w:rsidR="00A66B7B" w:rsidRPr="009D3C78" w:rsidRDefault="00A66B7B">
            <w:pPr>
              <w:pStyle w:val="TableParagraph"/>
              <w:spacing w:before="38"/>
              <w:ind w:left="56"/>
              <w:rPr>
                <w:rFonts w:ascii="Arial" w:hAnsi="Arial" w:cs="Arial"/>
                <w:sz w:val="15"/>
                <w:szCs w:val="15"/>
                <w:lang w:val="lv-LV"/>
              </w:rPr>
            </w:pPr>
            <w:r w:rsidRPr="009D3C78">
              <w:rPr>
                <w:rFonts w:ascii="Arial" w:hAnsi="Arial" w:cs="Arial"/>
                <w:color w:val="231F20"/>
                <w:spacing w:val="-5"/>
                <w:w w:val="95"/>
                <w:sz w:val="15"/>
                <w:szCs w:val="15"/>
                <w:lang w:val="lv-LV"/>
              </w:rPr>
              <w:t>Dūmvada diametrs</w:t>
            </w:r>
          </w:p>
        </w:tc>
        <w:tc>
          <w:tcPr>
            <w:tcW w:w="2471" w:type="dxa"/>
            <w:tcBorders>
              <w:top w:val="nil"/>
              <w:left w:val="nil"/>
              <w:bottom w:val="nil"/>
              <w:right w:val="nil"/>
            </w:tcBorders>
            <w:shd w:val="clear" w:color="auto" w:fill="E6E7E8"/>
          </w:tcPr>
          <w:p w:rsidR="00A66B7B" w:rsidRPr="009D3C78" w:rsidRDefault="00A66B7B">
            <w:pPr>
              <w:pStyle w:val="TableParagraph"/>
              <w:spacing w:before="38"/>
              <w:ind w:left="594"/>
              <w:rPr>
                <w:rFonts w:ascii="Arial" w:hAnsi="Arial" w:cs="Arial"/>
                <w:sz w:val="15"/>
                <w:szCs w:val="15"/>
                <w:lang w:val="lv-LV"/>
              </w:rPr>
            </w:pPr>
            <w:r w:rsidRPr="009D3C78">
              <w:rPr>
                <w:rFonts w:ascii="Arial" w:hAnsi="Arial" w:cs="Arial"/>
                <w:color w:val="231F20"/>
                <w:w w:val="95"/>
                <w:sz w:val="15"/>
                <w:szCs w:val="15"/>
                <w:lang w:val="lv-LV"/>
              </w:rPr>
              <w:t>110</w:t>
            </w:r>
            <w:r w:rsidRPr="009D3C78">
              <w:rPr>
                <w:rFonts w:ascii="Arial" w:hAnsi="Arial" w:cs="Arial"/>
                <w:color w:val="231F20"/>
                <w:spacing w:val="8"/>
                <w:w w:val="95"/>
                <w:sz w:val="15"/>
                <w:szCs w:val="15"/>
                <w:lang w:val="lv-LV"/>
              </w:rPr>
              <w:t xml:space="preserve"> </w:t>
            </w:r>
            <w:r w:rsidRPr="009D3C78">
              <w:rPr>
                <w:rFonts w:ascii="Arial" w:hAnsi="Arial" w:cs="Arial"/>
                <w:color w:val="231F20"/>
                <w:w w:val="95"/>
                <w:sz w:val="15"/>
                <w:szCs w:val="15"/>
                <w:lang w:val="lv-LV"/>
              </w:rPr>
              <w:t>mm</w:t>
            </w:r>
            <w:r w:rsidRPr="009D3C78">
              <w:rPr>
                <w:rFonts w:ascii="Arial" w:hAnsi="Arial" w:cs="Arial"/>
                <w:color w:val="231F20"/>
                <w:spacing w:val="9"/>
                <w:w w:val="95"/>
                <w:sz w:val="15"/>
                <w:szCs w:val="15"/>
                <w:lang w:val="lv-LV"/>
              </w:rPr>
              <w:t xml:space="preserve"> </w:t>
            </w:r>
            <w:r w:rsidRPr="009D3C78">
              <w:rPr>
                <w:rFonts w:ascii="Arial" w:hAnsi="Arial" w:cs="Arial"/>
                <w:color w:val="231F20"/>
                <w:w w:val="95"/>
                <w:sz w:val="15"/>
                <w:szCs w:val="15"/>
                <w:lang w:val="lv-LV"/>
              </w:rPr>
              <w:t>(iekšējais)</w:t>
            </w:r>
          </w:p>
        </w:tc>
        <w:tc>
          <w:tcPr>
            <w:tcW w:w="2222" w:type="dxa"/>
            <w:tcBorders>
              <w:top w:val="nil"/>
              <w:left w:val="nil"/>
              <w:bottom w:val="nil"/>
              <w:right w:val="nil"/>
            </w:tcBorders>
            <w:shd w:val="clear" w:color="auto" w:fill="E6E7E8"/>
          </w:tcPr>
          <w:p w:rsidR="00A66B7B" w:rsidRPr="009D3C78" w:rsidRDefault="00A66B7B">
            <w:pPr>
              <w:pStyle w:val="TableParagraph"/>
              <w:spacing w:before="38"/>
              <w:ind w:left="482"/>
              <w:rPr>
                <w:rFonts w:ascii="Arial" w:hAnsi="Arial" w:cs="Arial"/>
                <w:sz w:val="15"/>
                <w:szCs w:val="15"/>
                <w:lang w:val="lv-LV"/>
              </w:rPr>
            </w:pPr>
            <w:r w:rsidRPr="009D3C78">
              <w:rPr>
                <w:rFonts w:ascii="Arial" w:hAnsi="Arial" w:cs="Arial"/>
                <w:color w:val="231F20"/>
                <w:w w:val="95"/>
                <w:sz w:val="15"/>
                <w:szCs w:val="15"/>
                <w:lang w:val="lv-LV"/>
              </w:rPr>
              <w:t>113</w:t>
            </w:r>
            <w:r w:rsidRPr="009D3C78">
              <w:rPr>
                <w:rFonts w:ascii="Arial" w:hAnsi="Arial" w:cs="Arial"/>
                <w:color w:val="231F20"/>
                <w:spacing w:val="6"/>
                <w:w w:val="95"/>
                <w:sz w:val="15"/>
                <w:szCs w:val="15"/>
                <w:lang w:val="lv-LV"/>
              </w:rPr>
              <w:t xml:space="preserve"> </w:t>
            </w:r>
            <w:r w:rsidRPr="009D3C78">
              <w:rPr>
                <w:rFonts w:ascii="Arial" w:hAnsi="Arial" w:cs="Arial"/>
                <w:color w:val="231F20"/>
                <w:w w:val="95"/>
                <w:sz w:val="15"/>
                <w:szCs w:val="15"/>
                <w:lang w:val="lv-LV"/>
              </w:rPr>
              <w:t>mm</w:t>
            </w:r>
            <w:r w:rsidRPr="009D3C78">
              <w:rPr>
                <w:rFonts w:ascii="Arial" w:hAnsi="Arial" w:cs="Arial"/>
                <w:color w:val="231F20"/>
                <w:spacing w:val="6"/>
                <w:w w:val="95"/>
                <w:sz w:val="15"/>
                <w:szCs w:val="15"/>
                <w:lang w:val="lv-LV"/>
              </w:rPr>
              <w:t xml:space="preserve"> </w:t>
            </w:r>
            <w:r w:rsidRPr="009D3C78">
              <w:rPr>
                <w:rFonts w:ascii="Arial" w:hAnsi="Arial" w:cs="Arial"/>
                <w:color w:val="231F20"/>
                <w:w w:val="95"/>
                <w:sz w:val="15"/>
                <w:szCs w:val="15"/>
                <w:lang w:val="lv-LV"/>
              </w:rPr>
              <w:t>(ārējais)</w:t>
            </w:r>
          </w:p>
        </w:tc>
      </w:tr>
    </w:tbl>
    <w:p w:rsidR="00A66B7B" w:rsidRPr="009D3C78" w:rsidRDefault="00A66B7B">
      <w:pPr>
        <w:rPr>
          <w:rFonts w:ascii="Arial" w:hAnsi="Arial" w:cs="Arial"/>
          <w:sz w:val="15"/>
          <w:szCs w:val="15"/>
          <w:lang w:val="lv-LV"/>
        </w:rPr>
        <w:sectPr w:rsidR="00A66B7B" w:rsidRPr="009D3C78">
          <w:type w:val="continuous"/>
          <w:pgSz w:w="9231" w:h="12760"/>
          <w:pgMar w:top="1160" w:right="0" w:bottom="420" w:left="0" w:header="720" w:footer="720" w:gutter="0"/>
          <w:cols w:space="720"/>
        </w:sectPr>
      </w:pPr>
    </w:p>
    <w:p w:rsidR="00A66B7B" w:rsidRPr="009D3C78" w:rsidRDefault="00A66B7B">
      <w:pPr>
        <w:spacing w:line="200" w:lineRule="exact"/>
        <w:rPr>
          <w:sz w:val="20"/>
          <w:szCs w:val="20"/>
          <w:lang w:val="lv-LV"/>
        </w:rPr>
      </w:pPr>
      <w:r>
        <w:rPr>
          <w:noProof/>
          <w:lang w:val="lv-LV" w:eastAsia="lv-LV"/>
        </w:rPr>
        <w:pict>
          <v:group id="Group 726" o:spid="_x0000_s1750" style="position:absolute;margin-left:411.7pt;margin-top:-.6pt;width:50.45pt;height:319.75pt;z-index:-251621376;mso-position-horizontal-relative:page;mso-position-vertical-relative:page" coordorigin="8234,-12" coordsize="1009,6395">
            <v:group id="Group 727" o:spid="_x0000_s1751" style="position:absolute;left:8244;top:137;width:850;height:6236" coordorigin="8244,137" coordsize="850,6236">
              <v:shape id="Freeform 728" o:spid="_x0000_s1752" style="position:absolute;left:8244;top:137;width:850;height:6236;visibility:visible;mso-wrap-style:square;v-text-anchor:top" coordsize="850,6236" path="m,6236r850,l850,,,,,6236xe" fillcolor="#bcbec0" stroked="f">
                <v:path arrowok="t" o:connecttype="custom" o:connectlocs="0,6373;850,6373;850,137;0,137;0,6373" o:connectangles="0,0,0,0,0"/>
              </v:shape>
            </v:group>
            <v:group id="Group 729" o:spid="_x0000_s1753" style="position:absolute;left:8931;top:420;width:300;height:2" coordorigin="8931,420" coordsize="300,2">
              <v:shape id="Freeform 730" o:spid="_x0000_s1754" style="position:absolute;left:8931;top:420;width:300;height:2;visibility:visible;mso-wrap-style:square;v-text-anchor:top" coordsize="300,2" path="m,l300,e" filled="f" strokecolor="white" strokeweight="1.25pt">
                <v:path arrowok="t" o:connecttype="custom" o:connectlocs="0,0;300,0" o:connectangles="0,0"/>
              </v:shape>
            </v:group>
            <v:group id="Group 731" o:spid="_x0000_s1755" style="position:absolute;left:8811;width:2;height:300" coordorigin="8811" coordsize="2,300">
              <v:shape id="Freeform 732" o:spid="_x0000_s1756" style="position:absolute;left:8811;width:2;height:300;visibility:visible;mso-wrap-style:square;v-text-anchor:top" coordsize="2,300" path="m,300l,e" filled="f" strokecolor="white" strokeweight="1.25pt">
                <v:path arrowok="t" o:connecttype="custom" o:connectlocs="0,300;0,0" o:connectangles="0,0"/>
              </v:shape>
            </v:group>
            <v:group id="Group 733" o:spid="_x0000_s1757" style="position:absolute;left:8931;top:420;width:300;height:2" coordorigin="8931,420" coordsize="300,2">
              <v:shape id="Freeform 734" o:spid="_x0000_s1758" style="position:absolute;left:8931;top:420;width:300;height:2;visibility:visible;mso-wrap-style:square;v-text-anchor:top" coordsize="300,2" path="m,l300,e" filled="f" strokeweight=".25pt">
                <v:path arrowok="t" o:connecttype="custom" o:connectlocs="0,0;300,0" o:connectangles="0,0"/>
              </v:shape>
            </v:group>
            <v:group id="Group 735" o:spid="_x0000_s1759" style="position:absolute;left:8811;width:2;height:300" coordorigin="8811" coordsize="2,300">
              <v:shape id="Freeform 736" o:spid="_x0000_s1760" style="position:absolute;left:8811;width:2;height:300;visibility:visible;mso-wrap-style:square;v-text-anchor:top" coordsize="2,300" path="m,300l,e" filled="f" strokeweight=".25pt">
                <v:path arrowok="t" o:connecttype="custom" o:connectlocs="0,300;0,0" o:connectangles="0,0"/>
              </v:shape>
            </v:group>
            <w10:wrap anchorx="page" anchory="page"/>
          </v:group>
        </w:pict>
      </w:r>
      <w:r>
        <w:rPr>
          <w:noProof/>
          <w:lang w:val="lv-LV" w:eastAsia="lv-LV"/>
        </w:rPr>
        <w:pict>
          <v:group id="Group 737" o:spid="_x0000_s1761" style="position:absolute;margin-left:0;margin-top:21pt;width:15pt;height:.1pt;z-index:-251620352;mso-position-horizontal-relative:page;mso-position-vertical-relative:page" coordorigin=",420" coordsize="300,2">
            <v:shape id="Freeform 738" o:spid="_x0000_s1762" style="position:absolute;top:420;width:300;height:2;visibility:visible;mso-wrap-style:square;v-text-anchor:top" coordsize="300,2" path="m300,l,e" filled="f" strokeweight=".25pt">
              <v:path arrowok="t" o:connecttype="custom" o:connectlocs="300,0;0,0" o:connectangles="0,0"/>
            </v:shape>
            <w10:wrap anchorx="page" anchory="page"/>
          </v:group>
        </w:pict>
      </w:r>
      <w:r>
        <w:rPr>
          <w:noProof/>
          <w:lang w:val="lv-LV" w:eastAsia="lv-LV"/>
        </w:rPr>
        <w:pict>
          <v:group id="Group 739" o:spid="_x0000_s1763" style="position:absolute;margin-left:21pt;margin-top:0;width:.1pt;height:15pt;z-index:-251619328;mso-position-horizontal-relative:page;mso-position-vertical-relative:page" coordorigin="420" coordsize="2,300">
            <v:shape id="Freeform 740" o:spid="_x0000_s1764" style="position:absolute;left:420;width:2;height:300;visibility:visible;mso-wrap-style:square;v-text-anchor:top" coordsize="2,300" path="m,300l,e" filled="f" strokeweight=".25pt">
              <v:path arrowok="t" o:connecttype="custom" o:connectlocs="0,300;0,0" o:connectangles="0,0"/>
            </v:shape>
            <w10:wrap anchorx="page" anchory="page"/>
          </v:group>
        </w:pict>
      </w:r>
    </w:p>
    <w:p w:rsidR="00A66B7B" w:rsidRPr="009D3C78" w:rsidRDefault="00A66B7B">
      <w:pPr>
        <w:spacing w:before="10" w:line="200" w:lineRule="exact"/>
        <w:rPr>
          <w:sz w:val="20"/>
          <w:szCs w:val="20"/>
          <w:lang w:val="lv-LV"/>
        </w:rPr>
      </w:pPr>
    </w:p>
    <w:p w:rsidR="00A66B7B" w:rsidRPr="009D3C78" w:rsidRDefault="00A66B7B">
      <w:pPr>
        <w:pStyle w:val="Heading2"/>
        <w:ind w:left="1100"/>
        <w:rPr>
          <w:lang w:val="lv-LV"/>
        </w:rPr>
      </w:pPr>
      <w:bookmarkStart w:id="6" w:name="_TOC_250006"/>
      <w:r w:rsidRPr="009D3C78">
        <w:rPr>
          <w:color w:val="231F20"/>
          <w:w w:val="95"/>
          <w:lang w:val="lv-LV"/>
        </w:rPr>
        <w:t>Ūdens sildītāja montāža</w:t>
      </w:r>
      <w:bookmarkEnd w:id="6"/>
    </w:p>
    <w:p w:rsidR="00A66B7B" w:rsidRPr="009D3C78" w:rsidRDefault="00A66B7B">
      <w:pPr>
        <w:spacing w:before="7" w:line="170" w:lineRule="exact"/>
        <w:rPr>
          <w:sz w:val="17"/>
          <w:szCs w:val="17"/>
          <w:lang w:val="lv-LV"/>
        </w:rPr>
      </w:pPr>
    </w:p>
    <w:p w:rsidR="00A66B7B" w:rsidRPr="009D3C78" w:rsidRDefault="00A66B7B">
      <w:pPr>
        <w:pStyle w:val="BodyText"/>
        <w:spacing w:line="250" w:lineRule="auto"/>
        <w:ind w:left="1100"/>
        <w:rPr>
          <w:lang w:val="lv-LV"/>
        </w:rPr>
      </w:pPr>
      <w:r w:rsidRPr="009D3C78">
        <w:rPr>
          <w:color w:val="231F20"/>
          <w:w w:val="95"/>
          <w:lang w:val="lv-LV"/>
        </w:rPr>
        <w:t>Ūdens sildītājs jāuzstāda tikai telpās ar labu ventilāciju. Pārliecinieties, ka gāzes vada un ūdensvada parametri atbilst ūdens sildītāja raksturlielumiem.</w:t>
      </w:r>
    </w:p>
    <w:p w:rsidR="00A66B7B" w:rsidRPr="009D3C78" w:rsidRDefault="00A66B7B">
      <w:pPr>
        <w:pStyle w:val="BodyText"/>
        <w:spacing w:line="250" w:lineRule="auto"/>
        <w:ind w:left="1100" w:right="193"/>
        <w:rPr>
          <w:lang w:val="lv-LV"/>
        </w:rPr>
      </w:pPr>
      <w:r w:rsidRPr="009D3C78">
        <w:rPr>
          <w:color w:val="231F20"/>
          <w:w w:val="95"/>
          <w:lang w:val="lv-LV"/>
        </w:rPr>
        <w:t>Pievērsiet sevišķu uzmanību uz spiediena vērtību atbilstību gāzes vadā un ūdensvadā.</w:t>
      </w:r>
      <w:r w:rsidRPr="009D3C78">
        <w:rPr>
          <w:color w:val="231F20"/>
          <w:spacing w:val="23"/>
          <w:w w:val="95"/>
          <w:lang w:val="lv-LV"/>
        </w:rPr>
        <w:t xml:space="preserve"> </w:t>
      </w:r>
      <w:r w:rsidRPr="009D3C78">
        <w:rPr>
          <w:color w:val="231F20"/>
          <w:w w:val="95"/>
          <w:lang w:val="lv-LV"/>
        </w:rPr>
        <w:t>Tāpat pārliecinieties,</w:t>
      </w:r>
      <w:r w:rsidRPr="009D3C78">
        <w:rPr>
          <w:color w:val="231F20"/>
          <w:spacing w:val="23"/>
          <w:w w:val="95"/>
          <w:lang w:val="lv-LV"/>
        </w:rPr>
        <w:t xml:space="preserve"> </w:t>
      </w:r>
      <w:r w:rsidRPr="009D3C78">
        <w:rPr>
          <w:color w:val="231F20"/>
          <w:w w:val="95"/>
          <w:lang w:val="lv-LV"/>
        </w:rPr>
        <w:t>ka ierīcei tiek padots pietiekams gāzes daudzums, ņemot vērā tā patēriņu, ko nodrošina citas gāzes ierīces.</w:t>
      </w:r>
    </w:p>
    <w:p w:rsidR="00A66B7B" w:rsidRPr="009D3C78" w:rsidRDefault="00A66B7B">
      <w:pPr>
        <w:spacing w:before="5" w:line="150" w:lineRule="exact"/>
        <w:rPr>
          <w:sz w:val="15"/>
          <w:szCs w:val="15"/>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pStyle w:val="Heading6"/>
        <w:spacing w:line="250" w:lineRule="auto"/>
        <w:rPr>
          <w:b w:val="0"/>
          <w:bCs w:val="0"/>
          <w:lang w:val="lv-LV"/>
        </w:rPr>
      </w:pPr>
      <w:r w:rsidRPr="009D3C78">
        <w:rPr>
          <w:color w:val="231F20"/>
          <w:lang w:val="lv-LV"/>
        </w:rPr>
        <w:t>Ap ūdens sildītāju jāatstāj minimāl</w:t>
      </w:r>
      <w:r>
        <w:rPr>
          <w:color w:val="231F20"/>
          <w:lang w:val="lv-LV"/>
        </w:rPr>
        <w:t>ā</w:t>
      </w:r>
      <w:r w:rsidRPr="009D3C78">
        <w:rPr>
          <w:color w:val="231F20"/>
          <w:lang w:val="lv-LV"/>
        </w:rPr>
        <w:t xml:space="preserve"> brīv</w:t>
      </w:r>
      <w:r>
        <w:rPr>
          <w:color w:val="231F20"/>
          <w:lang w:val="lv-LV"/>
        </w:rPr>
        <w:t>ā</w:t>
      </w:r>
      <w:r w:rsidRPr="009D3C78">
        <w:rPr>
          <w:color w:val="231F20"/>
          <w:lang w:val="lv-LV"/>
        </w:rPr>
        <w:t xml:space="preserve"> </w:t>
      </w:r>
      <w:r>
        <w:rPr>
          <w:color w:val="231F20"/>
          <w:lang w:val="lv-LV"/>
        </w:rPr>
        <w:t>telpa</w:t>
      </w:r>
      <w:r w:rsidRPr="009D3C78">
        <w:rPr>
          <w:color w:val="231F20"/>
          <w:lang w:val="lv-LV"/>
        </w:rPr>
        <w:t>, kas nepieciešam</w:t>
      </w:r>
      <w:r>
        <w:rPr>
          <w:color w:val="231F20"/>
          <w:lang w:val="lv-LV"/>
        </w:rPr>
        <w:t>a</w:t>
      </w:r>
      <w:r w:rsidRPr="009D3C78">
        <w:rPr>
          <w:color w:val="231F20"/>
          <w:lang w:val="lv-LV"/>
        </w:rPr>
        <w:t xml:space="preserve"> apkopju veikšanai.</w:t>
      </w:r>
    </w:p>
    <w:p w:rsidR="00A66B7B" w:rsidRPr="009D3C78" w:rsidRDefault="00A66B7B">
      <w:pPr>
        <w:spacing w:line="180" w:lineRule="exact"/>
        <w:rPr>
          <w:sz w:val="18"/>
          <w:szCs w:val="18"/>
          <w:lang w:val="lv-LV"/>
        </w:rPr>
      </w:pPr>
    </w:p>
    <w:p w:rsidR="00A66B7B" w:rsidRPr="009D3C78" w:rsidRDefault="00A66B7B">
      <w:pPr>
        <w:pStyle w:val="BodyText"/>
        <w:spacing w:line="250" w:lineRule="auto"/>
        <w:ind w:left="1100" w:right="70"/>
        <w:rPr>
          <w:lang w:val="lv-LV"/>
        </w:rPr>
      </w:pPr>
      <w:r w:rsidRPr="009D3C78">
        <w:rPr>
          <w:color w:val="231F20"/>
          <w:spacing w:val="-2"/>
          <w:w w:val="95"/>
          <w:lang w:val="lv-LV"/>
        </w:rPr>
        <w:t xml:space="preserve">Lai veiktu ūdens sildītāja montāžu vai tehnisko apkopi, </w:t>
      </w:r>
      <w:r>
        <w:rPr>
          <w:color w:val="231F20"/>
          <w:spacing w:val="-2"/>
          <w:w w:val="95"/>
          <w:lang w:val="lv-LV"/>
        </w:rPr>
        <w:t>jā</w:t>
      </w:r>
      <w:r w:rsidRPr="009D3C78">
        <w:rPr>
          <w:color w:val="231F20"/>
          <w:spacing w:val="-2"/>
          <w:w w:val="95"/>
          <w:lang w:val="lv-LV"/>
        </w:rPr>
        <w:t xml:space="preserve">noņem </w:t>
      </w:r>
      <w:r>
        <w:rPr>
          <w:color w:val="231F20"/>
          <w:lang w:val="lv-LV"/>
        </w:rPr>
        <w:t>korpuss</w:t>
      </w:r>
      <w:r w:rsidRPr="009D3C78">
        <w:rPr>
          <w:color w:val="231F20"/>
          <w:spacing w:val="-2"/>
          <w:w w:val="95"/>
          <w:lang w:val="lv-LV"/>
        </w:rPr>
        <w:t>.</w:t>
      </w:r>
    </w:p>
    <w:p w:rsidR="00A66B7B" w:rsidRPr="009D3C78" w:rsidRDefault="00A66B7B">
      <w:pPr>
        <w:pStyle w:val="BodyText"/>
        <w:ind w:left="1100"/>
        <w:rPr>
          <w:lang w:val="lv-LV"/>
        </w:rPr>
      </w:pPr>
      <w:r w:rsidRPr="009D3C78">
        <w:rPr>
          <w:color w:val="231F20"/>
          <w:w w:val="95"/>
          <w:lang w:val="lv-LV"/>
        </w:rPr>
        <w:t>Veiciet šādas darbības:</w:t>
      </w:r>
    </w:p>
    <w:p w:rsidR="00A66B7B" w:rsidRPr="00312C19" w:rsidRDefault="00A66B7B">
      <w:pPr>
        <w:pStyle w:val="BodyText"/>
        <w:numPr>
          <w:ilvl w:val="1"/>
          <w:numId w:val="5"/>
        </w:numPr>
        <w:tabs>
          <w:tab w:val="left" w:pos="1327"/>
        </w:tabs>
        <w:spacing w:before="7" w:line="250" w:lineRule="auto"/>
        <w:ind w:right="162"/>
        <w:rPr>
          <w:highlight w:val="red"/>
          <w:lang w:val="lv-LV"/>
        </w:rPr>
      </w:pPr>
      <w:r w:rsidRPr="00312C19">
        <w:rPr>
          <w:color w:val="231F20"/>
          <w:w w:val="95"/>
          <w:highlight w:val="red"/>
          <w:lang w:val="lv-LV"/>
        </w:rPr>
        <w:t xml:space="preserve">Noņemiet no bloka temperatūras un jaudas regulatorus (3.attēls). </w:t>
      </w:r>
    </w:p>
    <w:p w:rsidR="00A66B7B" w:rsidRPr="009D3C78" w:rsidRDefault="00A66B7B">
      <w:pPr>
        <w:pStyle w:val="BodyText"/>
        <w:numPr>
          <w:ilvl w:val="1"/>
          <w:numId w:val="5"/>
        </w:numPr>
        <w:tabs>
          <w:tab w:val="left" w:pos="1327"/>
        </w:tabs>
        <w:spacing w:line="250" w:lineRule="auto"/>
        <w:ind w:right="111"/>
        <w:jc w:val="both"/>
        <w:rPr>
          <w:lang w:val="lv-LV"/>
        </w:rPr>
      </w:pPr>
      <w:r w:rsidRPr="009D3C78">
        <w:rPr>
          <w:color w:val="231F20"/>
          <w:w w:val="95"/>
          <w:lang w:val="lv-LV"/>
        </w:rPr>
        <w:t>Atvienojiet divu vad</w:t>
      </w:r>
      <w:r>
        <w:rPr>
          <w:color w:val="231F20"/>
          <w:w w:val="95"/>
          <w:lang w:val="lv-LV"/>
        </w:rPr>
        <w:t>ītāj</w:t>
      </w:r>
      <w:r w:rsidRPr="009D3C78">
        <w:rPr>
          <w:color w:val="231F20"/>
          <w:w w:val="95"/>
          <w:lang w:val="lv-LV"/>
        </w:rPr>
        <w:t xml:space="preserve">kabeļu savienotājus, kas uz ūdens sildītāja korpusa savieno vadības bloku </w:t>
      </w:r>
      <w:r>
        <w:rPr>
          <w:color w:val="231F20"/>
          <w:w w:val="95"/>
          <w:lang w:val="lv-LV"/>
        </w:rPr>
        <w:t>ar</w:t>
      </w:r>
      <w:r w:rsidRPr="009D3C78">
        <w:rPr>
          <w:color w:val="231F20"/>
          <w:w w:val="95"/>
          <w:lang w:val="lv-LV"/>
        </w:rPr>
        <w:t xml:space="preserve"> displeju.</w:t>
      </w:r>
    </w:p>
    <w:p w:rsidR="00A66B7B" w:rsidRPr="009D3C78" w:rsidRDefault="00A66B7B">
      <w:pPr>
        <w:pStyle w:val="BodyText"/>
        <w:numPr>
          <w:ilvl w:val="1"/>
          <w:numId w:val="5"/>
        </w:numPr>
        <w:tabs>
          <w:tab w:val="left" w:pos="1327"/>
        </w:tabs>
        <w:spacing w:line="250" w:lineRule="auto"/>
        <w:ind w:right="92"/>
        <w:rPr>
          <w:lang w:val="lv-LV"/>
        </w:rPr>
      </w:pPr>
      <w:r w:rsidRPr="009D3C78">
        <w:rPr>
          <w:color w:val="231F20"/>
          <w:lang w:val="lv-LV"/>
        </w:rPr>
        <w:t>Atskrūvējiet divas kokskrūves, ar kurām pie statņa pamatnes piestiprināts korpuss.</w:t>
      </w:r>
    </w:p>
    <w:p w:rsidR="00A66B7B" w:rsidRPr="009D3C78" w:rsidRDefault="00A66B7B">
      <w:pPr>
        <w:pStyle w:val="BodyText"/>
        <w:numPr>
          <w:ilvl w:val="1"/>
          <w:numId w:val="5"/>
        </w:numPr>
        <w:tabs>
          <w:tab w:val="left" w:pos="1327"/>
        </w:tabs>
        <w:spacing w:line="250" w:lineRule="auto"/>
        <w:rPr>
          <w:lang w:val="lv-LV"/>
        </w:rPr>
      </w:pPr>
      <w:r w:rsidRPr="009D3C78">
        <w:rPr>
          <w:color w:val="231F20"/>
          <w:lang w:val="lv-LV"/>
        </w:rPr>
        <w:t xml:space="preserve">Pavelciet </w:t>
      </w:r>
      <w:r>
        <w:rPr>
          <w:color w:val="231F20"/>
          <w:lang w:val="lv-LV"/>
        </w:rPr>
        <w:t>korpus</w:t>
      </w:r>
      <w:r w:rsidRPr="009D3C78">
        <w:rPr>
          <w:color w:val="231F20"/>
          <w:lang w:val="lv-LV"/>
        </w:rPr>
        <w:t>u uz savu pusi un, paceļot uz augšu, noņemiet to no diviem kronšteiniem.</w:t>
      </w:r>
    </w:p>
    <w:p w:rsidR="00A66B7B" w:rsidRPr="009D3C78" w:rsidRDefault="00A66B7B">
      <w:pPr>
        <w:pStyle w:val="BodyText"/>
        <w:numPr>
          <w:ilvl w:val="1"/>
          <w:numId w:val="5"/>
        </w:numPr>
        <w:tabs>
          <w:tab w:val="left" w:pos="1327"/>
        </w:tabs>
        <w:spacing w:line="250" w:lineRule="auto"/>
        <w:ind w:right="3"/>
        <w:rPr>
          <w:lang w:val="lv-LV"/>
        </w:rPr>
      </w:pPr>
      <w:r>
        <w:rPr>
          <w:color w:val="231F20"/>
          <w:w w:val="95"/>
          <w:lang w:val="lv-LV"/>
        </w:rPr>
        <w:t>I</w:t>
      </w:r>
      <w:r w:rsidRPr="009D3C78">
        <w:rPr>
          <w:color w:val="231F20"/>
          <w:w w:val="95"/>
          <w:lang w:val="lv-LV"/>
        </w:rPr>
        <w:t xml:space="preserve">zvēlieties ūdens sildītāja uzstādīšanas vietu un </w:t>
      </w:r>
      <w:r>
        <w:rPr>
          <w:color w:val="231F20"/>
          <w:w w:val="95"/>
          <w:lang w:val="lv-LV"/>
        </w:rPr>
        <w:t xml:space="preserve">uz sienas </w:t>
      </w:r>
      <w:r w:rsidRPr="009D3C78">
        <w:rPr>
          <w:color w:val="231F20"/>
          <w:w w:val="95"/>
          <w:lang w:val="lv-LV"/>
        </w:rPr>
        <w:t>atzīmējiet āķiem nepieciešamo urbumu vietas. Atzīmējiet arī ūdens ie</w:t>
      </w:r>
      <w:r>
        <w:rPr>
          <w:color w:val="231F20"/>
          <w:w w:val="95"/>
          <w:lang w:val="lv-LV"/>
        </w:rPr>
        <w:t>plūdes</w:t>
      </w:r>
      <w:r w:rsidRPr="009D3C78">
        <w:rPr>
          <w:color w:val="231F20"/>
          <w:w w:val="95"/>
          <w:lang w:val="lv-LV"/>
        </w:rPr>
        <w:t xml:space="preserve"> un iz</w:t>
      </w:r>
      <w:r>
        <w:rPr>
          <w:color w:val="231F20"/>
          <w:w w:val="95"/>
          <w:lang w:val="lv-LV"/>
        </w:rPr>
        <w:t>plūdes</w:t>
      </w:r>
      <w:r w:rsidRPr="009D3C78">
        <w:rPr>
          <w:color w:val="231F20"/>
          <w:w w:val="95"/>
          <w:lang w:val="lv-LV"/>
        </w:rPr>
        <w:t xml:space="preserve"> vietas.</w:t>
      </w:r>
    </w:p>
    <w:p w:rsidR="00A66B7B" w:rsidRPr="009D3C78" w:rsidRDefault="00A66B7B">
      <w:pPr>
        <w:pStyle w:val="BodyText"/>
        <w:numPr>
          <w:ilvl w:val="1"/>
          <w:numId w:val="5"/>
        </w:numPr>
        <w:tabs>
          <w:tab w:val="left" w:pos="1327"/>
        </w:tabs>
        <w:spacing w:line="250" w:lineRule="auto"/>
        <w:ind w:right="154"/>
        <w:rPr>
          <w:lang w:val="lv-LV"/>
        </w:rPr>
      </w:pPr>
      <w:r w:rsidRPr="009D3C78">
        <w:rPr>
          <w:color w:val="231F20"/>
          <w:w w:val="95"/>
          <w:lang w:val="lv-LV"/>
        </w:rPr>
        <w:t>Piestipriniet pie sienas āķus un uzkariniet uz tiem ūdens sildītāju.</w:t>
      </w:r>
    </w:p>
    <w:p w:rsidR="00A66B7B" w:rsidRPr="009D3C78" w:rsidRDefault="00A66B7B">
      <w:pPr>
        <w:pStyle w:val="BodyText"/>
        <w:numPr>
          <w:ilvl w:val="1"/>
          <w:numId w:val="5"/>
        </w:numPr>
        <w:tabs>
          <w:tab w:val="left" w:pos="1327"/>
        </w:tabs>
        <w:spacing w:line="250" w:lineRule="auto"/>
        <w:ind w:right="204"/>
        <w:rPr>
          <w:lang w:val="lv-LV"/>
        </w:rPr>
      </w:pPr>
      <w:r w:rsidRPr="009D3C78">
        <w:rPr>
          <w:color w:val="231F20"/>
          <w:w w:val="95"/>
          <w:lang w:val="lv-LV"/>
        </w:rPr>
        <w:t>Pirms ūdens sildītāja pieslēgšanas rūpīgi jāiztīra ūdensvads un gāzes vads un jāizvāc visi iespējamie piesārņojumi.</w:t>
      </w:r>
    </w:p>
    <w:p w:rsidR="00A66B7B" w:rsidRPr="009D3C78" w:rsidRDefault="00A66B7B">
      <w:pPr>
        <w:pStyle w:val="BodyText"/>
        <w:numPr>
          <w:ilvl w:val="1"/>
          <w:numId w:val="5"/>
        </w:numPr>
        <w:tabs>
          <w:tab w:val="left" w:pos="1327"/>
        </w:tabs>
        <w:spacing w:line="250" w:lineRule="auto"/>
        <w:ind w:right="88"/>
        <w:rPr>
          <w:lang w:val="lv-LV"/>
        </w:rPr>
      </w:pPr>
      <w:r w:rsidRPr="009D3C78">
        <w:rPr>
          <w:color w:val="231F20"/>
          <w:w w:val="95"/>
          <w:lang w:val="lv-LV"/>
        </w:rPr>
        <w:t>Pievienojiet ūdens sildītāju pie gāzes vada. Pārliecinieties, lai savienojums būtu gāzes necaurlaidīgs un neatrastos zem mehāniska sprieguma.</w:t>
      </w:r>
    </w:p>
    <w:p w:rsidR="00A66B7B" w:rsidRPr="009D3C78" w:rsidRDefault="00A66B7B">
      <w:pPr>
        <w:pStyle w:val="BodyText"/>
        <w:numPr>
          <w:ilvl w:val="1"/>
          <w:numId w:val="5"/>
        </w:numPr>
        <w:tabs>
          <w:tab w:val="left" w:pos="1327"/>
        </w:tabs>
        <w:spacing w:line="250" w:lineRule="auto"/>
        <w:ind w:right="1"/>
        <w:rPr>
          <w:lang w:val="lv-LV"/>
        </w:rPr>
      </w:pPr>
      <w:r w:rsidRPr="009D3C78">
        <w:rPr>
          <w:color w:val="231F20"/>
          <w:w w:val="95"/>
          <w:lang w:val="lv-LV"/>
        </w:rPr>
        <w:t>Pievienojiet ūdens sildītāju pie aukstā un karstā ūdens ūdensvadiem. Pārliecinieties, lai savienojumi neatrastos zem mehāniska sprieguma.</w:t>
      </w:r>
    </w:p>
    <w:p w:rsidR="00A66B7B" w:rsidRPr="009D3C78" w:rsidRDefault="00A66B7B">
      <w:pPr>
        <w:pStyle w:val="BodyText"/>
        <w:numPr>
          <w:ilvl w:val="1"/>
          <w:numId w:val="5"/>
        </w:numPr>
        <w:tabs>
          <w:tab w:val="left" w:pos="1327"/>
        </w:tabs>
        <w:spacing w:line="250" w:lineRule="auto"/>
        <w:ind w:right="198"/>
        <w:rPr>
          <w:lang w:val="lv-LV"/>
        </w:rPr>
      </w:pPr>
      <w:r w:rsidRPr="009D3C78">
        <w:rPr>
          <w:color w:val="231F20"/>
          <w:w w:val="95"/>
          <w:lang w:val="lv-LV"/>
        </w:rPr>
        <w:t>Pārbaudiet ūdens sildītāja savienojumu hermētiskumu un novērsiet iespējamās noplūdes.</w:t>
      </w:r>
    </w:p>
    <w:p w:rsidR="00A66B7B" w:rsidRPr="009D3C78" w:rsidRDefault="00A66B7B">
      <w:pPr>
        <w:pStyle w:val="BodyText"/>
        <w:numPr>
          <w:ilvl w:val="1"/>
          <w:numId w:val="5"/>
        </w:numPr>
        <w:tabs>
          <w:tab w:val="left" w:pos="1327"/>
        </w:tabs>
        <w:spacing w:line="250" w:lineRule="auto"/>
        <w:ind w:right="22"/>
        <w:rPr>
          <w:lang w:val="lv-LV"/>
        </w:rPr>
      </w:pPr>
      <w:r w:rsidRPr="009D3C78">
        <w:rPr>
          <w:color w:val="231F20"/>
          <w:lang w:val="lv-LV"/>
        </w:rPr>
        <w:t xml:space="preserve">Uzstādiet korpusu </w:t>
      </w:r>
      <w:r>
        <w:rPr>
          <w:color w:val="231F20"/>
          <w:lang w:val="lv-LV"/>
        </w:rPr>
        <w:t>normālā</w:t>
      </w:r>
      <w:r w:rsidRPr="009D3C78">
        <w:rPr>
          <w:color w:val="231F20"/>
          <w:lang w:val="lv-LV"/>
        </w:rPr>
        <w:t xml:space="preserve"> stāvoklī un piestipriniet to.</w:t>
      </w:r>
    </w:p>
    <w:p w:rsidR="00A66B7B" w:rsidRPr="009D3C78" w:rsidRDefault="00A66B7B">
      <w:pPr>
        <w:pStyle w:val="BodyText"/>
        <w:numPr>
          <w:ilvl w:val="1"/>
          <w:numId w:val="5"/>
        </w:numPr>
        <w:tabs>
          <w:tab w:val="left" w:pos="1327"/>
        </w:tabs>
        <w:rPr>
          <w:lang w:val="lv-LV"/>
        </w:rPr>
      </w:pPr>
      <w:r w:rsidRPr="009D3C78">
        <w:rPr>
          <w:color w:val="231F20"/>
          <w:w w:val="95"/>
          <w:lang w:val="lv-LV"/>
        </w:rPr>
        <w:t>Pievelciet korpusa stiprinājuma skrūves.</w:t>
      </w:r>
    </w:p>
    <w:p w:rsidR="00A66B7B" w:rsidRPr="009D3C78" w:rsidRDefault="00A66B7B">
      <w:pPr>
        <w:spacing w:before="73"/>
        <w:ind w:left="1859"/>
        <w:rPr>
          <w:rFonts w:ascii="Arial" w:hAnsi="Arial" w:cs="Arial"/>
          <w:sz w:val="20"/>
          <w:szCs w:val="20"/>
          <w:lang w:val="lv-LV"/>
        </w:rPr>
      </w:pPr>
      <w:r w:rsidRPr="009D3C78">
        <w:rPr>
          <w:lang w:val="lv-LV"/>
        </w:rPr>
        <w:br w:type="column"/>
      </w:r>
      <w:r w:rsidRPr="009D3C78">
        <w:rPr>
          <w:rFonts w:ascii="Arial" w:hAnsi="Arial" w:cs="Arial"/>
          <w:color w:val="231F20"/>
          <w:sz w:val="18"/>
          <w:szCs w:val="18"/>
          <w:lang w:val="lv-LV"/>
        </w:rPr>
        <w:t>Ūdens sildītāji</w:t>
      </w:r>
      <w:r w:rsidRPr="009D3C78">
        <w:rPr>
          <w:rFonts w:ascii="Arial" w:hAnsi="Arial" w:cs="Arial"/>
          <w:color w:val="231F20"/>
          <w:spacing w:val="-5"/>
          <w:sz w:val="18"/>
          <w:szCs w:val="18"/>
          <w:lang w:val="lv-LV"/>
        </w:rPr>
        <w:t xml:space="preserve"> </w:t>
      </w:r>
      <w:r w:rsidRPr="009D3C78">
        <w:rPr>
          <w:rFonts w:ascii="Arial" w:hAnsi="Arial" w:cs="Arial"/>
          <w:b/>
          <w:bCs/>
          <w:color w:val="231F20"/>
          <w:sz w:val="20"/>
          <w:szCs w:val="20"/>
          <w:lang w:val="lv-LV"/>
        </w:rPr>
        <w:t>9</w:t>
      </w:r>
    </w:p>
    <w:p w:rsidR="00A66B7B" w:rsidRPr="009D3C78" w:rsidRDefault="00A66B7B">
      <w:pPr>
        <w:spacing w:before="4" w:line="110" w:lineRule="exact"/>
        <w:rPr>
          <w:sz w:val="11"/>
          <w:szCs w:val="11"/>
          <w:lang w:val="lv-LV"/>
        </w:rPr>
      </w:pPr>
    </w:p>
    <w:p w:rsidR="00A66B7B" w:rsidRPr="009D3C78" w:rsidRDefault="00A66B7B">
      <w:pPr>
        <w:pStyle w:val="BodyText"/>
        <w:numPr>
          <w:ilvl w:val="0"/>
          <w:numId w:val="5"/>
        </w:numPr>
        <w:tabs>
          <w:tab w:val="left" w:pos="419"/>
        </w:tabs>
        <w:spacing w:line="250" w:lineRule="auto"/>
        <w:ind w:left="419" w:right="1446"/>
        <w:rPr>
          <w:lang w:val="lv-LV"/>
        </w:rPr>
      </w:pPr>
      <w:r>
        <w:rPr>
          <w:color w:val="231F20"/>
          <w:lang w:val="lv-LV"/>
        </w:rPr>
        <w:t>Iestat</w:t>
      </w:r>
      <w:r w:rsidRPr="009D3C78">
        <w:rPr>
          <w:color w:val="231F20"/>
          <w:lang w:val="lv-LV"/>
        </w:rPr>
        <w:t xml:space="preserve">iet temperatūras un jaudas regulatorus </w:t>
      </w:r>
      <w:r>
        <w:rPr>
          <w:color w:val="231F20"/>
          <w:lang w:val="lv-LV"/>
        </w:rPr>
        <w:t>normālā</w:t>
      </w:r>
      <w:r w:rsidRPr="009D3C78">
        <w:rPr>
          <w:color w:val="231F20"/>
          <w:lang w:val="lv-LV"/>
        </w:rPr>
        <w:t xml:space="preserve"> stāvoklī </w:t>
      </w:r>
      <w:r w:rsidRPr="009D3C78">
        <w:rPr>
          <w:color w:val="231F20"/>
          <w:w w:val="95"/>
          <w:lang w:val="lv-LV"/>
        </w:rPr>
        <w:t>(3.attēls).</w:t>
      </w:r>
    </w:p>
    <w:p w:rsidR="00A66B7B" w:rsidRPr="009D3C78" w:rsidRDefault="00A66B7B">
      <w:pPr>
        <w:pStyle w:val="BodyText"/>
        <w:numPr>
          <w:ilvl w:val="0"/>
          <w:numId w:val="5"/>
        </w:numPr>
        <w:tabs>
          <w:tab w:val="left" w:pos="419"/>
        </w:tabs>
        <w:spacing w:line="250" w:lineRule="auto"/>
        <w:ind w:left="419" w:right="1374"/>
        <w:rPr>
          <w:lang w:val="lv-LV"/>
        </w:rPr>
      </w:pPr>
      <w:r w:rsidRPr="009D3C78">
        <w:rPr>
          <w:color w:val="231F20"/>
          <w:w w:val="95"/>
          <w:lang w:val="lv-LV"/>
        </w:rPr>
        <w:t>Pārbaudiet ūdensvada savienojumu hermētiskumu. Pilnībā atveriet ventili</w:t>
      </w:r>
      <w:r>
        <w:rPr>
          <w:color w:val="231F20"/>
          <w:w w:val="95"/>
          <w:lang w:val="lv-LV"/>
        </w:rPr>
        <w:t>, kas nodrošina</w:t>
      </w:r>
      <w:r w:rsidRPr="009D3C78">
        <w:rPr>
          <w:color w:val="231F20"/>
          <w:w w:val="95"/>
          <w:lang w:val="lv-LV"/>
        </w:rPr>
        <w:t xml:space="preserve"> ūdens padevi ūdens sildītājā.</w:t>
      </w:r>
      <w:r>
        <w:rPr>
          <w:color w:val="231F20"/>
          <w:w w:val="95"/>
          <w:lang w:val="lv-LV"/>
        </w:rPr>
        <w:t xml:space="preserve"> </w:t>
      </w:r>
      <w:r w:rsidRPr="009D3C78">
        <w:rPr>
          <w:color w:val="231F20"/>
          <w:w w:val="95"/>
          <w:lang w:val="lv-LV"/>
        </w:rPr>
        <w:t>Izlaidiet visu gaisu, pilnībā atverot aukstā un karstā ūdens krānus. Pēc tam aizveriet visus krānus un pārbaudiet visu savienojumu hermētiskumu.</w:t>
      </w:r>
    </w:p>
    <w:p w:rsidR="00A66B7B" w:rsidRPr="009D3C78" w:rsidRDefault="00A66B7B">
      <w:pPr>
        <w:pStyle w:val="BodyText"/>
        <w:numPr>
          <w:ilvl w:val="0"/>
          <w:numId w:val="5"/>
        </w:numPr>
        <w:tabs>
          <w:tab w:val="left" w:pos="419"/>
        </w:tabs>
        <w:spacing w:line="250" w:lineRule="auto"/>
        <w:ind w:left="419" w:right="1470"/>
        <w:rPr>
          <w:lang w:val="lv-LV"/>
        </w:rPr>
      </w:pPr>
      <w:r w:rsidRPr="009D3C78">
        <w:rPr>
          <w:color w:val="231F20"/>
          <w:lang w:val="lv-LV"/>
        </w:rPr>
        <w:t>Pārliecinieties, ka sadegšanas produkti tiek novadīti pilnībā. Ūdens sildītāja darba laikā 30 minūšu garumā nedrīkst notikt automātiska gāzes padeves atslēgšana deglim.</w:t>
      </w:r>
    </w:p>
    <w:p w:rsidR="00A66B7B" w:rsidRPr="009D3C78" w:rsidRDefault="00A66B7B">
      <w:pPr>
        <w:spacing w:line="180" w:lineRule="exact"/>
        <w:rPr>
          <w:sz w:val="18"/>
          <w:szCs w:val="18"/>
          <w:lang w:val="lv-LV"/>
        </w:rPr>
      </w:pPr>
    </w:p>
    <w:p w:rsidR="00A66B7B" w:rsidRPr="009D3C78" w:rsidRDefault="00A66B7B">
      <w:pPr>
        <w:pStyle w:val="Heading6"/>
        <w:spacing w:line="263" w:lineRule="auto"/>
        <w:ind w:left="192" w:right="1484"/>
        <w:rPr>
          <w:b w:val="0"/>
          <w:bCs w:val="0"/>
          <w:lang w:val="lv-LV"/>
        </w:rPr>
      </w:pPr>
      <w:r w:rsidRPr="009D3C78">
        <w:rPr>
          <w:color w:val="231F20"/>
          <w:lang w:val="lv-LV"/>
        </w:rPr>
        <w:t>Nodošana ekspluatācijā.</w:t>
      </w:r>
      <w:r w:rsidRPr="009D3C78">
        <w:rPr>
          <w:color w:val="231F20"/>
          <w:spacing w:val="3"/>
          <w:lang w:val="lv-LV"/>
        </w:rPr>
        <w:t xml:space="preserve"> </w:t>
      </w:r>
      <w:r w:rsidRPr="009D3C78">
        <w:rPr>
          <w:color w:val="231F20"/>
          <w:lang w:val="lv-LV"/>
        </w:rPr>
        <w:t>Ūdens sildītāja darbība.</w:t>
      </w:r>
    </w:p>
    <w:p w:rsidR="00A66B7B" w:rsidRPr="009D3C78" w:rsidRDefault="00A66B7B">
      <w:pPr>
        <w:spacing w:before="1" w:line="170" w:lineRule="exact"/>
        <w:rPr>
          <w:sz w:val="17"/>
          <w:szCs w:val="17"/>
          <w:lang w:val="lv-LV"/>
        </w:rPr>
      </w:pPr>
    </w:p>
    <w:p w:rsidR="00A66B7B" w:rsidRPr="009D3C78" w:rsidRDefault="00A66B7B">
      <w:pPr>
        <w:pStyle w:val="BodyText"/>
        <w:spacing w:line="250" w:lineRule="auto"/>
        <w:ind w:left="192" w:right="1508"/>
        <w:rPr>
          <w:lang w:val="lv-LV"/>
        </w:rPr>
      </w:pPr>
      <w:r w:rsidRPr="009D3C78">
        <w:rPr>
          <w:color w:val="231F20"/>
          <w:w w:val="95"/>
          <w:lang w:val="lv-LV"/>
        </w:rPr>
        <w:t>Lai ieslēgtu ūdens sildītāju, ievietojiet paredzētajā vietā baterijas.</w:t>
      </w:r>
    </w:p>
    <w:p w:rsidR="00A66B7B" w:rsidRPr="009D3C78" w:rsidRDefault="00A66B7B">
      <w:pPr>
        <w:pStyle w:val="BodyText"/>
        <w:spacing w:line="250" w:lineRule="auto"/>
        <w:ind w:left="192" w:right="1362"/>
        <w:jc w:val="both"/>
        <w:rPr>
          <w:lang w:val="lv-LV"/>
        </w:rPr>
      </w:pPr>
      <w:r w:rsidRPr="009D3C78">
        <w:rPr>
          <w:color w:val="231F20"/>
          <w:w w:val="95"/>
          <w:lang w:val="lv-LV"/>
        </w:rPr>
        <w:t>Ūdens sildītājs pārslēgsies gaidīšanas režīmā. Tas automātiski sāks darboties pēc tam, kad tiks atvērts karstā ūdens krāns.</w:t>
      </w:r>
    </w:p>
    <w:p w:rsidR="00A66B7B" w:rsidRPr="009D3C78" w:rsidRDefault="00A66B7B" w:rsidP="004C7009">
      <w:pPr>
        <w:pStyle w:val="BodyText"/>
        <w:spacing w:line="250" w:lineRule="auto"/>
        <w:ind w:left="192" w:right="1454"/>
        <w:rPr>
          <w:lang w:val="lv-LV"/>
        </w:rPr>
      </w:pPr>
      <w:r w:rsidRPr="009D3C78">
        <w:rPr>
          <w:color w:val="231F20"/>
          <w:w w:val="95"/>
          <w:lang w:val="lv-LV"/>
        </w:rPr>
        <w:t>Atverot karstā ūdens krānu, ūdens sāk cirkulāciju siltummainī.</w:t>
      </w:r>
      <w:r w:rsidRPr="009D3C78">
        <w:rPr>
          <w:color w:val="231F20"/>
          <w:w w:val="95"/>
          <w:lang w:val="lv-LV"/>
        </w:rPr>
        <w:br/>
      </w:r>
      <w:r w:rsidRPr="009D3C78">
        <w:rPr>
          <w:color w:val="231F20"/>
          <w:lang w:val="lv-LV"/>
        </w:rPr>
        <w:t>Hidrauliskā vārsta tapa ieslēdz mikropārslēgu, kas iedarbina elektroshēmas darba ciklu. Aizdedzināšanas laikā, kas nepārsniedz drošo vērtību 7 sekundes, tiek aktivizēts servo vārsts un radīta dzirkstele.</w:t>
      </w:r>
      <w:r w:rsidRPr="009D3C78">
        <w:rPr>
          <w:color w:val="231F20"/>
          <w:lang w:val="lv-LV"/>
        </w:rPr>
        <w:br/>
        <w:t xml:space="preserve">Ar membrānas ierīci vadāms drošības vārsts, kas darbojas </w:t>
      </w:r>
      <w:r>
        <w:rPr>
          <w:color w:val="231F20"/>
          <w:lang w:val="lv-LV"/>
        </w:rPr>
        <w:t xml:space="preserve">pēc </w:t>
      </w:r>
      <w:r w:rsidRPr="009D3C78">
        <w:rPr>
          <w:color w:val="231F20"/>
          <w:lang w:val="lv-LV"/>
        </w:rPr>
        <w:t>spiediena krituma principa, atver gāzes padevi uz degli.</w:t>
      </w:r>
    </w:p>
    <w:p w:rsidR="00A66B7B" w:rsidRPr="009D3C78" w:rsidRDefault="00A66B7B" w:rsidP="004C7009">
      <w:pPr>
        <w:pStyle w:val="BodyText"/>
        <w:spacing w:line="250" w:lineRule="auto"/>
        <w:ind w:left="192" w:right="1401"/>
        <w:rPr>
          <w:lang w:val="lv-LV"/>
        </w:rPr>
      </w:pPr>
      <w:r w:rsidRPr="009D3C78">
        <w:rPr>
          <w:color w:val="231F20"/>
          <w:lang w:val="lv-LV"/>
        </w:rPr>
        <w:t>Servo vārsts kontrolē mīksto aizdedzināšanu un paliks atvērts līdz brīdim, kad parādīsies liesmas.</w:t>
      </w:r>
      <w:r w:rsidRPr="009D3C78">
        <w:rPr>
          <w:color w:val="231F20"/>
          <w:lang w:val="lv-LV"/>
        </w:rPr>
        <w:br/>
        <w:t>Aizverot karstā ūdens krānu, ūdens ieplūšana ūdens sildītājā tiek pārtraukta un drošības vārsts automātiski noslēdz gāzes padevi deglim.</w:t>
      </w:r>
      <w:r w:rsidRPr="009D3C78">
        <w:rPr>
          <w:color w:val="231F20"/>
          <w:w w:val="99"/>
          <w:lang w:val="lv-LV"/>
        </w:rPr>
        <w:t xml:space="preserve"> </w:t>
      </w:r>
      <w:r w:rsidRPr="009D3C78">
        <w:rPr>
          <w:color w:val="231F20"/>
          <w:lang w:val="lv-LV"/>
        </w:rPr>
        <w:t>Vienlaikus mikropārslēgs pabeidz elektroshēmas darba ciklu un izslēdz ūdens sildītāju</w:t>
      </w:r>
      <w:r w:rsidRPr="009D3C78">
        <w:rPr>
          <w:color w:val="231F20"/>
          <w:w w:val="95"/>
          <w:lang w:val="lv-LV"/>
        </w:rPr>
        <w:t>.</w:t>
      </w:r>
    </w:p>
    <w:p w:rsidR="00A66B7B" w:rsidRPr="009D3C78" w:rsidRDefault="00A66B7B">
      <w:pPr>
        <w:spacing w:before="7" w:line="160" w:lineRule="exact"/>
        <w:rPr>
          <w:sz w:val="16"/>
          <w:szCs w:val="16"/>
          <w:lang w:val="lv-LV"/>
        </w:rPr>
      </w:pPr>
      <w:r>
        <w:rPr>
          <w:noProof/>
          <w:lang w:val="lv-LV" w:eastAsia="lv-LV"/>
        </w:rPr>
        <w:pict>
          <v:group id="Group 741" o:spid="_x0000_s1765" style="position:absolute;margin-left:230.25pt;margin-top:6.05pt;width:165.4pt;height:18.25pt;z-index:-251618304;mso-position-horizontal-relative:page" coordorigin="4605,1432" coordsize="3308,365">
            <v:group id="Group 742" o:spid="_x0000_s1766" style="position:absolute;left:4615;top:1442;width:3288;height:345" coordorigin="4615,1442" coordsize="3288,345">
              <v:shape id="Freeform 743" o:spid="_x0000_s1767" style="position:absolute;left:4615;top:1442;width:3288;height:345;visibility:visible;mso-wrap-style:square;v-text-anchor:top" coordsize="3288,345" path="m3288,l,,,345r2631,l2685,344r104,-5l2887,329r90,-15l3059,295r71,-23l3190,246r65,-44l3288,136,3288,xe" fillcolor="#d1d3d4" stroked="f">
                <v:path arrowok="t" o:connecttype="custom" o:connectlocs="3288,1442;0,1442;0,1787;2631,1787;2685,1786;2789,1781;2887,1771;2977,1756;3059,1737;3130,1714;3190,1688;3255,1644;3288,1578;3288,1442" o:connectangles="0,0,0,0,0,0,0,0,0,0,0,0,0,0"/>
              </v:shape>
            </v:group>
            <v:group id="Group 744" o:spid="_x0000_s1768" style="position:absolute;left:4659;top:1479;width:308;height:260" coordorigin="4659,1479" coordsize="308,260">
              <v:shape id="Freeform 745" o:spid="_x0000_s1769" style="position:absolute;left:4659;top:1479;width:308;height:260;visibility:visible;mso-wrap-style:square;v-text-anchor:top" coordsize="308,260" path="m157,l113,58,42,182,,255r1,4l308,259r,-5l297,235,173,20r-4,-6l157,xe" fillcolor="#231f20" stroked="f">
                <v:path arrowok="t" o:connecttype="custom" o:connectlocs="157,1479;113,1537;42,1661;0,1734;1,1738;308,1738;308,1733;297,1714;173,1499;169,1493;157,1479" o:connectangles="0,0,0,0,0,0,0,0,0,0,0"/>
              </v:shape>
            </v:group>
            <v:group id="Group 746" o:spid="_x0000_s1770" style="position:absolute;left:4690;top:1508;width:246;height:212" coordorigin="4690,1508" coordsize="246,212">
              <v:shape id="Freeform 747" o:spid="_x0000_s1771" style="position:absolute;left:4690;top:1508;width:246;height:212;visibility:visible;mso-wrap-style:square;v-text-anchor:top" coordsize="246,212" path="m123,r-5,9l115,14,6,202r-3,5l,212r246,l243,207r-3,-5l129,9,125,1,123,xe" stroked="f">
                <v:path arrowok="t" o:connecttype="custom" o:connectlocs="123,1508;118,1517;115,1522;6,1710;3,1715;0,1720;246,1720;243,1715;240,1710;129,1517;125,1509;123,1508" o:connectangles="0,0,0,0,0,0,0,0,0,0,0,0"/>
              </v:shape>
            </v:group>
            <v:group id="Group 748" o:spid="_x0000_s1772" style="position:absolute;left:4797;top:1551;width:32;height:104" coordorigin="4797,1551" coordsize="32,104">
              <v:shape id="Freeform 749" o:spid="_x0000_s1773" style="position:absolute;left:4797;top:1551;width:32;height:104;visibility:visible;mso-wrap-style:square;v-text-anchor:top" coordsize="32,104" path="m17,l5,8,,26,,51,4,76r6,19l16,104r6,-8l28,77,32,53,33,28,28,8,17,xe" fillcolor="#231f20" stroked="f">
                <v:path arrowok="t" o:connecttype="custom" o:connectlocs="17,1551;5,1559;0,1577;0,1602;4,1627;10,1646;16,1655;16,1655;22,1647;28,1628;32,1604;33,1579;28,1559;17,1551" o:connectangles="0,0,0,0,0,0,0,0,0,0,0,0,0,0"/>
              </v:shape>
            </v:group>
            <v:group id="Group 750" o:spid="_x0000_s1774" style="position:absolute;left:4795;top:1665;width:35;height:35" coordorigin="4795,1665" coordsize="35,35">
              <v:shape id="Freeform 751" o:spid="_x0000_s1775" style="position:absolute;left:4795;top:1665;width:35;height:35;visibility:visible;mso-wrap-style:square;v-text-anchor:top" coordsize="35,35" path="m27,l8,,,7,,27r8,8l27,35r8,-8l35,7,27,xe" fillcolor="#231f20" stroked="f">
                <v:path arrowok="t" o:connecttype="custom" o:connectlocs="27,1665;8,1665;0,1672;0,1692;8,1700;27,1700;35,1692;35,1672;27,1665" o:connectangles="0,0,0,0,0,0,0,0,0"/>
              </v:shape>
            </v:group>
            <w10:wrap anchorx="page"/>
          </v:group>
        </w:pict>
      </w: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pStyle w:val="Heading6"/>
        <w:spacing w:line="250" w:lineRule="auto"/>
        <w:ind w:left="192" w:right="2286"/>
        <w:rPr>
          <w:b w:val="0"/>
          <w:bCs w:val="0"/>
          <w:lang w:val="lv-LV"/>
        </w:rPr>
      </w:pPr>
      <w:r w:rsidRPr="009D3C78">
        <w:rPr>
          <w:color w:val="231F20"/>
          <w:lang w:val="lv-LV"/>
        </w:rPr>
        <w:t xml:space="preserve">Ūdens sildītāja konstrukcijā, komplektācijā vai izgatavošanas tehnoloģijā var tikt ieviestas izmaiņas nolūkā uzlabot tā tehniskos raksturlielumus. Šādas izmaiņas ūdens sildītājā tiek ieviestas bez iepriekšējas Pircēja brīdināšanas un neuzliek saistības </w:t>
      </w:r>
    </w:p>
    <w:p w:rsidR="00A66B7B" w:rsidRPr="009D3C78" w:rsidRDefault="00A66B7B">
      <w:pPr>
        <w:spacing w:line="250" w:lineRule="auto"/>
        <w:ind w:left="192" w:right="1549"/>
        <w:rPr>
          <w:rFonts w:ascii="Arial" w:hAnsi="Arial" w:cs="Arial"/>
          <w:sz w:val="15"/>
          <w:szCs w:val="15"/>
          <w:lang w:val="lv-LV"/>
        </w:rPr>
      </w:pPr>
    </w:p>
    <w:p w:rsidR="00A66B7B" w:rsidRPr="009D3C78" w:rsidRDefault="00A66B7B">
      <w:pPr>
        <w:spacing w:line="250" w:lineRule="auto"/>
        <w:rPr>
          <w:rFonts w:ascii="Arial" w:hAnsi="Arial" w:cs="Arial"/>
          <w:sz w:val="15"/>
          <w:szCs w:val="15"/>
          <w:lang w:val="lv-LV"/>
        </w:rPr>
        <w:sectPr w:rsidR="00A66B7B" w:rsidRPr="009D3C78">
          <w:pgSz w:w="9231" w:h="12760"/>
          <w:pgMar w:top="880" w:right="0" w:bottom="420" w:left="0" w:header="0" w:footer="222" w:gutter="0"/>
          <w:cols w:num="2" w:space="720" w:equalWidth="0">
            <w:col w:w="4383" w:space="40"/>
            <w:col w:w="4808"/>
          </w:cols>
        </w:sectPr>
      </w:pPr>
    </w:p>
    <w:p w:rsidR="00A66B7B" w:rsidRPr="009D3C78" w:rsidRDefault="00A66B7B">
      <w:pPr>
        <w:spacing w:before="78"/>
        <w:ind w:left="1327"/>
        <w:rPr>
          <w:rFonts w:ascii="Arial" w:hAnsi="Arial" w:cs="Arial"/>
          <w:sz w:val="18"/>
          <w:szCs w:val="18"/>
          <w:lang w:val="lv-LV"/>
        </w:rPr>
      </w:pPr>
      <w:r>
        <w:rPr>
          <w:noProof/>
          <w:lang w:val="lv-LV" w:eastAsia="lv-LV"/>
        </w:rPr>
        <w:pict>
          <v:group id="Group 752" o:spid="_x0000_s1776" style="position:absolute;left:0;text-align:left;margin-left:-.6pt;margin-top:-.6pt;width:50.45pt;height:319.75pt;z-index:-251617280;mso-position-horizontal-relative:page;mso-position-vertical-relative:page" coordorigin="-13,-12" coordsize="1009,6395">
            <v:group id="Group 753" o:spid="_x0000_s1777" style="position:absolute;left:137;top:137;width:850;height:6236" coordorigin="137,137" coordsize="850,6236">
              <v:shape id="Freeform 754" o:spid="_x0000_s1778" style="position:absolute;left:137;top:137;width:850;height:6236;visibility:visible;mso-wrap-style:square;v-text-anchor:top" coordsize="850,6236" path="m,6236r850,l850,,,,,6236xe" fillcolor="#bcbec0" stroked="f">
                <v:path arrowok="t" o:connecttype="custom" o:connectlocs="0,6373;850,6373;850,137;0,137;0,6373" o:connectangles="0,0,0,0,0"/>
              </v:shape>
            </v:group>
            <v:group id="Group 755" o:spid="_x0000_s1779" style="position:absolute;top:420;width:300;height:2" coordorigin=",420" coordsize="300,2">
              <v:shape id="Freeform 756" o:spid="_x0000_s1780" style="position:absolute;top:420;width:300;height:2;visibility:visible;mso-wrap-style:square;v-text-anchor:top" coordsize="300,2" path="m300,l,e" filled="f" strokecolor="white" strokeweight="1.25pt">
                <v:path arrowok="t" o:connecttype="custom" o:connectlocs="300,0;0,0" o:connectangles="0,0"/>
              </v:shape>
            </v:group>
            <v:group id="Group 757" o:spid="_x0000_s1781" style="position:absolute;left:420;width:2;height:300" coordorigin="420" coordsize="2,300">
              <v:shape id="Freeform 758" o:spid="_x0000_s1782" style="position:absolute;left:420;width:2;height:300;visibility:visible;mso-wrap-style:square;v-text-anchor:top" coordsize="2,300" path="m,300l,e" filled="f" strokecolor="white" strokeweight="1.25pt">
                <v:path arrowok="t" o:connecttype="custom" o:connectlocs="0,300;0,0" o:connectangles="0,0"/>
              </v:shape>
            </v:group>
            <v:group id="Group 759" o:spid="_x0000_s1783" style="position:absolute;top:420;width:300;height:2" coordorigin=",420" coordsize="300,2">
              <v:shape id="Freeform 760" o:spid="_x0000_s1784" style="position:absolute;top:420;width:300;height:2;visibility:visible;mso-wrap-style:square;v-text-anchor:top" coordsize="300,2" path="m300,l,e" filled="f" strokeweight=".25pt">
                <v:path arrowok="t" o:connecttype="custom" o:connectlocs="300,0;0,0" o:connectangles="0,0"/>
              </v:shape>
            </v:group>
            <v:group id="Group 761" o:spid="_x0000_s1785" style="position:absolute;left:420;width:2;height:300" coordorigin="420" coordsize="2,300">
              <v:shape id="Freeform 762" o:spid="_x0000_s1786" style="position:absolute;left:420;width:2;height:300;visibility:visible;mso-wrap-style:square;v-text-anchor:top" coordsize="2,300" path="m,300l,e" filled="f" strokeweight=".25pt">
                <v:path arrowok="t" o:connecttype="custom" o:connectlocs="0,300;0,0" o:connectangles="0,0"/>
              </v:shape>
            </v:group>
            <w10:wrap anchorx="page" anchory="page"/>
          </v:group>
        </w:pict>
      </w:r>
      <w:r>
        <w:rPr>
          <w:noProof/>
          <w:lang w:val="lv-LV" w:eastAsia="lv-LV"/>
        </w:rPr>
        <w:pict>
          <v:group id="Group 763" o:spid="_x0000_s1787" style="position:absolute;left:0;text-align:left;margin-left:446.55pt;margin-top:21pt;width:15pt;height:.1pt;z-index:-251616256;mso-position-horizontal-relative:page;mso-position-vertical-relative:page" coordorigin="8931,420" coordsize="300,2">
            <v:shape id="Freeform 764" o:spid="_x0000_s1788" style="position:absolute;left:8931;top:420;width:300;height:2;visibility:visible;mso-wrap-style:square;v-text-anchor:top" coordsize="300,2" path="m,l300,e" filled="f" strokeweight=".25pt">
              <v:path arrowok="t" o:connecttype="custom" o:connectlocs="0,0;300,0" o:connectangles="0,0"/>
            </v:shape>
            <w10:wrap anchorx="page" anchory="page"/>
          </v:group>
        </w:pict>
      </w:r>
      <w:r>
        <w:rPr>
          <w:noProof/>
          <w:lang w:val="lv-LV" w:eastAsia="lv-LV"/>
        </w:rPr>
        <w:pict>
          <v:group id="Group 765" o:spid="_x0000_s1789" style="position:absolute;left:0;text-align:left;margin-left:440.55pt;margin-top:0;width:.1pt;height:15pt;z-index:-251615232;mso-position-horizontal-relative:page;mso-position-vertical-relative:page" coordorigin="8811" coordsize="2,300">
            <v:shape id="Freeform 766" o:spid="_x0000_s1790" style="position:absolute;left:8811;width:2;height:300;visibility:visible;mso-wrap-style:square;v-text-anchor:top" coordsize="2,300" path="m,300l,e" filled="f" strokeweight=".25pt">
              <v:path arrowok="t" o:connecttype="custom" o:connectlocs="0,300;0,0" o:connectangles="0,0"/>
            </v:shape>
            <w10:wrap anchorx="page" anchory="page"/>
          </v:group>
        </w:pict>
      </w:r>
      <w:r w:rsidRPr="009D3C78">
        <w:rPr>
          <w:rFonts w:ascii="Arial" w:hAnsi="Arial" w:cs="Arial"/>
          <w:b/>
          <w:bCs/>
          <w:color w:val="231F20"/>
          <w:sz w:val="20"/>
          <w:szCs w:val="20"/>
          <w:lang w:val="lv-LV"/>
        </w:rPr>
        <w:t>10</w:t>
      </w:r>
      <w:r w:rsidRPr="009D3C78">
        <w:rPr>
          <w:rFonts w:ascii="Arial" w:hAnsi="Arial" w:cs="Arial"/>
          <w:b/>
          <w:bCs/>
          <w:color w:val="231F20"/>
          <w:spacing w:val="10"/>
          <w:sz w:val="20"/>
          <w:szCs w:val="20"/>
          <w:lang w:val="lv-LV"/>
        </w:rPr>
        <w:t xml:space="preserve"> </w:t>
      </w:r>
      <w:r w:rsidRPr="009D3C78">
        <w:rPr>
          <w:rFonts w:ascii="Arial" w:hAnsi="Arial" w:cs="Arial"/>
          <w:color w:val="231F20"/>
          <w:sz w:val="18"/>
          <w:szCs w:val="18"/>
          <w:lang w:val="lv-LV"/>
        </w:rPr>
        <w:t>Electrolux</w:t>
      </w:r>
    </w:p>
    <w:p w:rsidR="00A66B7B" w:rsidRPr="009D3C78" w:rsidRDefault="00A66B7B">
      <w:pPr>
        <w:spacing w:before="10" w:line="100" w:lineRule="exact"/>
        <w:rPr>
          <w:sz w:val="10"/>
          <w:szCs w:val="10"/>
          <w:lang w:val="lv-LV"/>
        </w:rPr>
      </w:pPr>
    </w:p>
    <w:p w:rsidR="00A66B7B" w:rsidRPr="009D3C78" w:rsidRDefault="00A66B7B">
      <w:pPr>
        <w:pStyle w:val="Heading6"/>
        <w:spacing w:line="250" w:lineRule="auto"/>
        <w:ind w:left="1327" w:right="3282"/>
        <w:rPr>
          <w:b w:val="0"/>
          <w:bCs w:val="0"/>
          <w:lang w:val="lv-LV"/>
        </w:rPr>
      </w:pPr>
      <w:r w:rsidRPr="009D3C78">
        <w:rPr>
          <w:color w:val="231F20"/>
          <w:w w:val="95"/>
          <w:lang w:val="lv-LV"/>
        </w:rPr>
        <w:t>veikt izmaiņas/uzlabojumus agrāk izgatavotiem ūdens sildītājiem</w:t>
      </w:r>
      <w:r w:rsidRPr="009D3C78">
        <w:rPr>
          <w:color w:val="231F20"/>
          <w:lang w:val="lv-LV"/>
        </w:rPr>
        <w:t>.</w:t>
      </w:r>
    </w:p>
    <w:p w:rsidR="00A66B7B" w:rsidRPr="009D3C78" w:rsidRDefault="00A66B7B">
      <w:pPr>
        <w:pStyle w:val="BodyText"/>
        <w:spacing w:line="250" w:lineRule="auto"/>
        <w:ind w:right="4632"/>
        <w:rPr>
          <w:b/>
          <w:bCs/>
          <w:color w:val="231F20"/>
          <w:spacing w:val="-6"/>
          <w:w w:val="95"/>
          <w:lang w:val="lv-LV"/>
        </w:rPr>
      </w:pPr>
      <w:r>
        <w:rPr>
          <w:b/>
          <w:bCs/>
          <w:color w:val="231F20"/>
          <w:spacing w:val="-6"/>
          <w:w w:val="95"/>
          <w:lang w:val="lv-LV"/>
        </w:rPr>
        <w:br/>
      </w:r>
      <w:r w:rsidRPr="009D3C78">
        <w:rPr>
          <w:b/>
          <w:bCs/>
          <w:color w:val="231F20"/>
          <w:spacing w:val="-6"/>
          <w:w w:val="95"/>
          <w:lang w:val="lv-LV"/>
        </w:rPr>
        <w:t>Ieteikumi uzstādīšanas speciālistiem</w:t>
      </w:r>
    </w:p>
    <w:p w:rsidR="00A66B7B" w:rsidRPr="009D3C78" w:rsidRDefault="00A66B7B" w:rsidP="004C7009">
      <w:pPr>
        <w:pStyle w:val="BodyTextCustomColorRGB35"/>
        <w:rPr>
          <w:spacing w:val="-6"/>
          <w:w w:val="95"/>
        </w:rPr>
      </w:pPr>
      <w:r w:rsidRPr="009D3C78">
        <w:t xml:space="preserve">Visas ar attiecīgo agregātu uzstādīšanu un pieslēgšanu saistītās darbības jāveic speciālistiem (organizācijām), kuriem ir atbilstošas licences, ko Krievijas Federācijā </w:t>
      </w:r>
      <w:r w:rsidRPr="00312C19">
        <w:t>izsniegusi Valsts Kalnrūpniecības un tehniskās uzraudzības inspekcija</w:t>
      </w:r>
      <w:r w:rsidRPr="009D3C78">
        <w:t>, bet citās valstīs, kur tiek veikta ierīču uzstādīšana un ekspluatācija – cita attiecīgi pilnvarota iestāde.</w:t>
      </w:r>
    </w:p>
    <w:p w:rsidR="00A66B7B" w:rsidRPr="009D3C78" w:rsidRDefault="00A66B7B">
      <w:pPr>
        <w:pStyle w:val="BodyText"/>
        <w:spacing w:line="250" w:lineRule="auto"/>
        <w:ind w:right="4632"/>
        <w:rPr>
          <w:color w:val="231F20"/>
          <w:spacing w:val="-2"/>
          <w:w w:val="95"/>
          <w:lang w:val="lv-LV"/>
        </w:rPr>
      </w:pPr>
      <w:r w:rsidRPr="009D3C78">
        <w:rPr>
          <w:color w:val="231F20"/>
          <w:spacing w:val="-2"/>
          <w:w w:val="95"/>
          <w:lang w:val="lv-LV"/>
        </w:rPr>
        <w:t>Uzstādīšanas laikā jāievēro šajā instrukcijā sniegtie ieteikumi attiecībā uz uzstādīšanu un pieslēgšanu, kā arī attiecīgo Krievijas Federācijas vai citas valsts, kurā tiek veikta</w:t>
      </w:r>
      <w:r>
        <w:rPr>
          <w:color w:val="231F20"/>
          <w:spacing w:val="-2"/>
          <w:w w:val="95"/>
          <w:lang w:val="lv-LV"/>
        </w:rPr>
        <w:t xml:space="preserve"> ierīces</w:t>
      </w:r>
      <w:r w:rsidRPr="009D3C78">
        <w:rPr>
          <w:color w:val="231F20"/>
          <w:spacing w:val="-2"/>
          <w:w w:val="95"/>
          <w:lang w:val="lv-LV"/>
        </w:rPr>
        <w:t xml:space="preserve"> uzstādīšana un ekspluatācija, standartu prasības. Pareiza ūdens sildītāja pieslēgšana nodrošinās tā darbības kvalitāti un ilgmūžību.</w:t>
      </w:r>
    </w:p>
    <w:p w:rsidR="00A66B7B" w:rsidRPr="009D3C78" w:rsidRDefault="00A66B7B">
      <w:pPr>
        <w:pStyle w:val="BodyText"/>
        <w:spacing w:line="250" w:lineRule="auto"/>
        <w:ind w:right="4638"/>
        <w:rPr>
          <w:color w:val="231F20"/>
          <w:w w:val="95"/>
          <w:lang w:val="lv-LV"/>
        </w:rPr>
      </w:pPr>
      <w:r w:rsidRPr="009D3C78">
        <w:rPr>
          <w:color w:val="231F20"/>
          <w:w w:val="95"/>
          <w:lang w:val="lv-LV"/>
        </w:rPr>
        <w:t>Šis gāzes ūdens sildītājs paredzēts tikai darbināšanai ar dabas gāzi, kuras spiediens ir 13 mbar/1300 Pa.</w:t>
      </w:r>
    </w:p>
    <w:p w:rsidR="00A66B7B" w:rsidRPr="009D3C78" w:rsidRDefault="00A66B7B">
      <w:pPr>
        <w:pStyle w:val="BodyText"/>
        <w:spacing w:line="250" w:lineRule="auto"/>
        <w:ind w:right="4638"/>
        <w:rPr>
          <w:color w:val="231F20"/>
          <w:w w:val="95"/>
          <w:lang w:val="lv-LV"/>
        </w:rPr>
      </w:pPr>
      <w:r w:rsidRPr="009D3C78">
        <w:rPr>
          <w:color w:val="231F20"/>
          <w:w w:val="95"/>
          <w:lang w:val="lv-LV"/>
        </w:rPr>
        <w:t xml:space="preserve">Gāzes pieslēgums un sadegšanas produktu novadīšana jānodrošina, izmantojot caurules un pievadus, kuru izmantošanu apstiprinājusi Krievijas Federācijas </w:t>
      </w:r>
      <w:r w:rsidRPr="00312C19">
        <w:rPr>
          <w:color w:val="231F20"/>
          <w:spacing w:val="-2"/>
          <w:lang w:val="lv-LV"/>
        </w:rPr>
        <w:t>Valsts Kalnrūpniecības un tehniskās uzraudzības inspekcija</w:t>
      </w:r>
      <w:r w:rsidRPr="009D3C78">
        <w:rPr>
          <w:color w:val="231F20"/>
          <w:w w:val="95"/>
          <w:lang w:val="lv-LV"/>
        </w:rPr>
        <w:t xml:space="preserve"> vai arī citās valstīs</w:t>
      </w:r>
      <w:r w:rsidRPr="009D3C78">
        <w:rPr>
          <w:color w:val="231F20"/>
          <w:spacing w:val="-2"/>
          <w:w w:val="95"/>
          <w:lang w:val="lv-LV"/>
        </w:rPr>
        <w:t>, kurās tiek veikta uzstādīšana un ekspluatācija – cita attiecīgi pilnvarota iestāde.</w:t>
      </w:r>
      <w:r w:rsidRPr="009D3C78">
        <w:rPr>
          <w:color w:val="231F20"/>
          <w:w w:val="95"/>
          <w:lang w:val="lv-LV"/>
        </w:rPr>
        <w:t xml:space="preserve"> </w:t>
      </w:r>
      <w:r w:rsidRPr="009D3C78">
        <w:rPr>
          <w:color w:val="231F20"/>
          <w:w w:val="95"/>
          <w:lang w:val="lv-LV"/>
        </w:rPr>
        <w:br/>
        <w:t>Šo ūdens sildītāju konstrukcijas dēļ nevar izmantot ar papildu</w:t>
      </w:r>
      <w:r>
        <w:rPr>
          <w:color w:val="231F20"/>
          <w:w w:val="95"/>
          <w:lang w:val="lv-LV"/>
        </w:rPr>
        <w:t xml:space="preserve"> dūmvada apvalku</w:t>
      </w:r>
      <w:r w:rsidRPr="009D3C78">
        <w:rPr>
          <w:color w:val="231F20"/>
          <w:w w:val="95"/>
          <w:lang w:val="lv-LV"/>
        </w:rPr>
        <w:t>.</w:t>
      </w:r>
    </w:p>
    <w:p w:rsidR="00A66B7B" w:rsidRPr="009D3C78" w:rsidRDefault="00A66B7B" w:rsidP="001D2747">
      <w:pPr>
        <w:pStyle w:val="BodyText"/>
        <w:spacing w:line="250" w:lineRule="auto"/>
        <w:ind w:right="4863"/>
        <w:rPr>
          <w:lang w:val="lv-LV"/>
        </w:rPr>
      </w:pPr>
      <w:r w:rsidRPr="009D3C78">
        <w:rPr>
          <w:color w:val="231F20"/>
          <w:spacing w:val="-3"/>
          <w:lang w:val="lv-LV"/>
        </w:rPr>
        <w:t>Ūdens sildītājs aprīkots ar devēju, kas kontrolē sadegšanas produktu izvadīšanas pilnīgumu un automātiski noslēdz ierīcei gāzes padevi gadījumā, ja rodas problēmas ar sadegšanas produktu izvadīšanu saistībā ar laika apstākļiem vai vilces neesamību. Gadījumā, ja šāda devēja nav vai arī tas ir bojāts, ūdens sildītāja ekspluatācija ir aizliegta. Veicot devēja remontu, jāizmanto tikai oriģinālās rezerves daļas.</w:t>
      </w:r>
      <w:r w:rsidRPr="009D3C78">
        <w:rPr>
          <w:color w:val="231F20"/>
          <w:spacing w:val="-3"/>
          <w:lang w:val="lv-LV"/>
        </w:rPr>
        <w:br/>
      </w:r>
    </w:p>
    <w:p w:rsidR="00A66B7B" w:rsidRPr="009D3C78" w:rsidRDefault="00A66B7B">
      <w:pPr>
        <w:spacing w:before="3" w:line="190" w:lineRule="exact"/>
        <w:rPr>
          <w:sz w:val="19"/>
          <w:szCs w:val="19"/>
          <w:lang w:val="lv-LV"/>
        </w:rPr>
      </w:pPr>
    </w:p>
    <w:p w:rsidR="00A66B7B" w:rsidRPr="009D3C78" w:rsidRDefault="00A66B7B">
      <w:pPr>
        <w:pStyle w:val="Heading2"/>
        <w:rPr>
          <w:lang w:val="lv-LV"/>
        </w:rPr>
      </w:pPr>
      <w:bookmarkStart w:id="7" w:name="_TOC_250005"/>
      <w:r w:rsidRPr="009D3C78">
        <w:rPr>
          <w:color w:val="231F20"/>
          <w:lang w:val="lv-LV"/>
        </w:rPr>
        <w:t>Komplektācija</w:t>
      </w:r>
      <w:bookmarkEnd w:id="7"/>
    </w:p>
    <w:p w:rsidR="00A66B7B" w:rsidRPr="009D3C78" w:rsidRDefault="00A66B7B">
      <w:pPr>
        <w:spacing w:before="7" w:line="170" w:lineRule="exact"/>
        <w:rPr>
          <w:sz w:val="17"/>
          <w:szCs w:val="17"/>
          <w:lang w:val="lv-LV"/>
        </w:rPr>
      </w:pPr>
    </w:p>
    <w:p w:rsidR="00A66B7B" w:rsidRPr="009D3C78" w:rsidRDefault="00A66B7B">
      <w:pPr>
        <w:pStyle w:val="BodyText"/>
        <w:tabs>
          <w:tab w:val="left" w:pos="4207"/>
        </w:tabs>
        <w:rPr>
          <w:lang w:val="lv-LV"/>
        </w:rPr>
      </w:pPr>
      <w:r w:rsidRPr="009D3C78">
        <w:rPr>
          <w:color w:val="231F20"/>
          <w:spacing w:val="-3"/>
          <w:lang w:val="lv-LV"/>
        </w:rPr>
        <w:t xml:space="preserve">Montāžas āķi </w:t>
      </w:r>
      <w:r w:rsidRPr="009D3C78">
        <w:rPr>
          <w:color w:val="231F20"/>
          <w:spacing w:val="-2"/>
          <w:lang w:val="lv-LV"/>
        </w:rPr>
        <w:tab/>
      </w:r>
      <w:r w:rsidRPr="009D3C78">
        <w:rPr>
          <w:color w:val="231F20"/>
          <w:lang w:val="lv-LV"/>
        </w:rPr>
        <w:t>2</w:t>
      </w:r>
      <w:r w:rsidRPr="009D3C78">
        <w:rPr>
          <w:color w:val="231F20"/>
          <w:spacing w:val="-1"/>
          <w:lang w:val="lv-LV"/>
        </w:rPr>
        <w:t xml:space="preserve"> gab</w:t>
      </w:r>
      <w:r w:rsidRPr="009D3C78">
        <w:rPr>
          <w:color w:val="231F20"/>
          <w:spacing w:val="-3"/>
          <w:lang w:val="lv-LV"/>
        </w:rPr>
        <w:t>.</w:t>
      </w:r>
    </w:p>
    <w:p w:rsidR="00A66B7B" w:rsidRPr="009D3C78" w:rsidRDefault="00A66B7B">
      <w:pPr>
        <w:pStyle w:val="BodyText"/>
        <w:tabs>
          <w:tab w:val="left" w:pos="4207"/>
        </w:tabs>
        <w:spacing w:before="7"/>
        <w:rPr>
          <w:lang w:val="lv-LV"/>
        </w:rPr>
      </w:pPr>
      <w:r w:rsidRPr="009D3C78">
        <w:rPr>
          <w:color w:val="231F20"/>
          <w:spacing w:val="-3"/>
          <w:lang w:val="lv-LV"/>
        </w:rPr>
        <w:t>Dībeļi</w:t>
      </w:r>
      <w:r w:rsidRPr="009D3C78">
        <w:rPr>
          <w:color w:val="231F20"/>
          <w:spacing w:val="-3"/>
          <w:lang w:val="lv-LV"/>
        </w:rPr>
        <w:tab/>
      </w:r>
      <w:r w:rsidRPr="009D3C78">
        <w:rPr>
          <w:color w:val="231F20"/>
          <w:lang w:val="lv-LV"/>
        </w:rPr>
        <w:t>2</w:t>
      </w:r>
      <w:r w:rsidRPr="009D3C78">
        <w:rPr>
          <w:color w:val="231F20"/>
          <w:spacing w:val="-1"/>
          <w:lang w:val="lv-LV"/>
        </w:rPr>
        <w:t xml:space="preserve"> gab</w:t>
      </w:r>
      <w:r w:rsidRPr="009D3C78">
        <w:rPr>
          <w:color w:val="231F20"/>
          <w:spacing w:val="-3"/>
          <w:lang w:val="lv-LV"/>
        </w:rPr>
        <w:t>.</w:t>
      </w:r>
    </w:p>
    <w:p w:rsidR="00A66B7B" w:rsidRPr="009D3C78" w:rsidRDefault="00A66B7B">
      <w:pPr>
        <w:pStyle w:val="BodyText"/>
        <w:tabs>
          <w:tab w:val="left" w:pos="4207"/>
        </w:tabs>
        <w:spacing w:before="7"/>
        <w:rPr>
          <w:lang w:val="lv-LV"/>
        </w:rPr>
      </w:pPr>
      <w:r w:rsidRPr="009D3C78">
        <w:rPr>
          <w:color w:val="231F20"/>
          <w:spacing w:val="-2"/>
          <w:lang w:val="lv-LV"/>
        </w:rPr>
        <w:t>Instrukcija</w:t>
      </w:r>
      <w:r w:rsidRPr="009D3C78">
        <w:rPr>
          <w:color w:val="231F20"/>
          <w:spacing w:val="-2"/>
          <w:lang w:val="lv-LV"/>
        </w:rPr>
        <w:tab/>
      </w:r>
      <w:r w:rsidRPr="009D3C78">
        <w:rPr>
          <w:color w:val="231F20"/>
          <w:lang w:val="lv-LV"/>
        </w:rPr>
        <w:t>1</w:t>
      </w:r>
      <w:r w:rsidRPr="009D3C78">
        <w:rPr>
          <w:color w:val="231F20"/>
          <w:spacing w:val="-1"/>
          <w:lang w:val="lv-LV"/>
        </w:rPr>
        <w:t xml:space="preserve"> gab</w:t>
      </w:r>
      <w:r w:rsidRPr="009D3C78">
        <w:rPr>
          <w:color w:val="231F20"/>
          <w:spacing w:val="-3"/>
          <w:lang w:val="lv-LV"/>
        </w:rPr>
        <w:t>.</w:t>
      </w:r>
    </w:p>
    <w:p w:rsidR="00A66B7B" w:rsidRPr="009D3C78" w:rsidRDefault="00A66B7B">
      <w:pPr>
        <w:pStyle w:val="BodyText"/>
        <w:spacing w:before="7"/>
        <w:rPr>
          <w:lang w:val="lv-LV"/>
        </w:rPr>
      </w:pPr>
      <w:r w:rsidRPr="009D3C78">
        <w:rPr>
          <w:color w:val="231F20"/>
          <w:spacing w:val="-2"/>
          <w:w w:val="95"/>
          <w:lang w:val="lv-LV"/>
        </w:rPr>
        <w:t>Garantijas talons (instrukcijā)</w:t>
      </w:r>
    </w:p>
    <w:p w:rsidR="00A66B7B" w:rsidRPr="009D3C78" w:rsidRDefault="00A66B7B">
      <w:pPr>
        <w:pStyle w:val="BodyText"/>
        <w:tabs>
          <w:tab w:val="left" w:pos="4207"/>
        </w:tabs>
        <w:spacing w:before="7"/>
        <w:rPr>
          <w:lang w:val="lv-LV"/>
        </w:rPr>
      </w:pPr>
      <w:r w:rsidRPr="009D3C78">
        <w:rPr>
          <w:color w:val="231F20"/>
          <w:spacing w:val="-3"/>
          <w:lang w:val="lv-LV"/>
        </w:rPr>
        <w:t>uzlīme</w:t>
      </w:r>
      <w:r w:rsidRPr="009D3C78">
        <w:rPr>
          <w:color w:val="231F20"/>
          <w:spacing w:val="-3"/>
          <w:lang w:val="lv-LV"/>
        </w:rPr>
        <w:tab/>
      </w:r>
      <w:r w:rsidRPr="009D3C78">
        <w:rPr>
          <w:color w:val="231F20"/>
          <w:lang w:val="lv-LV"/>
        </w:rPr>
        <w:t>1</w:t>
      </w:r>
      <w:r w:rsidRPr="009D3C78">
        <w:rPr>
          <w:color w:val="231F20"/>
          <w:spacing w:val="-1"/>
          <w:lang w:val="lv-LV"/>
        </w:rPr>
        <w:t xml:space="preserve"> gab</w:t>
      </w:r>
      <w:r w:rsidRPr="009D3C78">
        <w:rPr>
          <w:color w:val="231F20"/>
          <w:spacing w:val="-3"/>
          <w:lang w:val="lv-LV"/>
        </w:rPr>
        <w:t>.</w:t>
      </w:r>
    </w:p>
    <w:p w:rsidR="00A66B7B" w:rsidRPr="009D3C78" w:rsidRDefault="00A66B7B">
      <w:pPr>
        <w:rPr>
          <w:lang w:val="lv-LV"/>
        </w:rPr>
        <w:sectPr w:rsidR="00A66B7B" w:rsidRPr="009D3C78">
          <w:pgSz w:w="9231" w:h="12760"/>
          <w:pgMar w:top="880" w:right="0" w:bottom="420" w:left="0" w:header="0" w:footer="222" w:gutter="0"/>
          <w:cols w:space="720"/>
        </w:sectPr>
      </w:pPr>
    </w:p>
    <w:p w:rsidR="00A66B7B" w:rsidRPr="009D3C78" w:rsidRDefault="00A66B7B">
      <w:pPr>
        <w:spacing w:line="200" w:lineRule="exact"/>
        <w:rPr>
          <w:sz w:val="20"/>
          <w:szCs w:val="20"/>
          <w:lang w:val="lv-LV"/>
        </w:rPr>
      </w:pPr>
    </w:p>
    <w:p w:rsidR="00A66B7B" w:rsidRPr="009D3C78" w:rsidRDefault="00A66B7B">
      <w:pPr>
        <w:spacing w:before="10" w:line="200" w:lineRule="exact"/>
        <w:rPr>
          <w:sz w:val="20"/>
          <w:szCs w:val="20"/>
          <w:lang w:val="lv-LV"/>
        </w:rPr>
      </w:pPr>
    </w:p>
    <w:p w:rsidR="00A66B7B" w:rsidRPr="009D3C78" w:rsidRDefault="00A66B7B">
      <w:pPr>
        <w:pStyle w:val="Heading2"/>
        <w:ind w:left="1100"/>
        <w:rPr>
          <w:lang w:val="lv-LV"/>
        </w:rPr>
      </w:pPr>
      <w:bookmarkStart w:id="8" w:name="_TOC_250004"/>
      <w:r w:rsidRPr="009D3C78">
        <w:rPr>
          <w:color w:val="231F20"/>
          <w:w w:val="95"/>
          <w:lang w:val="lv-LV"/>
        </w:rPr>
        <w:t>Traucējumu novēršana</w:t>
      </w:r>
      <w:bookmarkEnd w:id="8"/>
    </w:p>
    <w:p w:rsidR="00A66B7B" w:rsidRPr="009D3C78" w:rsidRDefault="00A66B7B">
      <w:pPr>
        <w:pStyle w:val="Heading3"/>
        <w:ind w:left="1100"/>
        <w:rPr>
          <w:sz w:val="20"/>
          <w:szCs w:val="20"/>
          <w:lang w:val="lv-LV"/>
        </w:rPr>
      </w:pPr>
      <w:r w:rsidRPr="009D3C78">
        <w:rPr>
          <w:lang w:val="lv-LV"/>
        </w:rPr>
        <w:br w:type="column"/>
      </w:r>
      <w:r w:rsidRPr="009D3C78">
        <w:rPr>
          <w:color w:val="231F20"/>
          <w:lang w:val="lv-LV"/>
        </w:rPr>
        <w:t>Ūdens sildītāji</w:t>
      </w:r>
      <w:r w:rsidRPr="009D3C78">
        <w:rPr>
          <w:color w:val="231F20"/>
          <w:spacing w:val="-5"/>
          <w:lang w:val="lv-LV"/>
        </w:rPr>
        <w:t xml:space="preserve"> </w:t>
      </w:r>
      <w:r w:rsidRPr="009D3C78">
        <w:rPr>
          <w:b/>
          <w:bCs/>
          <w:color w:val="231F20"/>
          <w:sz w:val="20"/>
          <w:szCs w:val="20"/>
          <w:lang w:val="lv-LV"/>
        </w:rPr>
        <w:t>11</w:t>
      </w:r>
    </w:p>
    <w:p w:rsidR="00A66B7B" w:rsidRPr="009D3C78" w:rsidRDefault="00A66B7B">
      <w:pPr>
        <w:rPr>
          <w:rFonts w:ascii="Arial" w:hAnsi="Arial" w:cs="Arial"/>
          <w:sz w:val="20"/>
          <w:szCs w:val="20"/>
          <w:lang w:val="lv-LV"/>
        </w:rPr>
        <w:sectPr w:rsidR="00A66B7B" w:rsidRPr="009D3C78">
          <w:pgSz w:w="9231" w:h="12760"/>
          <w:pgMar w:top="880" w:right="0" w:bottom="420" w:left="0" w:header="0" w:footer="222" w:gutter="0"/>
          <w:cols w:num="2" w:space="720" w:equalWidth="0">
            <w:col w:w="3696" w:space="1375"/>
            <w:col w:w="4160"/>
          </w:cols>
        </w:sectPr>
      </w:pPr>
    </w:p>
    <w:p w:rsidR="00A66B7B" w:rsidRPr="009D3C78" w:rsidRDefault="00A66B7B">
      <w:pPr>
        <w:spacing w:before="7" w:line="160" w:lineRule="exact"/>
        <w:rPr>
          <w:sz w:val="16"/>
          <w:szCs w:val="16"/>
          <w:lang w:val="lv-LV"/>
        </w:rPr>
      </w:pPr>
      <w:r>
        <w:rPr>
          <w:noProof/>
          <w:lang w:val="lv-LV" w:eastAsia="lv-LV"/>
        </w:rPr>
        <w:pict>
          <v:group id="Group 767" o:spid="_x0000_s1791" style="position:absolute;margin-left:54.5pt;margin-top:4pt;width:340.65pt;height:233.25pt;z-index:-251614208;mso-position-horizontal-relative:page" coordorigin="1090,353" coordsize="6813,4665">
            <v:group id="Group 768" o:spid="_x0000_s1792" style="position:absolute;left:1100;top:363;width:1775;height:231" coordorigin="1100,363" coordsize="1775,231">
              <v:shape id="Freeform 769" o:spid="_x0000_s1793" style="position:absolute;left:1100;top:363;width:1775;height:231;visibility:visible;mso-wrap-style:square;v-text-anchor:top" coordsize="1775,231" path="m1775,l,,,231r1775,l1775,xe" fillcolor="#6d6e71" stroked="f">
                <v:path arrowok="t" o:connecttype="custom" o:connectlocs="1775,363;0,363;0,594;1775,594;1775,363" o:connectangles="0,0,0,0,0"/>
              </v:shape>
            </v:group>
            <v:group id="Group 770" o:spid="_x0000_s1794" style="position:absolute;left:2875;top:363;width:2271;height:231" coordorigin="2875,363" coordsize="2271,231">
              <v:shape id="Freeform 771" o:spid="_x0000_s1795" style="position:absolute;left:2875;top:363;width:2271;height:231;visibility:visible;mso-wrap-style:square;v-text-anchor:top" coordsize="2271,231" path="m2270,l,,,231r2270,l2270,xe" fillcolor="#6d6e71" stroked="f">
                <v:path arrowok="t" o:connecttype="custom" o:connectlocs="2270,363;0,363;0,594;2270,594;2270,363" o:connectangles="0,0,0,0,0"/>
              </v:shape>
            </v:group>
            <v:group id="Group 772" o:spid="_x0000_s1796" style="position:absolute;left:5145;top:363;width:2748;height:231" coordorigin="5145,363" coordsize="2748,231">
              <v:shape id="Freeform 773" o:spid="_x0000_s1797" style="position:absolute;left:5145;top:363;width:2748;height:231;visibility:visible;mso-wrap-style:square;v-text-anchor:top" coordsize="2748,231" path="m2748,l,,,231r2748,l2748,xe" fillcolor="#6d6e71" stroked="f">
                <v:path arrowok="t" o:connecttype="custom" o:connectlocs="2748,363;0,363;0,594;2748,594;2748,363" o:connectangles="0,0,0,0,0"/>
              </v:shape>
            </v:group>
            <v:group id="Group 774" o:spid="_x0000_s1798" style="position:absolute;left:1100;top:594;width:1775;height:2002" coordorigin="1100,594" coordsize="1775,2002">
              <v:shape id="Freeform 775" o:spid="_x0000_s1799" style="position:absolute;left:1100;top:594;width:1775;height:2002;visibility:visible;mso-wrap-style:square;v-text-anchor:top" coordsize="1775,2002" path="m1775,l,,,2002r1775,l1775,xe" fillcolor="#e6e7e8" stroked="f">
                <v:path arrowok="t" o:connecttype="custom" o:connectlocs="1775,594;0,594;0,2596;1775,2596;1775,594" o:connectangles="0,0,0,0,0"/>
              </v:shape>
            </v:group>
            <v:group id="Group 776" o:spid="_x0000_s1800" style="position:absolute;left:2875;top:594;width:2271;height:2002" coordorigin="2875,594" coordsize="2271,2002">
              <v:shape id="Freeform 777" o:spid="_x0000_s1801" style="position:absolute;left:2875;top:594;width:2271;height:2002;visibility:visible;mso-wrap-style:square;v-text-anchor:top" coordsize="2271,2002" path="m2270,l,,,2002r2270,l2270,xe" fillcolor="#e6e7e8" stroked="f">
                <v:path arrowok="t" o:connecttype="custom" o:connectlocs="2270,594;0,594;0,2596;2270,2596;2270,594" o:connectangles="0,0,0,0,0"/>
              </v:shape>
            </v:group>
            <v:group id="Group 778" o:spid="_x0000_s1802" style="position:absolute;left:5145;top:594;width:2748;height:2002" coordorigin="5145,594" coordsize="2748,2002">
              <v:shape id="Freeform 779" o:spid="_x0000_s1803" style="position:absolute;left:5145;top:594;width:2748;height:2002;visibility:visible;mso-wrap-style:square;v-text-anchor:top" coordsize="2748,2002" path="m2748,l,,,2002r2748,l2748,xe" fillcolor="#e6e7e8" stroked="f">
                <v:path arrowok="t" o:connecttype="custom" o:connectlocs="2748,594;0,594;0,2596;2748,2596;2748,594" o:connectangles="0,0,0,0,0"/>
              </v:shape>
            </v:group>
            <v:group id="Group 780" o:spid="_x0000_s1804" style="position:absolute;left:1100;top:3417;width:1775;height:1001" coordorigin="1100,3417" coordsize="1775,1001">
              <v:shape id="Freeform 781" o:spid="_x0000_s1805" style="position:absolute;left:1100;top:3417;width:1775;height:1001;visibility:visible;mso-wrap-style:square;v-text-anchor:top" coordsize="1775,1001" path="m1775,l,,,1001r1775,l1775,xe" fillcolor="#e6e7e8" stroked="f">
                <v:path arrowok="t" o:connecttype="custom" o:connectlocs="1775,3417;0,3417;0,4418;1775,4418;1775,3417" o:connectangles="0,0,0,0,0"/>
              </v:shape>
            </v:group>
            <v:group id="Group 782" o:spid="_x0000_s1806" style="position:absolute;left:2875;top:3417;width:2271;height:1001" coordorigin="2875,3417" coordsize="2271,1001">
              <v:shape id="Freeform 783" o:spid="_x0000_s1807" style="position:absolute;left:2875;top:3417;width:2271;height:1001;visibility:visible;mso-wrap-style:square;v-text-anchor:top" coordsize="2271,1001" path="m2270,l,,,1001r2270,l2270,xe" fillcolor="#e6e7e8" stroked="f">
                <v:path arrowok="t" o:connecttype="custom" o:connectlocs="2270,3417;0,3417;0,4418;2270,4418;2270,3417" o:connectangles="0,0,0,0,0"/>
              </v:shape>
            </v:group>
            <v:group id="Group 784" o:spid="_x0000_s1808" style="position:absolute;left:5145;top:3417;width:2748;height:1001" coordorigin="5145,3417" coordsize="2748,1001">
              <v:shape id="Freeform 785" o:spid="_x0000_s1809" style="position:absolute;left:5145;top:3417;width:2748;height:1001;visibility:visible;mso-wrap-style:square;v-text-anchor:top" coordsize="2748,1001" path="m2748,l,,,1001r2748,l2748,xe" fillcolor="#e6e7e8" stroked="f">
                <v:path arrowok="t" o:connecttype="custom" o:connectlocs="2748,3417;0,3417;0,4418;2748,4418;2748,3417" o:connectangles="0,0,0,0,0"/>
              </v:shape>
            </v:group>
            <v:group id="Group 786" o:spid="_x0000_s1810" style="position:absolute;left:1100;top:2596;width:1775;height:821" coordorigin="1100,2596" coordsize="1775,821">
              <v:shape id="Freeform 787" o:spid="_x0000_s1811" style="position:absolute;left:1100;top:2596;width:1775;height:821;visibility:visible;mso-wrap-style:square;v-text-anchor:top" coordsize="1775,821" path="m1775,l,,,821r1775,l1775,xe" fillcolor="#c7c8ca" stroked="f">
                <v:path arrowok="t" o:connecttype="custom" o:connectlocs="1775,2596;0,2596;0,3417;1775,3417;1775,2596" o:connectangles="0,0,0,0,0"/>
              </v:shape>
            </v:group>
            <v:group id="Group 788" o:spid="_x0000_s1812" style="position:absolute;left:2875;top:2596;width:2271;height:821" coordorigin="2875,2596" coordsize="2271,821">
              <v:shape id="Freeform 789" o:spid="_x0000_s1813" style="position:absolute;left:2875;top:2596;width:2271;height:821;visibility:visible;mso-wrap-style:square;v-text-anchor:top" coordsize="2271,821" path="m2270,l,,,821r2270,l2270,xe" fillcolor="#c7c8ca" stroked="f">
                <v:path arrowok="t" o:connecttype="custom" o:connectlocs="2270,2596;0,2596;0,3417;2270,3417;2270,2596" o:connectangles="0,0,0,0,0"/>
              </v:shape>
            </v:group>
            <v:group id="Group 790" o:spid="_x0000_s1814" style="position:absolute;left:5145;top:2596;width:2748;height:821" coordorigin="5145,2596" coordsize="2748,821">
              <v:shape id="Freeform 791" o:spid="_x0000_s1815" style="position:absolute;left:5145;top:2596;width:2748;height:821;visibility:visible;mso-wrap-style:square;v-text-anchor:top" coordsize="2748,821" path="m2748,l,,,821r2748,l2748,xe" fillcolor="#c7c8ca" stroked="f">
                <v:path arrowok="t" o:connecttype="custom" o:connectlocs="2748,2596;0,2596;0,3417;2748,3417;2748,2596" o:connectangles="0,0,0,0,0"/>
              </v:shape>
            </v:group>
            <v:group id="Group 792" o:spid="_x0000_s1816" style="position:absolute;left:1100;top:4418;width:1775;height:591" coordorigin="1100,4418" coordsize="1775,591">
              <v:shape id="Freeform 793" o:spid="_x0000_s1817" style="position:absolute;left:1100;top:4418;width:1775;height:591;visibility:visible;mso-wrap-style:square;v-text-anchor:top" coordsize="1775,591" path="m1775,l,,,591r1775,l1775,xe" fillcolor="#c7c8ca" stroked="f">
                <v:path arrowok="t" o:connecttype="custom" o:connectlocs="1775,4418;0,4418;0,5009;1775,5009;1775,4418" o:connectangles="0,0,0,0,0"/>
              </v:shape>
            </v:group>
            <v:group id="Group 794" o:spid="_x0000_s1818" style="position:absolute;left:2875;top:4418;width:2271;height:591" coordorigin="2875,4418" coordsize="2271,591">
              <v:shape id="Freeform 795" o:spid="_x0000_s1819" style="position:absolute;left:2875;top:4418;width:2271;height:591;visibility:visible;mso-wrap-style:square;v-text-anchor:top" coordsize="2271,591" path="m2270,l,,,591r2270,l2270,xe" fillcolor="#c7c8ca" stroked="f">
                <v:path arrowok="t" o:connecttype="custom" o:connectlocs="2270,4418;0,4418;0,5009;2270,5009;2270,4418" o:connectangles="0,0,0,0,0"/>
              </v:shape>
            </v:group>
            <v:group id="Group 796" o:spid="_x0000_s1820" style="position:absolute;left:5145;top:4418;width:2748;height:591" coordorigin="5145,4418" coordsize="2748,591">
              <v:shape id="Freeform 797" o:spid="_x0000_s1821" style="position:absolute;left:5145;top:4418;width:2748;height:591;visibility:visible;mso-wrap-style:square;v-text-anchor:top" coordsize="2748,591" path="m2748,l,,,591r2748,l2748,xe" fillcolor="#c7c8ca" stroked="f">
                <v:path arrowok="t" o:connecttype="custom" o:connectlocs="2748,4418;0,4418;0,5009;2748,5009;2748,4418" o:connectangles="0,0,0,0,0"/>
              </v:shape>
            </v:group>
            <w10:wrap anchorx="page"/>
          </v:group>
        </w:pict>
      </w:r>
    </w:p>
    <w:p w:rsidR="00A66B7B" w:rsidRPr="009D3C78" w:rsidRDefault="00A66B7B">
      <w:pPr>
        <w:pStyle w:val="Heading6"/>
        <w:tabs>
          <w:tab w:val="left" w:pos="3689"/>
          <w:tab w:val="left" w:pos="6080"/>
        </w:tabs>
        <w:ind w:left="1413"/>
        <w:rPr>
          <w:b w:val="0"/>
          <w:bCs w:val="0"/>
          <w:lang w:val="lv-LV"/>
        </w:rPr>
      </w:pPr>
      <w:r w:rsidRPr="009D3C78">
        <w:rPr>
          <w:color w:val="FFFFFF"/>
          <w:lang w:val="lv-LV"/>
        </w:rPr>
        <w:t>Traucējums</w:t>
      </w:r>
      <w:r w:rsidRPr="009D3C78">
        <w:rPr>
          <w:color w:val="FFFFFF"/>
          <w:lang w:val="lv-LV"/>
        </w:rPr>
        <w:tab/>
        <w:t>Iemesls</w:t>
      </w:r>
      <w:r w:rsidRPr="009D3C78">
        <w:rPr>
          <w:color w:val="FFFFFF"/>
          <w:lang w:val="lv-LV"/>
        </w:rPr>
        <w:tab/>
        <w:t>Novēršana</w:t>
      </w:r>
    </w:p>
    <w:p w:rsidR="00A66B7B" w:rsidRPr="009D3C78" w:rsidRDefault="00A66B7B" w:rsidP="00CE7CCC">
      <w:pPr>
        <w:pStyle w:val="BodyText"/>
        <w:tabs>
          <w:tab w:val="left" w:pos="5201"/>
        </w:tabs>
        <w:spacing w:before="58"/>
        <w:ind w:left="5201" w:hanging="2270"/>
        <w:rPr>
          <w:lang w:val="lv-LV"/>
        </w:rPr>
      </w:pPr>
      <w:r w:rsidRPr="009D3C78">
        <w:rPr>
          <w:color w:val="231F20"/>
          <w:lang w:val="lv-LV"/>
        </w:rPr>
        <w:t>Nav gāzes padeves</w:t>
      </w:r>
      <w:r w:rsidRPr="009D3C78">
        <w:rPr>
          <w:color w:val="231F20"/>
          <w:lang w:val="lv-LV"/>
        </w:rPr>
        <w:tab/>
        <w:t xml:space="preserve">Atveriet krānu, kas ūdens sildītājam </w:t>
      </w:r>
      <w:r w:rsidRPr="009D3C78">
        <w:rPr>
          <w:color w:val="231F20"/>
          <w:lang w:val="lv-LV"/>
        </w:rPr>
        <w:br/>
        <w:t xml:space="preserve">nodrošina gāzes padevi </w:t>
      </w:r>
    </w:p>
    <w:p w:rsidR="00A66B7B" w:rsidRPr="009D3C78" w:rsidRDefault="00A66B7B" w:rsidP="00CE7CCC">
      <w:pPr>
        <w:pStyle w:val="BodyText"/>
        <w:spacing w:before="50" w:line="180" w:lineRule="atLeast"/>
        <w:ind w:left="5202" w:right="1974"/>
        <w:rPr>
          <w:lang w:val="lv-LV"/>
        </w:rPr>
        <w:sectPr w:rsidR="00A66B7B" w:rsidRPr="009D3C78">
          <w:type w:val="continuous"/>
          <w:pgSz w:w="9231" w:h="12760"/>
          <w:pgMar w:top="1160" w:right="0" w:bottom="420" w:left="0" w:header="720" w:footer="720" w:gutter="0"/>
          <w:cols w:space="720"/>
        </w:sectPr>
      </w:pPr>
      <w:r w:rsidRPr="009D3C78">
        <w:rPr>
          <w:lang w:val="lv-LV"/>
        </w:rPr>
        <w:t>Atveriet krānu, kas ūdens sildītājam nodrošina ūdens padevi</w:t>
      </w:r>
    </w:p>
    <w:p w:rsidR="00A66B7B" w:rsidRPr="009D3C78" w:rsidRDefault="00A66B7B">
      <w:pPr>
        <w:spacing w:before="3" w:line="120" w:lineRule="exact"/>
        <w:rPr>
          <w:sz w:val="12"/>
          <w:szCs w:val="12"/>
          <w:lang w:val="lv-LV"/>
        </w:rPr>
      </w:pPr>
    </w:p>
    <w:p w:rsidR="00A66B7B" w:rsidRPr="009D3C78" w:rsidRDefault="00A66B7B">
      <w:pPr>
        <w:pStyle w:val="BodyText"/>
        <w:ind w:left="1157"/>
        <w:rPr>
          <w:lang w:val="lv-LV"/>
        </w:rPr>
      </w:pPr>
      <w:r w:rsidRPr="009D3C78">
        <w:rPr>
          <w:color w:val="231F20"/>
          <w:lang w:val="lv-LV"/>
        </w:rPr>
        <w:br/>
        <w:t>Nenotiek degļa iekurināšana</w:t>
      </w:r>
    </w:p>
    <w:p w:rsidR="00A66B7B" w:rsidRPr="009D3C78" w:rsidRDefault="00A66B7B">
      <w:pPr>
        <w:pStyle w:val="BodyText"/>
        <w:spacing w:line="115" w:lineRule="exact"/>
        <w:ind w:left="277"/>
        <w:rPr>
          <w:lang w:val="lv-LV"/>
        </w:rPr>
      </w:pPr>
      <w:r w:rsidRPr="009D3C78">
        <w:rPr>
          <w:lang w:val="lv-LV"/>
        </w:rPr>
        <w:br w:type="column"/>
      </w:r>
      <w:r w:rsidRPr="009D3C78">
        <w:rPr>
          <w:color w:val="231F20"/>
          <w:lang w:val="lv-LV"/>
        </w:rPr>
        <w:t>Nav ūdens plūsmas</w:t>
      </w:r>
    </w:p>
    <w:p w:rsidR="00A66B7B" w:rsidRPr="009D3C78" w:rsidRDefault="00A66B7B">
      <w:pPr>
        <w:pStyle w:val="BodyText"/>
        <w:spacing w:line="250" w:lineRule="auto"/>
        <w:ind w:left="277"/>
        <w:rPr>
          <w:lang w:val="lv-LV"/>
        </w:rPr>
      </w:pPr>
      <w:r w:rsidRPr="009D3C78">
        <w:rPr>
          <w:color w:val="231F20"/>
          <w:w w:val="95"/>
          <w:lang w:val="lv-LV"/>
        </w:rPr>
        <w:br/>
        <w:t>Izlādēju</w:t>
      </w:r>
      <w:r w:rsidRPr="009D3C78">
        <w:rPr>
          <w:color w:val="231F20"/>
          <w:w w:val="95"/>
          <w:highlight w:val="red"/>
          <w:lang w:val="lv-LV"/>
        </w:rPr>
        <w:t>šies</w:t>
      </w:r>
      <w:r w:rsidRPr="009D3C78">
        <w:rPr>
          <w:color w:val="231F20"/>
          <w:w w:val="95"/>
          <w:lang w:val="lv-LV"/>
        </w:rPr>
        <w:t xml:space="preserve"> barošanas elem</w:t>
      </w:r>
      <w:r w:rsidRPr="009D3C78">
        <w:rPr>
          <w:color w:val="231F20"/>
          <w:w w:val="95"/>
          <w:highlight w:val="red"/>
          <w:lang w:val="lv-LV"/>
        </w:rPr>
        <w:t>enti</w:t>
      </w:r>
      <w:r w:rsidRPr="009D3C78">
        <w:rPr>
          <w:color w:val="231F20"/>
          <w:w w:val="95"/>
          <w:lang w:val="lv-LV"/>
        </w:rPr>
        <w:t xml:space="preserve"> vai arī nav ievērota </w:t>
      </w:r>
      <w:r>
        <w:rPr>
          <w:color w:val="231F20"/>
          <w:w w:val="95"/>
          <w:lang w:val="lv-LV"/>
        </w:rPr>
        <w:t>uzstādīšanas</w:t>
      </w:r>
      <w:r w:rsidRPr="009D3C78">
        <w:rPr>
          <w:color w:val="231F20"/>
          <w:w w:val="95"/>
          <w:lang w:val="lv-LV"/>
        </w:rPr>
        <w:t xml:space="preserve"> polaritāte (GWH</w:t>
      </w:r>
      <w:r w:rsidRPr="009D3C78">
        <w:rPr>
          <w:color w:val="231F20"/>
          <w:spacing w:val="10"/>
          <w:w w:val="95"/>
          <w:lang w:val="lv-LV"/>
        </w:rPr>
        <w:t xml:space="preserve"> </w:t>
      </w:r>
      <w:r w:rsidRPr="009D3C78">
        <w:rPr>
          <w:color w:val="231F20"/>
          <w:w w:val="95"/>
          <w:lang w:val="lv-LV"/>
        </w:rPr>
        <w:t>265</w:t>
      </w:r>
      <w:r w:rsidRPr="009D3C78">
        <w:rPr>
          <w:color w:val="231F20"/>
          <w:spacing w:val="10"/>
          <w:w w:val="95"/>
          <w:lang w:val="lv-LV"/>
        </w:rPr>
        <w:t xml:space="preserve"> </w:t>
      </w:r>
      <w:r w:rsidRPr="009D3C78">
        <w:rPr>
          <w:color w:val="231F20"/>
          <w:w w:val="95"/>
          <w:lang w:val="lv-LV"/>
        </w:rPr>
        <w:t>ERN</w:t>
      </w:r>
      <w:r w:rsidRPr="009D3C78">
        <w:rPr>
          <w:color w:val="231F20"/>
          <w:w w:val="93"/>
          <w:lang w:val="lv-LV"/>
        </w:rPr>
        <w:t xml:space="preserve"> </w:t>
      </w:r>
      <w:r w:rsidRPr="009D3C78">
        <w:rPr>
          <w:color w:val="231F20"/>
          <w:w w:val="95"/>
          <w:lang w:val="lv-LV"/>
        </w:rPr>
        <w:t>NanoPlus)</w:t>
      </w:r>
    </w:p>
    <w:p w:rsidR="00A66B7B" w:rsidRPr="009D3C78" w:rsidRDefault="00A66B7B">
      <w:pPr>
        <w:pStyle w:val="BodyText"/>
        <w:spacing w:before="58"/>
        <w:ind w:left="96"/>
        <w:rPr>
          <w:lang w:val="lv-LV"/>
        </w:rPr>
      </w:pPr>
      <w:r w:rsidRPr="009D3C78">
        <w:rPr>
          <w:lang w:val="lv-LV"/>
        </w:rPr>
        <w:br w:type="column"/>
        <w:t xml:space="preserve">Attiecīgajā ūdens ņemšanas punktā </w:t>
      </w:r>
      <w:r w:rsidRPr="009D3C78">
        <w:rPr>
          <w:lang w:val="lv-LV"/>
        </w:rPr>
        <w:br/>
        <w:t>atveriet karstā ūdens krānu</w:t>
      </w:r>
      <w:r w:rsidRPr="009D3C78">
        <w:rPr>
          <w:color w:val="231F20"/>
          <w:lang w:val="lv-LV"/>
        </w:rPr>
        <w:t xml:space="preserve"> </w:t>
      </w:r>
    </w:p>
    <w:p w:rsidR="00A66B7B" w:rsidRPr="009D3C78" w:rsidRDefault="00A66B7B" w:rsidP="00CE7CCC">
      <w:pPr>
        <w:pStyle w:val="BodyText"/>
        <w:ind w:left="96" w:right="1565"/>
        <w:rPr>
          <w:lang w:val="lv-LV"/>
        </w:rPr>
      </w:pPr>
      <w:r w:rsidRPr="009D3C78">
        <w:rPr>
          <w:color w:val="231F20"/>
          <w:lang w:val="lv-LV"/>
        </w:rPr>
        <w:t>Pārbaudīt barošanas elementu uzstādīšanas pareizību</w:t>
      </w:r>
      <w:r w:rsidRPr="009D3C78">
        <w:rPr>
          <w:color w:val="231F20"/>
          <w:w w:val="95"/>
          <w:lang w:val="lv-LV"/>
        </w:rPr>
        <w:t>,</w:t>
      </w:r>
      <w:r w:rsidRPr="009D3C78">
        <w:rPr>
          <w:color w:val="231F20"/>
          <w:spacing w:val="22"/>
          <w:w w:val="95"/>
          <w:lang w:val="lv-LV"/>
        </w:rPr>
        <w:t xml:space="preserve"> </w:t>
      </w:r>
      <w:r w:rsidRPr="009D3C78">
        <w:rPr>
          <w:color w:val="231F20"/>
          <w:w w:val="95"/>
          <w:lang w:val="lv-LV"/>
        </w:rPr>
        <w:t>vajadzības gadījumā nomainīt barošanas elementus</w:t>
      </w:r>
    </w:p>
    <w:p w:rsidR="00A66B7B" w:rsidRPr="009D3C78" w:rsidRDefault="00A66B7B">
      <w:pPr>
        <w:rPr>
          <w:lang w:val="lv-LV"/>
        </w:rPr>
        <w:sectPr w:rsidR="00A66B7B" w:rsidRPr="009D3C78">
          <w:type w:val="continuous"/>
          <w:pgSz w:w="9231" w:h="12760"/>
          <w:pgMar w:top="1160" w:right="0" w:bottom="420" w:left="0" w:header="720" w:footer="720" w:gutter="0"/>
          <w:cols w:num="3" w:space="720" w:equalWidth="0">
            <w:col w:w="2615" w:space="40"/>
            <w:col w:w="2412" w:space="40"/>
            <w:col w:w="4124"/>
          </w:cols>
        </w:sectPr>
      </w:pPr>
    </w:p>
    <w:p w:rsidR="00A66B7B" w:rsidRPr="009D3C78" w:rsidRDefault="00A66B7B">
      <w:pPr>
        <w:pStyle w:val="BodyText"/>
        <w:spacing w:line="250" w:lineRule="auto"/>
        <w:ind w:left="1157"/>
        <w:rPr>
          <w:lang w:val="lv-LV"/>
        </w:rPr>
      </w:pPr>
      <w:r w:rsidRPr="009D3C78">
        <w:rPr>
          <w:color w:val="231F20"/>
          <w:w w:val="95"/>
          <w:lang w:val="lv-LV"/>
        </w:rPr>
        <w:t>Zema izplūstošā ūdens temperatūra</w:t>
      </w:r>
    </w:p>
    <w:p w:rsidR="00A66B7B" w:rsidRPr="009D3C78" w:rsidRDefault="00A66B7B">
      <w:pPr>
        <w:pStyle w:val="BodyText"/>
        <w:tabs>
          <w:tab w:val="left" w:pos="2602"/>
        </w:tabs>
        <w:spacing w:before="50" w:line="250" w:lineRule="auto"/>
        <w:ind w:left="2602" w:right="1741" w:hanging="2271"/>
        <w:rPr>
          <w:lang w:val="lv-LV"/>
        </w:rPr>
      </w:pPr>
      <w:r w:rsidRPr="009D3C78">
        <w:rPr>
          <w:lang w:val="lv-LV"/>
        </w:rPr>
        <w:br w:type="column"/>
      </w:r>
      <w:r w:rsidRPr="009D3C78">
        <w:rPr>
          <w:color w:val="231F20"/>
          <w:lang w:val="lv-LV"/>
        </w:rPr>
        <w:t>Zema gāzes padeve</w:t>
      </w:r>
      <w:r w:rsidRPr="009D3C78">
        <w:rPr>
          <w:color w:val="231F20"/>
          <w:lang w:val="lv-LV"/>
        </w:rPr>
        <w:tab/>
      </w:r>
      <w:r w:rsidRPr="009D3C78">
        <w:rPr>
          <w:color w:val="231F20"/>
          <w:spacing w:val="-3"/>
          <w:lang w:val="lv-LV"/>
        </w:rPr>
        <w:t>Palieliniet gāzes padevi</w:t>
      </w:r>
      <w:r w:rsidRPr="009D3C78">
        <w:rPr>
          <w:color w:val="231F20"/>
          <w:spacing w:val="-2"/>
          <w:lang w:val="lv-LV"/>
        </w:rPr>
        <w:t>,</w:t>
      </w:r>
      <w:r w:rsidRPr="009D3C78">
        <w:rPr>
          <w:color w:val="231F20"/>
          <w:spacing w:val="-21"/>
          <w:lang w:val="lv-LV"/>
        </w:rPr>
        <w:t xml:space="preserve"> </w:t>
      </w:r>
      <w:r w:rsidRPr="009D3C78">
        <w:rPr>
          <w:color w:val="231F20"/>
          <w:spacing w:val="-3"/>
          <w:lang w:val="lv-LV"/>
        </w:rPr>
        <w:t>pagriezt</w:t>
      </w:r>
      <w:r w:rsidRPr="009D3C78">
        <w:rPr>
          <w:color w:val="231F20"/>
          <w:spacing w:val="25"/>
          <w:w w:val="97"/>
          <w:lang w:val="lv-LV"/>
        </w:rPr>
        <w:t xml:space="preserve"> </w:t>
      </w:r>
      <w:r w:rsidRPr="009D3C78">
        <w:rPr>
          <w:color w:val="231F20"/>
          <w:spacing w:val="-3"/>
          <w:lang w:val="lv-LV"/>
        </w:rPr>
        <w:t xml:space="preserve">regulatoru </w:t>
      </w:r>
      <w:r w:rsidRPr="009D3C78">
        <w:rPr>
          <w:color w:val="231F20"/>
          <w:spacing w:val="-2"/>
          <w:lang w:val="lv-LV"/>
        </w:rPr>
        <w:t>1.</w:t>
      </w:r>
    </w:p>
    <w:p w:rsidR="00A66B7B" w:rsidRPr="009D3C78" w:rsidRDefault="00A66B7B" w:rsidP="00CE7CCC">
      <w:pPr>
        <w:pStyle w:val="BodyText"/>
        <w:tabs>
          <w:tab w:val="left" w:pos="2640"/>
        </w:tabs>
        <w:spacing w:before="7"/>
        <w:ind w:left="0" w:right="584" w:firstLine="330"/>
        <w:rPr>
          <w:lang w:val="lv-LV"/>
        </w:rPr>
      </w:pPr>
      <w:r w:rsidRPr="009D3C78">
        <w:rPr>
          <w:color w:val="231F20"/>
          <w:lang w:val="lv-LV"/>
        </w:rPr>
        <w:t xml:space="preserve">Liela ūdens </w:t>
      </w:r>
      <w:r w:rsidRPr="009D3C78">
        <w:rPr>
          <w:color w:val="231F20"/>
          <w:spacing w:val="-3"/>
          <w:lang w:val="lv-LV"/>
        </w:rPr>
        <w:t>caurtece</w:t>
      </w:r>
      <w:r w:rsidRPr="009D3C78">
        <w:rPr>
          <w:color w:val="231F20"/>
          <w:lang w:val="lv-LV"/>
        </w:rPr>
        <w:tab/>
      </w:r>
      <w:r w:rsidRPr="009D3C78">
        <w:rPr>
          <w:color w:val="231F20"/>
          <w:spacing w:val="-4"/>
          <w:lang w:val="lv-LV"/>
        </w:rPr>
        <w:t>Samazin</w:t>
      </w:r>
      <w:r>
        <w:rPr>
          <w:color w:val="231F20"/>
          <w:spacing w:val="-4"/>
          <w:lang w:val="lv-LV"/>
        </w:rPr>
        <w:t>ie</w:t>
      </w:r>
      <w:r w:rsidRPr="009D3C78">
        <w:rPr>
          <w:color w:val="231F20"/>
          <w:spacing w:val="-4"/>
          <w:lang w:val="lv-LV"/>
        </w:rPr>
        <w:t xml:space="preserve">t ūdens </w:t>
      </w:r>
      <w:r w:rsidRPr="009D3C78">
        <w:rPr>
          <w:color w:val="231F20"/>
          <w:spacing w:val="-3"/>
          <w:lang w:val="lv-LV"/>
        </w:rPr>
        <w:t>caurteci</w:t>
      </w:r>
      <w:r w:rsidRPr="009D3C78">
        <w:rPr>
          <w:color w:val="231F20"/>
          <w:spacing w:val="-4"/>
          <w:lang w:val="lv-LV"/>
        </w:rPr>
        <w:t>,</w:t>
      </w:r>
      <w:r w:rsidRPr="009D3C78">
        <w:rPr>
          <w:color w:val="231F20"/>
          <w:spacing w:val="-18"/>
          <w:lang w:val="lv-LV"/>
        </w:rPr>
        <w:t xml:space="preserve"> </w:t>
      </w:r>
      <w:r w:rsidRPr="009D3C78">
        <w:rPr>
          <w:color w:val="231F20"/>
          <w:spacing w:val="-3"/>
          <w:lang w:val="lv-LV"/>
        </w:rPr>
        <w:t>pagriezt</w:t>
      </w:r>
      <w:r w:rsidRPr="009D3C78">
        <w:rPr>
          <w:color w:val="231F20"/>
          <w:spacing w:val="25"/>
          <w:w w:val="97"/>
          <w:lang w:val="lv-LV"/>
        </w:rPr>
        <w:t xml:space="preserve"> </w:t>
      </w:r>
      <w:r w:rsidRPr="009D3C78">
        <w:rPr>
          <w:color w:val="231F20"/>
          <w:spacing w:val="-3"/>
          <w:lang w:val="lv-LV"/>
        </w:rPr>
        <w:t xml:space="preserve">regulatoru </w:t>
      </w:r>
      <w:r w:rsidRPr="009D3C78">
        <w:rPr>
          <w:color w:val="231F20"/>
          <w:spacing w:val="-2"/>
          <w:lang w:val="lv-LV"/>
        </w:rPr>
        <w:t>2.</w:t>
      </w:r>
    </w:p>
    <w:p w:rsidR="00A66B7B" w:rsidRPr="009D3C78" w:rsidRDefault="00A66B7B">
      <w:pPr>
        <w:jc w:val="center"/>
        <w:rPr>
          <w:lang w:val="lv-LV"/>
        </w:rPr>
        <w:sectPr w:rsidR="00A66B7B" w:rsidRPr="009D3C78">
          <w:type w:val="continuous"/>
          <w:pgSz w:w="9231" w:h="12760"/>
          <w:pgMar w:top="1160" w:right="0" w:bottom="420" w:left="0" w:header="720" w:footer="720" w:gutter="0"/>
          <w:cols w:num="2" w:space="720" w:equalWidth="0">
            <w:col w:w="2560" w:space="39"/>
            <w:col w:w="6632"/>
          </w:cols>
        </w:sectPr>
      </w:pPr>
    </w:p>
    <w:p w:rsidR="00A66B7B" w:rsidRPr="009D3C78" w:rsidRDefault="00A66B7B">
      <w:pPr>
        <w:spacing w:before="6" w:line="140" w:lineRule="exact"/>
        <w:rPr>
          <w:sz w:val="14"/>
          <w:szCs w:val="14"/>
          <w:lang w:val="lv-LV"/>
        </w:rPr>
      </w:pPr>
    </w:p>
    <w:p w:rsidR="00A66B7B" w:rsidRPr="009D3C78" w:rsidRDefault="00A66B7B">
      <w:pPr>
        <w:spacing w:line="200" w:lineRule="exact"/>
        <w:rPr>
          <w:sz w:val="20"/>
          <w:szCs w:val="20"/>
          <w:lang w:val="lv-LV"/>
        </w:rPr>
      </w:pPr>
    </w:p>
    <w:p w:rsidR="00A66B7B" w:rsidRPr="009D3C78" w:rsidRDefault="00A66B7B">
      <w:pPr>
        <w:pStyle w:val="BodyText"/>
        <w:spacing w:line="180" w:lineRule="atLeast"/>
        <w:ind w:left="1157"/>
        <w:rPr>
          <w:lang w:val="lv-LV"/>
        </w:rPr>
      </w:pPr>
      <w:r w:rsidRPr="009D3C78">
        <w:rPr>
          <w:color w:val="231F20"/>
          <w:lang w:val="lv-LV"/>
        </w:rPr>
        <w:t>Darba laikā dziest degļa liesma</w:t>
      </w:r>
    </w:p>
    <w:p w:rsidR="00A66B7B" w:rsidRPr="009D3C78" w:rsidRDefault="00A66B7B">
      <w:pPr>
        <w:pStyle w:val="BodyText"/>
        <w:spacing w:before="58" w:line="250" w:lineRule="auto"/>
        <w:ind w:left="216"/>
        <w:rPr>
          <w:lang w:val="lv-LV"/>
        </w:rPr>
      </w:pPr>
      <w:r w:rsidRPr="009D3C78">
        <w:rPr>
          <w:lang w:val="lv-LV"/>
        </w:rPr>
        <w:br w:type="column"/>
      </w:r>
      <w:r w:rsidRPr="009D3C78">
        <w:rPr>
          <w:lang w:val="lv-LV"/>
        </w:rPr>
        <w:br/>
      </w:r>
      <w:r w:rsidRPr="009D3C78">
        <w:rPr>
          <w:color w:val="231F20"/>
          <w:lang w:val="lv-LV"/>
        </w:rPr>
        <w:t>Augsta novadāmo sadegšanas produktu temperatūra,</w:t>
      </w:r>
      <w:r w:rsidRPr="009D3C78">
        <w:rPr>
          <w:color w:val="231F20"/>
          <w:spacing w:val="-1"/>
          <w:lang w:val="lv-LV"/>
        </w:rPr>
        <w:t xml:space="preserve"> novadīšanas sistēmas aizsērējums </w:t>
      </w:r>
    </w:p>
    <w:p w:rsidR="00A66B7B" w:rsidRPr="009D3C78" w:rsidRDefault="00A66B7B">
      <w:pPr>
        <w:pStyle w:val="BodyText"/>
        <w:spacing w:before="58" w:line="250" w:lineRule="auto"/>
        <w:ind w:left="80" w:right="1501"/>
        <w:rPr>
          <w:lang w:val="lv-LV"/>
        </w:rPr>
      </w:pPr>
      <w:r w:rsidRPr="009D3C78">
        <w:rPr>
          <w:w w:val="95"/>
          <w:lang w:val="lv-LV"/>
        </w:rPr>
        <w:br w:type="column"/>
      </w:r>
      <w:r w:rsidRPr="009D3C78">
        <w:rPr>
          <w:w w:val="95"/>
          <w:lang w:val="lv-LV"/>
        </w:rPr>
        <w:br/>
      </w:r>
      <w:r w:rsidRPr="009D3C78">
        <w:rPr>
          <w:color w:val="231F20"/>
          <w:w w:val="95"/>
          <w:lang w:val="lv-LV"/>
        </w:rPr>
        <w:t>Vērsieties vietējās pašvaldības iestādē, lai likvidētu aizsērējuma iemeslus</w:t>
      </w:r>
    </w:p>
    <w:p w:rsidR="00A66B7B" w:rsidRPr="009D3C78" w:rsidRDefault="00A66B7B">
      <w:pPr>
        <w:spacing w:line="250" w:lineRule="auto"/>
        <w:rPr>
          <w:lang w:val="lv-LV"/>
        </w:rPr>
        <w:sectPr w:rsidR="00A66B7B" w:rsidRPr="009D3C78">
          <w:type w:val="continuous"/>
          <w:pgSz w:w="9231" w:h="12760"/>
          <w:pgMar w:top="1160" w:right="0" w:bottom="420" w:left="0" w:header="720" w:footer="720" w:gutter="0"/>
          <w:cols w:num="3" w:space="720" w:equalWidth="0">
            <w:col w:w="2675" w:space="40"/>
            <w:col w:w="2368" w:space="40"/>
            <w:col w:w="4108"/>
          </w:cols>
        </w:sectPr>
      </w:pPr>
    </w:p>
    <w:p w:rsidR="00A66B7B" w:rsidRPr="009D3C78" w:rsidRDefault="00A66B7B" w:rsidP="00215E6C">
      <w:pPr>
        <w:pStyle w:val="BodyText"/>
        <w:tabs>
          <w:tab w:val="left" w:pos="5201"/>
        </w:tabs>
        <w:spacing w:line="115" w:lineRule="exact"/>
        <w:ind w:left="2931"/>
        <w:rPr>
          <w:lang w:val="lv-LV"/>
        </w:rPr>
      </w:pPr>
      <w:r w:rsidRPr="009D3C78">
        <w:rPr>
          <w:color w:val="231F20"/>
          <w:w w:val="95"/>
          <w:lang w:val="lv-LV"/>
        </w:rPr>
        <w:t xml:space="preserve">Zema </w:t>
      </w:r>
      <w:r w:rsidRPr="009D3C78">
        <w:rPr>
          <w:color w:val="231F20"/>
          <w:lang w:val="lv-LV"/>
        </w:rPr>
        <w:t xml:space="preserve">ūdens </w:t>
      </w:r>
      <w:r w:rsidRPr="009D3C78">
        <w:rPr>
          <w:color w:val="231F20"/>
          <w:spacing w:val="-3"/>
          <w:lang w:val="lv-LV"/>
        </w:rPr>
        <w:t>caurtece</w:t>
      </w:r>
      <w:r w:rsidRPr="009D3C78">
        <w:rPr>
          <w:color w:val="231F20"/>
          <w:w w:val="95"/>
          <w:lang w:val="lv-LV"/>
        </w:rPr>
        <w:tab/>
        <w:t>Palieli</w:t>
      </w:r>
      <w:r w:rsidRPr="009D3C78">
        <w:rPr>
          <w:color w:val="231F20"/>
          <w:spacing w:val="-4"/>
          <w:lang w:val="lv-LV"/>
        </w:rPr>
        <w:t xml:space="preserve">niet ūdens </w:t>
      </w:r>
      <w:r w:rsidRPr="009D3C78">
        <w:rPr>
          <w:color w:val="231F20"/>
          <w:spacing w:val="-3"/>
          <w:lang w:val="lv-LV"/>
        </w:rPr>
        <w:t>caurteci</w:t>
      </w:r>
      <w:r w:rsidRPr="009D3C78">
        <w:rPr>
          <w:color w:val="231F20"/>
          <w:spacing w:val="-4"/>
          <w:lang w:val="lv-LV"/>
        </w:rPr>
        <w:t>,</w:t>
      </w:r>
      <w:r w:rsidRPr="009D3C78">
        <w:rPr>
          <w:color w:val="231F20"/>
          <w:spacing w:val="-18"/>
          <w:lang w:val="lv-LV"/>
        </w:rPr>
        <w:t xml:space="preserve"> </w:t>
      </w:r>
      <w:r w:rsidRPr="009D3C78">
        <w:rPr>
          <w:color w:val="231F20"/>
          <w:spacing w:val="-3"/>
          <w:lang w:val="lv-LV"/>
        </w:rPr>
        <w:t>pagriezt</w:t>
      </w:r>
      <w:r w:rsidRPr="009D3C78">
        <w:rPr>
          <w:color w:val="231F20"/>
          <w:spacing w:val="25"/>
          <w:w w:val="97"/>
          <w:lang w:val="lv-LV"/>
        </w:rPr>
        <w:t xml:space="preserve"> </w:t>
      </w:r>
      <w:r w:rsidRPr="009D3C78">
        <w:rPr>
          <w:color w:val="231F20"/>
          <w:spacing w:val="-3"/>
          <w:lang w:val="lv-LV"/>
        </w:rPr>
        <w:t xml:space="preserve">regulatoru </w:t>
      </w:r>
      <w:r w:rsidRPr="009D3C78">
        <w:rPr>
          <w:color w:val="231F20"/>
          <w:spacing w:val="-2"/>
          <w:lang w:val="lv-LV"/>
        </w:rPr>
        <w:t>2.</w:t>
      </w:r>
    </w:p>
    <w:p w:rsidR="00A66B7B" w:rsidRPr="009D3C78" w:rsidRDefault="00A66B7B">
      <w:pPr>
        <w:jc w:val="center"/>
        <w:rPr>
          <w:lang w:val="lv-LV"/>
        </w:rPr>
        <w:sectPr w:rsidR="00A66B7B" w:rsidRPr="009D3C78">
          <w:type w:val="continuous"/>
          <w:pgSz w:w="9231" w:h="12760"/>
          <w:pgMar w:top="1160" w:right="0" w:bottom="420" w:left="0" w:header="720" w:footer="720" w:gutter="0"/>
          <w:cols w:space="720"/>
        </w:sectPr>
      </w:pPr>
    </w:p>
    <w:p w:rsidR="00A66B7B" w:rsidRPr="009D3C78" w:rsidRDefault="00A66B7B" w:rsidP="00215E6C">
      <w:pPr>
        <w:pStyle w:val="BodyText"/>
        <w:spacing w:before="58"/>
        <w:ind w:left="1157"/>
        <w:rPr>
          <w:color w:val="231F20"/>
          <w:w w:val="95"/>
          <w:lang w:val="lv-LV"/>
        </w:rPr>
      </w:pPr>
      <w:r w:rsidRPr="009D3C78">
        <w:rPr>
          <w:color w:val="231F20"/>
          <w:w w:val="95"/>
          <w:lang w:val="lv-LV"/>
        </w:rPr>
        <w:t xml:space="preserve">Sajūtama gāzes smaka    </w:t>
      </w:r>
      <w:r w:rsidRPr="009D3C78">
        <w:rPr>
          <w:color w:val="231F20"/>
          <w:spacing w:val="20"/>
          <w:w w:val="95"/>
          <w:lang w:val="lv-LV"/>
        </w:rPr>
        <w:t xml:space="preserve"> </w:t>
      </w:r>
      <w:r w:rsidRPr="009D3C78">
        <w:rPr>
          <w:color w:val="231F20"/>
          <w:w w:val="95"/>
          <w:lang w:val="lv-LV"/>
        </w:rPr>
        <w:t xml:space="preserve">Gāzes noplūde pievades </w:t>
      </w:r>
    </w:p>
    <w:p w:rsidR="00A66B7B" w:rsidRPr="009D3C78" w:rsidRDefault="00A66B7B" w:rsidP="00215E6C">
      <w:pPr>
        <w:pStyle w:val="BodyText"/>
        <w:tabs>
          <w:tab w:val="left" w:pos="2970"/>
        </w:tabs>
        <w:spacing w:before="58"/>
        <w:ind w:left="1157"/>
        <w:rPr>
          <w:lang w:val="lv-LV"/>
        </w:rPr>
      </w:pPr>
      <w:r w:rsidRPr="009D3C78">
        <w:rPr>
          <w:color w:val="231F20"/>
          <w:w w:val="95"/>
          <w:lang w:val="lv-LV"/>
        </w:rPr>
        <w:tab/>
        <w:t>maģistrālē</w:t>
      </w:r>
    </w:p>
    <w:p w:rsidR="00A66B7B" w:rsidRPr="009D3C78" w:rsidRDefault="00A66B7B">
      <w:pPr>
        <w:pStyle w:val="BodyText"/>
        <w:spacing w:before="58" w:line="250" w:lineRule="auto"/>
        <w:ind w:left="415" w:right="1414"/>
        <w:rPr>
          <w:lang w:val="lv-LV"/>
        </w:rPr>
      </w:pPr>
      <w:r w:rsidRPr="009D3C78">
        <w:rPr>
          <w:w w:val="95"/>
          <w:lang w:val="lv-LV"/>
        </w:rPr>
        <w:br w:type="column"/>
      </w:r>
      <w:r w:rsidRPr="009D3C78">
        <w:rPr>
          <w:color w:val="231F20"/>
          <w:w w:val="95"/>
          <w:lang w:val="lv-LV"/>
        </w:rPr>
        <w:t>Noslēdziet gāzes padevi un vērsieties gāzes dienestā, lai novērstu bojājumus</w:t>
      </w:r>
    </w:p>
    <w:p w:rsidR="00A66B7B" w:rsidRPr="009D3C78" w:rsidRDefault="00A66B7B">
      <w:pPr>
        <w:spacing w:line="250" w:lineRule="auto"/>
        <w:rPr>
          <w:lang w:val="lv-LV"/>
        </w:rPr>
        <w:sectPr w:rsidR="00A66B7B" w:rsidRPr="009D3C78">
          <w:type w:val="continuous"/>
          <w:pgSz w:w="9231" w:h="12760"/>
          <w:pgMar w:top="1160" w:right="0" w:bottom="420" w:left="0" w:header="720" w:footer="720" w:gutter="0"/>
          <w:cols w:num="2" w:space="720" w:equalWidth="0">
            <w:col w:w="4747" w:space="40"/>
            <w:col w:w="4444"/>
          </w:cols>
        </w:sectPr>
      </w:pPr>
    </w:p>
    <w:p w:rsidR="00A66B7B" w:rsidRPr="009D3C78" w:rsidRDefault="00A66B7B">
      <w:pPr>
        <w:spacing w:before="9" w:line="100" w:lineRule="exact"/>
        <w:rPr>
          <w:sz w:val="10"/>
          <w:szCs w:val="10"/>
          <w:lang w:val="lv-LV"/>
        </w:rPr>
      </w:pPr>
      <w:r>
        <w:rPr>
          <w:noProof/>
          <w:lang w:val="lv-LV" w:eastAsia="lv-LV"/>
        </w:rPr>
        <w:pict>
          <v:group id="Group 798" o:spid="_x0000_s1822" style="position:absolute;margin-left:411.7pt;margin-top:-.6pt;width:50.45pt;height:319.75pt;z-index:-251613184;mso-position-horizontal-relative:page;mso-position-vertical-relative:page" coordorigin="8234,-12" coordsize="1009,6395">
            <v:group id="Group 799" o:spid="_x0000_s1823" style="position:absolute;left:8244;top:137;width:850;height:6236" coordorigin="8244,137" coordsize="850,6236">
              <v:shape id="Freeform 800" o:spid="_x0000_s1824" style="position:absolute;left:8244;top:137;width:850;height:6236;visibility:visible;mso-wrap-style:square;v-text-anchor:top" coordsize="850,6236" path="m,6236r850,l850,,,,,6236xe" fillcolor="#bcbec0" stroked="f">
                <v:path arrowok="t" o:connecttype="custom" o:connectlocs="0,6373;850,6373;850,137;0,137;0,6373" o:connectangles="0,0,0,0,0"/>
              </v:shape>
            </v:group>
            <v:group id="Group 801" o:spid="_x0000_s1825" style="position:absolute;left:8931;top:420;width:300;height:2" coordorigin="8931,420" coordsize="300,2">
              <v:shape id="Freeform 802" o:spid="_x0000_s1826" style="position:absolute;left:8931;top:420;width:300;height:2;visibility:visible;mso-wrap-style:square;v-text-anchor:top" coordsize="300,2" path="m,l300,e" filled="f" strokecolor="white" strokeweight="1.25pt">
                <v:path arrowok="t" o:connecttype="custom" o:connectlocs="0,0;300,0" o:connectangles="0,0"/>
              </v:shape>
            </v:group>
            <v:group id="Group 803" o:spid="_x0000_s1827" style="position:absolute;left:8811;width:2;height:300" coordorigin="8811" coordsize="2,300">
              <v:shape id="Freeform 804" o:spid="_x0000_s1828" style="position:absolute;left:8811;width:2;height:300;visibility:visible;mso-wrap-style:square;v-text-anchor:top" coordsize="2,300" path="m,300l,e" filled="f" strokecolor="white" strokeweight="1.25pt">
                <v:path arrowok="t" o:connecttype="custom" o:connectlocs="0,300;0,0" o:connectangles="0,0"/>
              </v:shape>
            </v:group>
            <v:group id="Group 805" o:spid="_x0000_s1829" style="position:absolute;left:8931;top:420;width:300;height:2" coordorigin="8931,420" coordsize="300,2">
              <v:shape id="Freeform 806" o:spid="_x0000_s1830" style="position:absolute;left:8931;top:420;width:300;height:2;visibility:visible;mso-wrap-style:square;v-text-anchor:top" coordsize="300,2" path="m,l300,e" filled="f" strokeweight=".25pt">
                <v:path arrowok="t" o:connecttype="custom" o:connectlocs="0,0;300,0" o:connectangles="0,0"/>
              </v:shape>
            </v:group>
            <v:group id="Group 807" o:spid="_x0000_s1831" style="position:absolute;left:8811;width:2;height:300" coordorigin="8811" coordsize="2,300">
              <v:shape id="Freeform 808" o:spid="_x0000_s1832" style="position:absolute;left:8811;width:2;height:300;visibility:visible;mso-wrap-style:square;v-text-anchor:top" coordsize="2,300" path="m,300l,e" filled="f" strokeweight=".25pt">
                <v:path arrowok="t" o:connecttype="custom" o:connectlocs="0,300;0,0" o:connectangles="0,0"/>
              </v:shape>
            </v:group>
            <w10:wrap anchorx="page" anchory="page"/>
          </v:group>
        </w:pict>
      </w:r>
      <w:r>
        <w:rPr>
          <w:noProof/>
          <w:lang w:val="lv-LV" w:eastAsia="lv-LV"/>
        </w:rPr>
        <w:pict>
          <v:group id="Group 809" o:spid="_x0000_s1833" style="position:absolute;margin-left:0;margin-top:21pt;width:15pt;height:.1pt;z-index:-251612160;mso-position-horizontal-relative:page;mso-position-vertical-relative:page" coordorigin=",420" coordsize="300,2">
            <v:shape id="Freeform 810" o:spid="_x0000_s1834" style="position:absolute;top:420;width:300;height:2;visibility:visible;mso-wrap-style:square;v-text-anchor:top" coordsize="300,2" path="m300,l,e" filled="f" strokeweight=".25pt">
              <v:path arrowok="t" o:connecttype="custom" o:connectlocs="300,0;0,0" o:connectangles="0,0"/>
            </v:shape>
            <w10:wrap anchorx="page" anchory="page"/>
          </v:group>
        </w:pict>
      </w:r>
      <w:r>
        <w:rPr>
          <w:noProof/>
          <w:lang w:val="lv-LV" w:eastAsia="lv-LV"/>
        </w:rPr>
        <w:pict>
          <v:group id="Group 811" o:spid="_x0000_s1835" style="position:absolute;margin-left:21pt;margin-top:0;width:.1pt;height:15pt;z-index:-251611136;mso-position-horizontal-relative:page;mso-position-vertical-relative:page" coordorigin="420" coordsize="2,300">
            <v:shape id="Freeform 812" o:spid="_x0000_s1836" style="position:absolute;left:420;width:2;height:300;visibility:visible;mso-wrap-style:square;v-text-anchor:top" coordsize="2,300" path="m,300l,e" filled="f" strokeweight=".25pt">
              <v:path arrowok="t" o:connecttype="custom" o:connectlocs="0,300;0,0" o:connectangles="0,0"/>
            </v:shape>
            <w10:wrap anchorx="page" anchory="page"/>
          </v:group>
        </w:pict>
      </w:r>
    </w:p>
    <w:p w:rsidR="00A66B7B" w:rsidRPr="009D3C78" w:rsidRDefault="00A66B7B">
      <w:pPr>
        <w:spacing w:line="250" w:lineRule="auto"/>
        <w:ind w:left="1249" w:right="2046" w:hanging="93"/>
        <w:rPr>
          <w:rFonts w:ascii="Arial" w:hAnsi="Arial" w:cs="Arial"/>
          <w:sz w:val="14"/>
          <w:szCs w:val="14"/>
          <w:lang w:val="lv-LV"/>
        </w:rPr>
      </w:pPr>
      <w:r w:rsidRPr="009D3C78">
        <w:rPr>
          <w:rFonts w:ascii="Arial" w:hAnsi="Arial" w:cs="Arial"/>
          <w:color w:val="231F20"/>
          <w:w w:val="95"/>
          <w:sz w:val="14"/>
          <w:szCs w:val="14"/>
          <w:lang w:val="lv-LV"/>
        </w:rPr>
        <w:br/>
        <w:t>*</w:t>
      </w:r>
      <w:r w:rsidRPr="009D3C78">
        <w:rPr>
          <w:rFonts w:ascii="Arial" w:hAnsi="Arial" w:cs="Arial"/>
          <w:color w:val="231F20"/>
          <w:spacing w:val="15"/>
          <w:w w:val="95"/>
          <w:sz w:val="14"/>
          <w:szCs w:val="14"/>
          <w:lang w:val="lv-LV"/>
        </w:rPr>
        <w:t xml:space="preserve"> </w:t>
      </w:r>
      <w:r w:rsidRPr="009D3C78">
        <w:rPr>
          <w:rFonts w:ascii="Arial" w:hAnsi="Arial" w:cs="Arial"/>
          <w:color w:val="231F20"/>
          <w:w w:val="95"/>
          <w:sz w:val="14"/>
          <w:szCs w:val="14"/>
          <w:lang w:val="lv-LV"/>
        </w:rPr>
        <w:t>Ja rodas citi traucējumi, vērsieties autorizētā servisa centrā savā reģionā!</w:t>
      </w:r>
    </w:p>
    <w:p w:rsidR="00A66B7B" w:rsidRPr="009D3C78" w:rsidRDefault="00A66B7B">
      <w:pPr>
        <w:spacing w:before="6" w:line="140" w:lineRule="exact"/>
        <w:rPr>
          <w:sz w:val="14"/>
          <w:szCs w:val="14"/>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pStyle w:val="Heading2"/>
        <w:spacing w:before="74"/>
        <w:ind w:left="1100"/>
        <w:rPr>
          <w:lang w:val="lv-LV"/>
        </w:rPr>
      </w:pPr>
      <w:bookmarkStart w:id="9" w:name="_TOC_250003"/>
      <w:r w:rsidRPr="009D3C78">
        <w:rPr>
          <w:color w:val="231F20"/>
          <w:w w:val="95"/>
          <w:lang w:val="lv-LV"/>
        </w:rPr>
        <w:t>Теhniskie raksturlielumi</w:t>
      </w:r>
      <w:bookmarkEnd w:id="9"/>
    </w:p>
    <w:p w:rsidR="00A66B7B" w:rsidRPr="009D3C78" w:rsidRDefault="00A66B7B">
      <w:pPr>
        <w:spacing w:before="8" w:line="200" w:lineRule="exact"/>
        <w:rPr>
          <w:sz w:val="20"/>
          <w:szCs w:val="20"/>
          <w:lang w:val="lv-LV"/>
        </w:rPr>
      </w:pPr>
    </w:p>
    <w:tbl>
      <w:tblPr>
        <w:tblW w:w="0" w:type="auto"/>
        <w:tblInd w:w="1100" w:type="dxa"/>
        <w:tblLayout w:type="fixed"/>
        <w:tblCellMar>
          <w:left w:w="0" w:type="dxa"/>
          <w:right w:w="0" w:type="dxa"/>
        </w:tblCellMar>
        <w:tblLook w:val="01E0"/>
      </w:tblPr>
      <w:tblGrid>
        <w:gridCol w:w="3808"/>
        <w:gridCol w:w="2995"/>
      </w:tblGrid>
      <w:tr w:rsidR="00A66B7B" w:rsidRPr="002D7F1E">
        <w:trPr>
          <w:trHeight w:hRule="exact" w:val="231"/>
        </w:trPr>
        <w:tc>
          <w:tcPr>
            <w:tcW w:w="6803" w:type="dxa"/>
            <w:gridSpan w:val="2"/>
            <w:tcBorders>
              <w:top w:val="nil"/>
              <w:left w:val="nil"/>
              <w:bottom w:val="nil"/>
              <w:right w:val="nil"/>
            </w:tcBorders>
            <w:shd w:val="clear" w:color="auto" w:fill="6D6E71"/>
          </w:tcPr>
          <w:p w:rsidR="00A66B7B" w:rsidRPr="009D3C78" w:rsidRDefault="00A66B7B">
            <w:pPr>
              <w:pStyle w:val="TableParagraph"/>
              <w:spacing w:before="45"/>
              <w:ind w:left="2117"/>
              <w:rPr>
                <w:rFonts w:ascii="Arial" w:hAnsi="Arial" w:cs="Arial"/>
                <w:sz w:val="15"/>
                <w:szCs w:val="15"/>
                <w:lang w:val="lv-LV"/>
              </w:rPr>
            </w:pPr>
            <w:r w:rsidRPr="009D3C78">
              <w:rPr>
                <w:rFonts w:ascii="Arial" w:hAnsi="Arial" w:cs="Arial"/>
                <w:color w:val="FFFFFF"/>
                <w:w w:val="95"/>
                <w:sz w:val="15"/>
                <w:szCs w:val="15"/>
                <w:lang w:val="lv-LV"/>
              </w:rPr>
              <w:t>Caurteces tipa gāzes ūdens sildītājs</w:t>
            </w:r>
          </w:p>
        </w:tc>
      </w:tr>
      <w:tr w:rsidR="00A66B7B" w:rsidRPr="009D3C78">
        <w:trPr>
          <w:trHeight w:hRule="exact" w:val="231"/>
        </w:trPr>
        <w:tc>
          <w:tcPr>
            <w:tcW w:w="3808" w:type="dxa"/>
            <w:tcBorders>
              <w:top w:val="nil"/>
              <w:left w:val="nil"/>
              <w:bottom w:val="nil"/>
              <w:right w:val="nil"/>
            </w:tcBorders>
            <w:shd w:val="clear" w:color="auto" w:fill="E6E7E8"/>
          </w:tcPr>
          <w:p w:rsidR="00A66B7B" w:rsidRPr="009D3C78" w:rsidRDefault="00A66B7B">
            <w:pPr>
              <w:pStyle w:val="TableParagraph"/>
              <w:spacing w:before="45"/>
              <w:ind w:left="56"/>
              <w:rPr>
                <w:rFonts w:ascii="Arial" w:hAnsi="Arial" w:cs="Arial"/>
                <w:sz w:val="15"/>
                <w:szCs w:val="15"/>
                <w:lang w:val="lv-LV"/>
              </w:rPr>
            </w:pPr>
            <w:r w:rsidRPr="009D3C78">
              <w:rPr>
                <w:rFonts w:ascii="Arial" w:hAnsi="Arial" w:cs="Arial"/>
                <w:color w:val="231F20"/>
                <w:w w:val="95"/>
                <w:sz w:val="15"/>
                <w:szCs w:val="15"/>
                <w:lang w:val="lv-LV"/>
              </w:rPr>
              <w:t>Modelis</w:t>
            </w:r>
          </w:p>
        </w:tc>
        <w:tc>
          <w:tcPr>
            <w:tcW w:w="2995" w:type="dxa"/>
            <w:tcBorders>
              <w:top w:val="nil"/>
              <w:left w:val="nil"/>
              <w:bottom w:val="nil"/>
              <w:right w:val="nil"/>
            </w:tcBorders>
            <w:shd w:val="clear" w:color="auto" w:fill="E6E7E8"/>
          </w:tcPr>
          <w:p w:rsidR="00A66B7B" w:rsidRPr="009D3C78" w:rsidRDefault="00A66B7B">
            <w:pPr>
              <w:pStyle w:val="TableParagraph"/>
              <w:spacing w:before="45"/>
              <w:ind w:left="635"/>
              <w:rPr>
                <w:rFonts w:ascii="Arial" w:hAnsi="Arial" w:cs="Arial"/>
                <w:sz w:val="15"/>
                <w:szCs w:val="15"/>
                <w:lang w:val="lv-LV"/>
              </w:rPr>
            </w:pPr>
            <w:r w:rsidRPr="009D3C78">
              <w:rPr>
                <w:rFonts w:ascii="Arial" w:hAnsi="Arial" w:cs="Arial"/>
                <w:color w:val="231F20"/>
                <w:w w:val="95"/>
                <w:sz w:val="15"/>
                <w:szCs w:val="15"/>
                <w:lang w:val="lv-LV"/>
              </w:rPr>
              <w:t>GWH</w:t>
            </w:r>
            <w:r w:rsidRPr="009D3C78">
              <w:rPr>
                <w:rFonts w:ascii="Arial" w:hAnsi="Arial" w:cs="Arial"/>
                <w:color w:val="231F20"/>
                <w:spacing w:val="9"/>
                <w:w w:val="95"/>
                <w:sz w:val="15"/>
                <w:szCs w:val="15"/>
                <w:lang w:val="lv-LV"/>
              </w:rPr>
              <w:t xml:space="preserve"> </w:t>
            </w:r>
            <w:r w:rsidRPr="009D3C78">
              <w:rPr>
                <w:rFonts w:ascii="Arial" w:hAnsi="Arial" w:cs="Arial"/>
                <w:color w:val="231F20"/>
                <w:w w:val="95"/>
                <w:sz w:val="15"/>
                <w:szCs w:val="15"/>
                <w:lang w:val="lv-LV"/>
              </w:rPr>
              <w:t>265</w:t>
            </w:r>
            <w:r w:rsidRPr="009D3C78">
              <w:rPr>
                <w:rFonts w:ascii="Arial" w:hAnsi="Arial" w:cs="Arial"/>
                <w:color w:val="231F20"/>
                <w:spacing w:val="9"/>
                <w:w w:val="95"/>
                <w:sz w:val="15"/>
                <w:szCs w:val="15"/>
                <w:lang w:val="lv-LV"/>
              </w:rPr>
              <w:t xml:space="preserve"> </w:t>
            </w:r>
            <w:r w:rsidRPr="009D3C78">
              <w:rPr>
                <w:rFonts w:ascii="Arial" w:hAnsi="Arial" w:cs="Arial"/>
                <w:color w:val="231F20"/>
                <w:w w:val="95"/>
                <w:sz w:val="15"/>
                <w:szCs w:val="15"/>
                <w:lang w:val="lv-LV"/>
              </w:rPr>
              <w:t>ERN</w:t>
            </w:r>
            <w:r w:rsidRPr="009D3C78">
              <w:rPr>
                <w:rFonts w:ascii="Arial" w:hAnsi="Arial" w:cs="Arial"/>
                <w:color w:val="231F20"/>
                <w:spacing w:val="10"/>
                <w:w w:val="95"/>
                <w:sz w:val="15"/>
                <w:szCs w:val="15"/>
                <w:lang w:val="lv-LV"/>
              </w:rPr>
              <w:t xml:space="preserve"> </w:t>
            </w:r>
            <w:r w:rsidRPr="009D3C78">
              <w:rPr>
                <w:rFonts w:ascii="Arial" w:hAnsi="Arial" w:cs="Arial"/>
                <w:color w:val="231F20"/>
                <w:w w:val="95"/>
                <w:sz w:val="15"/>
                <w:szCs w:val="15"/>
                <w:lang w:val="lv-LV"/>
              </w:rPr>
              <w:t>NanoPlus</w:t>
            </w:r>
          </w:p>
        </w:tc>
      </w:tr>
      <w:tr w:rsidR="00A66B7B" w:rsidRPr="009D3C78">
        <w:trPr>
          <w:trHeight w:hRule="exact" w:val="231"/>
        </w:trPr>
        <w:tc>
          <w:tcPr>
            <w:tcW w:w="3808" w:type="dxa"/>
            <w:tcBorders>
              <w:top w:val="nil"/>
              <w:left w:val="nil"/>
              <w:bottom w:val="nil"/>
              <w:right w:val="nil"/>
            </w:tcBorders>
            <w:shd w:val="clear" w:color="auto" w:fill="C7C8CA"/>
          </w:tcPr>
          <w:p w:rsidR="00A66B7B" w:rsidRPr="009D3C78" w:rsidRDefault="00A66B7B">
            <w:pPr>
              <w:pStyle w:val="TableParagraph"/>
              <w:spacing w:before="45"/>
              <w:ind w:left="56"/>
              <w:rPr>
                <w:rFonts w:ascii="Arial" w:hAnsi="Arial" w:cs="Arial"/>
                <w:sz w:val="15"/>
                <w:szCs w:val="15"/>
                <w:lang w:val="lv-LV"/>
              </w:rPr>
            </w:pPr>
            <w:r w:rsidRPr="009D3C78">
              <w:rPr>
                <w:rFonts w:ascii="Arial" w:hAnsi="Arial" w:cs="Arial"/>
                <w:color w:val="231F20"/>
                <w:sz w:val="15"/>
                <w:szCs w:val="15"/>
                <w:lang w:val="lv-LV"/>
              </w:rPr>
              <w:t>Degļa iekurināšana</w:t>
            </w:r>
          </w:p>
        </w:tc>
        <w:tc>
          <w:tcPr>
            <w:tcW w:w="2995" w:type="dxa"/>
            <w:tcBorders>
              <w:top w:val="nil"/>
              <w:left w:val="nil"/>
              <w:bottom w:val="nil"/>
              <w:right w:val="nil"/>
            </w:tcBorders>
            <w:shd w:val="clear" w:color="auto" w:fill="C7C8CA"/>
          </w:tcPr>
          <w:p w:rsidR="00A66B7B" w:rsidRPr="009D3C78" w:rsidRDefault="00A66B7B">
            <w:pPr>
              <w:pStyle w:val="TableParagraph"/>
              <w:spacing w:before="45"/>
              <w:ind w:left="991" w:right="1058"/>
              <w:jc w:val="center"/>
              <w:rPr>
                <w:rFonts w:ascii="Arial" w:hAnsi="Arial" w:cs="Arial"/>
                <w:sz w:val="15"/>
                <w:szCs w:val="15"/>
                <w:lang w:val="lv-LV"/>
              </w:rPr>
            </w:pPr>
            <w:r w:rsidRPr="009D3C78">
              <w:rPr>
                <w:rFonts w:ascii="Arial" w:hAnsi="Arial" w:cs="Arial"/>
                <w:color w:val="231F20"/>
                <w:sz w:val="15"/>
                <w:szCs w:val="15"/>
                <w:lang w:val="lv-LV"/>
              </w:rPr>
              <w:t>Elektroniska</w:t>
            </w:r>
          </w:p>
        </w:tc>
      </w:tr>
      <w:tr w:rsidR="00A66B7B" w:rsidRPr="009D3C78">
        <w:trPr>
          <w:trHeight w:hRule="exact" w:val="231"/>
        </w:trPr>
        <w:tc>
          <w:tcPr>
            <w:tcW w:w="3808" w:type="dxa"/>
            <w:tcBorders>
              <w:top w:val="nil"/>
              <w:left w:val="nil"/>
              <w:bottom w:val="nil"/>
              <w:right w:val="nil"/>
            </w:tcBorders>
            <w:shd w:val="clear" w:color="auto" w:fill="E6E7E8"/>
          </w:tcPr>
          <w:p w:rsidR="00A66B7B" w:rsidRPr="009D3C78" w:rsidRDefault="00A66B7B">
            <w:pPr>
              <w:pStyle w:val="TableParagraph"/>
              <w:spacing w:before="45"/>
              <w:ind w:left="56"/>
              <w:rPr>
                <w:rFonts w:ascii="Arial" w:hAnsi="Arial" w:cs="Arial"/>
                <w:sz w:val="15"/>
                <w:szCs w:val="15"/>
                <w:lang w:val="lv-LV"/>
              </w:rPr>
            </w:pPr>
            <w:r w:rsidRPr="009D3C78">
              <w:rPr>
                <w:rFonts w:ascii="Arial" w:hAnsi="Arial" w:cs="Arial"/>
                <w:color w:val="231F20"/>
                <w:sz w:val="15"/>
                <w:szCs w:val="15"/>
                <w:lang w:val="lv-LV"/>
              </w:rPr>
              <w:t>Nominālā jauda,</w:t>
            </w:r>
            <w:r w:rsidRPr="009D3C78">
              <w:rPr>
                <w:rFonts w:ascii="Arial" w:hAnsi="Arial" w:cs="Arial"/>
                <w:color w:val="231F20"/>
                <w:spacing w:val="-19"/>
                <w:sz w:val="15"/>
                <w:szCs w:val="15"/>
                <w:lang w:val="lv-LV"/>
              </w:rPr>
              <w:t xml:space="preserve"> kV</w:t>
            </w:r>
          </w:p>
        </w:tc>
        <w:tc>
          <w:tcPr>
            <w:tcW w:w="2995" w:type="dxa"/>
            <w:tcBorders>
              <w:top w:val="nil"/>
              <w:left w:val="nil"/>
              <w:bottom w:val="nil"/>
              <w:right w:val="nil"/>
            </w:tcBorders>
            <w:shd w:val="clear" w:color="auto" w:fill="E6E7E8"/>
          </w:tcPr>
          <w:p w:rsidR="00A66B7B" w:rsidRPr="009D3C78" w:rsidRDefault="00A66B7B">
            <w:pPr>
              <w:pStyle w:val="TableParagraph"/>
              <w:spacing w:before="45"/>
              <w:ind w:left="991" w:right="1058"/>
              <w:jc w:val="center"/>
              <w:rPr>
                <w:rFonts w:ascii="Arial" w:hAnsi="Arial" w:cs="Arial"/>
                <w:sz w:val="15"/>
                <w:szCs w:val="15"/>
                <w:lang w:val="lv-LV"/>
              </w:rPr>
            </w:pPr>
            <w:r w:rsidRPr="009D3C78">
              <w:rPr>
                <w:rFonts w:ascii="Arial" w:hAnsi="Arial" w:cs="Arial"/>
                <w:color w:val="231F20"/>
                <w:sz w:val="15"/>
                <w:szCs w:val="15"/>
                <w:lang w:val="lv-LV"/>
              </w:rPr>
              <w:t>20</w:t>
            </w:r>
          </w:p>
        </w:tc>
      </w:tr>
      <w:tr w:rsidR="00A66B7B" w:rsidRPr="009D3C78">
        <w:trPr>
          <w:trHeight w:hRule="exact" w:val="231"/>
        </w:trPr>
        <w:tc>
          <w:tcPr>
            <w:tcW w:w="3808" w:type="dxa"/>
            <w:tcBorders>
              <w:top w:val="nil"/>
              <w:left w:val="nil"/>
              <w:bottom w:val="nil"/>
              <w:right w:val="nil"/>
            </w:tcBorders>
            <w:shd w:val="clear" w:color="auto" w:fill="C7C8CA"/>
          </w:tcPr>
          <w:p w:rsidR="00A66B7B" w:rsidRPr="009D3C78" w:rsidRDefault="00A66B7B">
            <w:pPr>
              <w:pStyle w:val="TableParagraph"/>
              <w:spacing w:before="45"/>
              <w:ind w:left="56"/>
              <w:rPr>
                <w:rFonts w:ascii="Arial" w:hAnsi="Arial" w:cs="Arial"/>
                <w:sz w:val="15"/>
                <w:szCs w:val="15"/>
                <w:lang w:val="lv-LV"/>
              </w:rPr>
            </w:pPr>
            <w:r w:rsidRPr="009D3C78">
              <w:rPr>
                <w:rFonts w:ascii="Arial" w:hAnsi="Arial" w:cs="Arial"/>
                <w:color w:val="231F20"/>
                <w:sz w:val="15"/>
                <w:szCs w:val="15"/>
                <w:lang w:val="lv-LV"/>
              </w:rPr>
              <w:t>Produktivitāte pie D=</w:t>
            </w:r>
            <w:r w:rsidRPr="009D3C78">
              <w:rPr>
                <w:rFonts w:ascii="Arial" w:hAnsi="Arial" w:cs="Arial"/>
                <w:color w:val="231F20"/>
                <w:spacing w:val="-5"/>
                <w:sz w:val="15"/>
                <w:szCs w:val="15"/>
                <w:lang w:val="lv-LV"/>
              </w:rPr>
              <w:t xml:space="preserve"> </w:t>
            </w:r>
            <w:r w:rsidRPr="009D3C78">
              <w:rPr>
                <w:rFonts w:ascii="Arial" w:hAnsi="Arial" w:cs="Arial"/>
                <w:color w:val="231F20"/>
                <w:sz w:val="15"/>
                <w:szCs w:val="15"/>
                <w:lang w:val="lv-LV"/>
              </w:rPr>
              <w:t>50°С</w:t>
            </w:r>
            <w:r w:rsidRPr="009D3C78">
              <w:rPr>
                <w:rFonts w:ascii="Arial" w:hAnsi="Arial" w:cs="Arial"/>
                <w:color w:val="231F20"/>
                <w:spacing w:val="-5"/>
                <w:sz w:val="15"/>
                <w:szCs w:val="15"/>
                <w:lang w:val="lv-LV"/>
              </w:rPr>
              <w:t xml:space="preserve"> </w:t>
            </w:r>
            <w:r w:rsidRPr="009D3C78">
              <w:rPr>
                <w:rFonts w:ascii="Arial" w:hAnsi="Arial" w:cs="Arial"/>
                <w:color w:val="231F20"/>
                <w:sz w:val="15"/>
                <w:szCs w:val="15"/>
                <w:lang w:val="lv-LV"/>
              </w:rPr>
              <w:t>un D=</w:t>
            </w:r>
            <w:r w:rsidRPr="009D3C78">
              <w:rPr>
                <w:rFonts w:ascii="Arial" w:hAnsi="Arial" w:cs="Arial"/>
                <w:color w:val="231F20"/>
                <w:spacing w:val="-5"/>
                <w:sz w:val="15"/>
                <w:szCs w:val="15"/>
                <w:lang w:val="lv-LV"/>
              </w:rPr>
              <w:t xml:space="preserve"> </w:t>
            </w:r>
            <w:r w:rsidRPr="009D3C78">
              <w:rPr>
                <w:rFonts w:ascii="Arial" w:hAnsi="Arial" w:cs="Arial"/>
                <w:color w:val="231F20"/>
                <w:sz w:val="15"/>
                <w:szCs w:val="15"/>
                <w:lang w:val="lv-LV"/>
              </w:rPr>
              <w:t>25°С,</w:t>
            </w:r>
            <w:r w:rsidRPr="009D3C78">
              <w:rPr>
                <w:rFonts w:ascii="Arial" w:hAnsi="Arial" w:cs="Arial"/>
                <w:color w:val="231F20"/>
                <w:spacing w:val="-6"/>
                <w:sz w:val="15"/>
                <w:szCs w:val="15"/>
                <w:lang w:val="lv-LV"/>
              </w:rPr>
              <w:t xml:space="preserve"> l</w:t>
            </w:r>
            <w:r w:rsidRPr="009D3C78">
              <w:rPr>
                <w:rFonts w:ascii="Arial" w:hAnsi="Arial" w:cs="Arial"/>
                <w:color w:val="231F20"/>
                <w:sz w:val="15"/>
                <w:szCs w:val="15"/>
                <w:lang w:val="lv-LV"/>
              </w:rPr>
              <w:t>/min</w:t>
            </w:r>
          </w:p>
        </w:tc>
        <w:tc>
          <w:tcPr>
            <w:tcW w:w="2995" w:type="dxa"/>
            <w:tcBorders>
              <w:top w:val="nil"/>
              <w:left w:val="nil"/>
              <w:bottom w:val="nil"/>
              <w:right w:val="nil"/>
            </w:tcBorders>
            <w:shd w:val="clear" w:color="auto" w:fill="C7C8CA"/>
          </w:tcPr>
          <w:p w:rsidR="00A66B7B" w:rsidRPr="009D3C78" w:rsidRDefault="00A66B7B">
            <w:pPr>
              <w:pStyle w:val="TableParagraph"/>
              <w:spacing w:before="45"/>
              <w:ind w:left="991" w:right="1058"/>
              <w:jc w:val="center"/>
              <w:rPr>
                <w:rFonts w:ascii="Arial" w:hAnsi="Arial" w:cs="Arial"/>
                <w:sz w:val="15"/>
                <w:szCs w:val="15"/>
                <w:lang w:val="lv-LV"/>
              </w:rPr>
            </w:pPr>
            <w:r w:rsidRPr="009D3C78">
              <w:rPr>
                <w:rFonts w:ascii="Arial" w:hAnsi="Arial" w:cs="Arial"/>
                <w:color w:val="231F20"/>
                <w:sz w:val="15"/>
                <w:szCs w:val="15"/>
                <w:lang w:val="lv-LV"/>
              </w:rPr>
              <w:t>5-10</w:t>
            </w:r>
          </w:p>
        </w:tc>
      </w:tr>
      <w:tr w:rsidR="00A66B7B" w:rsidRPr="009D3C78">
        <w:trPr>
          <w:trHeight w:hRule="exact" w:val="231"/>
        </w:trPr>
        <w:tc>
          <w:tcPr>
            <w:tcW w:w="3808" w:type="dxa"/>
            <w:tcBorders>
              <w:top w:val="nil"/>
              <w:left w:val="nil"/>
              <w:bottom w:val="nil"/>
              <w:right w:val="nil"/>
            </w:tcBorders>
            <w:shd w:val="clear" w:color="auto" w:fill="E6E7E8"/>
          </w:tcPr>
          <w:p w:rsidR="00A66B7B" w:rsidRPr="009D3C78" w:rsidRDefault="00A66B7B">
            <w:pPr>
              <w:pStyle w:val="TableParagraph"/>
              <w:spacing w:before="45"/>
              <w:ind w:left="56"/>
              <w:rPr>
                <w:rFonts w:ascii="Arial" w:hAnsi="Arial" w:cs="Arial"/>
                <w:sz w:val="15"/>
                <w:szCs w:val="15"/>
                <w:lang w:val="lv-LV"/>
              </w:rPr>
            </w:pPr>
            <w:r w:rsidRPr="009D3C78">
              <w:rPr>
                <w:rFonts w:ascii="Arial" w:hAnsi="Arial" w:cs="Arial"/>
                <w:color w:val="231F20"/>
                <w:w w:val="95"/>
                <w:sz w:val="15"/>
                <w:szCs w:val="15"/>
                <w:lang w:val="lv-LV"/>
              </w:rPr>
              <w:t>Min./maks.</w:t>
            </w:r>
            <w:r w:rsidRPr="009D3C78">
              <w:rPr>
                <w:rFonts w:ascii="Arial" w:hAnsi="Arial" w:cs="Arial"/>
                <w:color w:val="231F20"/>
                <w:spacing w:val="11"/>
                <w:w w:val="95"/>
                <w:sz w:val="15"/>
                <w:szCs w:val="15"/>
                <w:lang w:val="lv-LV"/>
              </w:rPr>
              <w:t xml:space="preserve"> </w:t>
            </w:r>
            <w:r w:rsidRPr="009D3C78">
              <w:rPr>
                <w:rFonts w:ascii="Arial" w:hAnsi="Arial" w:cs="Arial"/>
                <w:color w:val="231F20"/>
                <w:w w:val="95"/>
                <w:sz w:val="15"/>
                <w:szCs w:val="15"/>
                <w:lang w:val="lv-LV"/>
              </w:rPr>
              <w:t>ūdens spiediens sistēmā,</w:t>
            </w:r>
            <w:r w:rsidRPr="009D3C78">
              <w:rPr>
                <w:rFonts w:ascii="Arial" w:hAnsi="Arial" w:cs="Arial"/>
                <w:color w:val="231F20"/>
                <w:spacing w:val="11"/>
                <w:w w:val="95"/>
                <w:sz w:val="15"/>
                <w:szCs w:val="15"/>
                <w:lang w:val="lv-LV"/>
              </w:rPr>
              <w:t xml:space="preserve"> </w:t>
            </w:r>
            <w:r w:rsidRPr="009D3C78">
              <w:rPr>
                <w:rFonts w:ascii="Arial" w:hAnsi="Arial" w:cs="Arial"/>
                <w:color w:val="231F20"/>
                <w:w w:val="95"/>
                <w:sz w:val="15"/>
                <w:szCs w:val="15"/>
                <w:lang w:val="lv-LV"/>
              </w:rPr>
              <w:t>bar</w:t>
            </w:r>
            <w:r w:rsidRPr="009D3C78">
              <w:rPr>
                <w:rFonts w:ascii="Arial" w:hAnsi="Arial" w:cs="Arial"/>
                <w:color w:val="231F20"/>
                <w:spacing w:val="11"/>
                <w:w w:val="95"/>
                <w:sz w:val="15"/>
                <w:szCs w:val="15"/>
                <w:lang w:val="lv-LV"/>
              </w:rPr>
              <w:t xml:space="preserve"> </w:t>
            </w:r>
            <w:r w:rsidRPr="009D3C78">
              <w:rPr>
                <w:rFonts w:ascii="Arial" w:hAnsi="Arial" w:cs="Arial"/>
                <w:color w:val="231F20"/>
                <w:w w:val="95"/>
                <w:sz w:val="15"/>
                <w:szCs w:val="15"/>
                <w:lang w:val="lv-LV"/>
              </w:rPr>
              <w:t>(Pa)</w:t>
            </w:r>
          </w:p>
        </w:tc>
        <w:tc>
          <w:tcPr>
            <w:tcW w:w="2995" w:type="dxa"/>
            <w:tcBorders>
              <w:top w:val="nil"/>
              <w:left w:val="nil"/>
              <w:bottom w:val="nil"/>
              <w:right w:val="nil"/>
            </w:tcBorders>
            <w:shd w:val="clear" w:color="auto" w:fill="E6E7E8"/>
          </w:tcPr>
          <w:p w:rsidR="00A66B7B" w:rsidRPr="009D3C78" w:rsidRDefault="00A66B7B">
            <w:pPr>
              <w:pStyle w:val="TableParagraph"/>
              <w:spacing w:before="45"/>
              <w:ind w:left="701"/>
              <w:rPr>
                <w:rFonts w:ascii="Arial" w:hAnsi="Arial" w:cs="Arial"/>
                <w:sz w:val="15"/>
                <w:szCs w:val="15"/>
                <w:lang w:val="lv-LV"/>
              </w:rPr>
            </w:pPr>
            <w:r w:rsidRPr="009D3C78">
              <w:rPr>
                <w:rFonts w:ascii="Arial" w:hAnsi="Arial" w:cs="Arial"/>
                <w:color w:val="231F20"/>
                <w:w w:val="95"/>
                <w:sz w:val="15"/>
                <w:szCs w:val="15"/>
                <w:lang w:val="lv-LV"/>
              </w:rPr>
              <w:t>0,15</w:t>
            </w:r>
            <w:r w:rsidRPr="009D3C78">
              <w:rPr>
                <w:rFonts w:ascii="Arial" w:hAnsi="Arial" w:cs="Arial"/>
                <w:color w:val="231F20"/>
                <w:spacing w:val="-11"/>
                <w:w w:val="95"/>
                <w:sz w:val="15"/>
                <w:szCs w:val="15"/>
                <w:lang w:val="lv-LV"/>
              </w:rPr>
              <w:t xml:space="preserve"> </w:t>
            </w:r>
            <w:r w:rsidRPr="009D3C78">
              <w:rPr>
                <w:rFonts w:ascii="Arial" w:hAnsi="Arial" w:cs="Arial"/>
                <w:color w:val="231F20"/>
                <w:w w:val="95"/>
                <w:sz w:val="15"/>
                <w:szCs w:val="15"/>
                <w:lang w:val="lv-LV"/>
              </w:rPr>
              <w:t>(15000)/8</w:t>
            </w:r>
            <w:r w:rsidRPr="009D3C78">
              <w:rPr>
                <w:rFonts w:ascii="Arial" w:hAnsi="Arial" w:cs="Arial"/>
                <w:color w:val="231F20"/>
                <w:spacing w:val="-10"/>
                <w:w w:val="95"/>
                <w:sz w:val="15"/>
                <w:szCs w:val="15"/>
                <w:lang w:val="lv-LV"/>
              </w:rPr>
              <w:t xml:space="preserve"> </w:t>
            </w:r>
            <w:r w:rsidRPr="009D3C78">
              <w:rPr>
                <w:rFonts w:ascii="Arial" w:hAnsi="Arial" w:cs="Arial"/>
                <w:color w:val="231F20"/>
                <w:w w:val="95"/>
                <w:sz w:val="15"/>
                <w:szCs w:val="15"/>
                <w:lang w:val="lv-LV"/>
              </w:rPr>
              <w:t>(800000)</w:t>
            </w:r>
          </w:p>
        </w:tc>
      </w:tr>
      <w:tr w:rsidR="00A66B7B" w:rsidRPr="009D3C78">
        <w:trPr>
          <w:trHeight w:hRule="exact" w:val="231"/>
        </w:trPr>
        <w:tc>
          <w:tcPr>
            <w:tcW w:w="3808" w:type="dxa"/>
            <w:tcBorders>
              <w:top w:val="nil"/>
              <w:left w:val="nil"/>
              <w:bottom w:val="nil"/>
              <w:right w:val="nil"/>
            </w:tcBorders>
            <w:shd w:val="clear" w:color="auto" w:fill="C7C8CA"/>
          </w:tcPr>
          <w:p w:rsidR="00A66B7B" w:rsidRPr="009D3C78" w:rsidRDefault="00A66B7B">
            <w:pPr>
              <w:pStyle w:val="TableParagraph"/>
              <w:spacing w:before="45"/>
              <w:ind w:left="56"/>
              <w:rPr>
                <w:rFonts w:ascii="Arial" w:hAnsi="Arial" w:cs="Arial"/>
                <w:sz w:val="15"/>
                <w:szCs w:val="15"/>
                <w:lang w:val="lv-LV"/>
              </w:rPr>
            </w:pPr>
            <w:r w:rsidRPr="009D3C78">
              <w:rPr>
                <w:rFonts w:ascii="Arial" w:hAnsi="Arial" w:cs="Arial"/>
                <w:color w:val="231F20"/>
                <w:sz w:val="15"/>
                <w:szCs w:val="15"/>
                <w:lang w:val="lv-LV"/>
              </w:rPr>
              <w:t>Gāzes spiediens,</w:t>
            </w:r>
            <w:r w:rsidRPr="009D3C78">
              <w:rPr>
                <w:rFonts w:ascii="Arial" w:hAnsi="Arial" w:cs="Arial"/>
                <w:color w:val="231F20"/>
                <w:spacing w:val="-17"/>
                <w:sz w:val="15"/>
                <w:szCs w:val="15"/>
                <w:lang w:val="lv-LV"/>
              </w:rPr>
              <w:t xml:space="preserve"> mbar</w:t>
            </w:r>
            <w:r w:rsidRPr="009D3C78">
              <w:rPr>
                <w:rFonts w:ascii="Arial" w:hAnsi="Arial" w:cs="Arial"/>
                <w:color w:val="231F20"/>
                <w:sz w:val="15"/>
                <w:szCs w:val="15"/>
                <w:lang w:val="lv-LV"/>
              </w:rPr>
              <w:t>/Pa</w:t>
            </w:r>
          </w:p>
        </w:tc>
        <w:tc>
          <w:tcPr>
            <w:tcW w:w="2995" w:type="dxa"/>
            <w:tcBorders>
              <w:top w:val="nil"/>
              <w:left w:val="nil"/>
              <w:bottom w:val="nil"/>
              <w:right w:val="nil"/>
            </w:tcBorders>
            <w:shd w:val="clear" w:color="auto" w:fill="C7C8CA"/>
          </w:tcPr>
          <w:p w:rsidR="00A66B7B" w:rsidRPr="009D3C78" w:rsidRDefault="00A66B7B">
            <w:pPr>
              <w:pStyle w:val="TableParagraph"/>
              <w:spacing w:before="33"/>
              <w:ind w:left="991" w:right="1058"/>
              <w:jc w:val="center"/>
              <w:rPr>
                <w:rFonts w:ascii="Arial" w:hAnsi="Arial" w:cs="Arial"/>
                <w:sz w:val="15"/>
                <w:szCs w:val="15"/>
                <w:lang w:val="lv-LV"/>
              </w:rPr>
            </w:pPr>
            <w:r w:rsidRPr="009D3C78">
              <w:rPr>
                <w:rFonts w:ascii="Arial" w:hAnsi="Arial" w:cs="Arial"/>
                <w:color w:val="231F20"/>
                <w:sz w:val="15"/>
                <w:szCs w:val="15"/>
                <w:lang w:val="lv-LV"/>
              </w:rPr>
              <w:t>13/1300</w:t>
            </w:r>
          </w:p>
        </w:tc>
      </w:tr>
      <w:tr w:rsidR="00A66B7B" w:rsidRPr="002D7F1E">
        <w:trPr>
          <w:trHeight w:hRule="exact" w:val="411"/>
        </w:trPr>
        <w:tc>
          <w:tcPr>
            <w:tcW w:w="3808" w:type="dxa"/>
            <w:tcBorders>
              <w:top w:val="nil"/>
              <w:left w:val="nil"/>
              <w:bottom w:val="nil"/>
              <w:right w:val="nil"/>
            </w:tcBorders>
            <w:shd w:val="clear" w:color="auto" w:fill="E6E7E8"/>
          </w:tcPr>
          <w:p w:rsidR="00A66B7B" w:rsidRPr="009D3C78" w:rsidRDefault="00A66B7B">
            <w:pPr>
              <w:pStyle w:val="TableParagraph"/>
              <w:spacing w:before="3" w:line="120" w:lineRule="exact"/>
              <w:rPr>
                <w:sz w:val="12"/>
                <w:szCs w:val="12"/>
                <w:lang w:val="lv-LV"/>
              </w:rPr>
            </w:pPr>
          </w:p>
          <w:p w:rsidR="00A66B7B" w:rsidRPr="009D3C78" w:rsidRDefault="00A66B7B">
            <w:pPr>
              <w:pStyle w:val="TableParagraph"/>
              <w:ind w:left="56"/>
              <w:rPr>
                <w:rFonts w:ascii="Arial" w:hAnsi="Arial" w:cs="Arial"/>
                <w:sz w:val="15"/>
                <w:szCs w:val="15"/>
                <w:lang w:val="lv-LV"/>
              </w:rPr>
            </w:pPr>
            <w:r w:rsidRPr="009D3C78">
              <w:rPr>
                <w:rFonts w:ascii="Arial" w:hAnsi="Arial" w:cs="Arial"/>
                <w:color w:val="231F20"/>
                <w:w w:val="95"/>
                <w:sz w:val="15"/>
                <w:szCs w:val="15"/>
                <w:lang w:val="lv-LV"/>
              </w:rPr>
              <w:t>Siltummainis NanoPlus</w:t>
            </w:r>
          </w:p>
        </w:tc>
        <w:tc>
          <w:tcPr>
            <w:tcW w:w="2995" w:type="dxa"/>
            <w:tcBorders>
              <w:top w:val="nil"/>
              <w:left w:val="nil"/>
              <w:bottom w:val="nil"/>
              <w:right w:val="nil"/>
            </w:tcBorders>
            <w:shd w:val="clear" w:color="auto" w:fill="E6E7E8"/>
          </w:tcPr>
          <w:p w:rsidR="00A66B7B" w:rsidRPr="009D3C78" w:rsidRDefault="00A66B7B" w:rsidP="00A57508">
            <w:pPr>
              <w:pStyle w:val="TableParagraph"/>
              <w:spacing w:before="33" w:line="250" w:lineRule="auto"/>
              <w:ind w:left="262" w:right="202" w:hanging="220"/>
              <w:rPr>
                <w:rFonts w:ascii="Arial" w:hAnsi="Arial" w:cs="Arial"/>
                <w:sz w:val="15"/>
                <w:szCs w:val="15"/>
                <w:lang w:val="lv-LV"/>
              </w:rPr>
            </w:pPr>
            <w:r w:rsidRPr="009D3C78">
              <w:rPr>
                <w:rFonts w:ascii="Arial" w:hAnsi="Arial" w:cs="Arial"/>
                <w:color w:val="231F20"/>
                <w:w w:val="95"/>
                <w:sz w:val="15"/>
                <w:szCs w:val="15"/>
                <w:lang w:val="lv-LV"/>
              </w:rPr>
              <w:t>vara,</w:t>
            </w:r>
            <w:r w:rsidRPr="009D3C78">
              <w:rPr>
                <w:rFonts w:ascii="Arial" w:hAnsi="Arial" w:cs="Arial"/>
                <w:color w:val="231F20"/>
                <w:spacing w:val="20"/>
                <w:w w:val="95"/>
                <w:sz w:val="15"/>
                <w:szCs w:val="15"/>
                <w:lang w:val="lv-LV"/>
              </w:rPr>
              <w:t xml:space="preserve"> </w:t>
            </w:r>
            <w:r w:rsidRPr="009D3C78">
              <w:rPr>
                <w:rFonts w:ascii="Arial" w:hAnsi="Arial" w:cs="Arial"/>
                <w:color w:val="231F20"/>
                <w:w w:val="95"/>
                <w:sz w:val="15"/>
                <w:szCs w:val="15"/>
                <w:lang w:val="lv-LV"/>
              </w:rPr>
              <w:t xml:space="preserve">izgatavots pēc </w:t>
            </w:r>
            <w:r w:rsidRPr="009D3C78">
              <w:rPr>
                <w:rFonts w:ascii="Arial" w:hAnsi="Arial" w:cs="Arial"/>
                <w:color w:val="231F20"/>
                <w:w w:val="95"/>
                <w:sz w:val="16"/>
                <w:szCs w:val="16"/>
                <w:lang w:val="lv-LV"/>
              </w:rPr>
              <w:t>BEZSKĀBEKĻA (</w:t>
            </w:r>
            <w:r w:rsidRPr="009D3C78">
              <w:rPr>
                <w:rFonts w:ascii="Arial" w:hAnsi="Arial" w:cs="Arial"/>
                <w:color w:val="231F20"/>
                <w:w w:val="95"/>
                <w:sz w:val="15"/>
                <w:szCs w:val="15"/>
                <w:lang w:val="lv-LV"/>
              </w:rPr>
              <w:t>OXYGEN</w:t>
            </w:r>
            <w:r w:rsidRPr="009D3C78">
              <w:rPr>
                <w:rFonts w:ascii="Arial" w:hAnsi="Arial" w:cs="Arial"/>
                <w:color w:val="231F20"/>
                <w:spacing w:val="29"/>
                <w:w w:val="95"/>
                <w:sz w:val="15"/>
                <w:szCs w:val="15"/>
                <w:lang w:val="lv-LV"/>
              </w:rPr>
              <w:t xml:space="preserve"> </w:t>
            </w:r>
            <w:r w:rsidRPr="009D3C78">
              <w:rPr>
                <w:rFonts w:ascii="Arial" w:hAnsi="Arial" w:cs="Arial"/>
                <w:color w:val="231F20"/>
                <w:w w:val="95"/>
                <w:sz w:val="15"/>
                <w:szCs w:val="15"/>
                <w:lang w:val="lv-LV"/>
              </w:rPr>
              <w:t>FREE) tehnoloģijas</w:t>
            </w:r>
          </w:p>
        </w:tc>
      </w:tr>
      <w:tr w:rsidR="00A66B7B" w:rsidRPr="009D3C78">
        <w:trPr>
          <w:trHeight w:hRule="exact" w:val="243"/>
        </w:trPr>
        <w:tc>
          <w:tcPr>
            <w:tcW w:w="3808" w:type="dxa"/>
            <w:tcBorders>
              <w:top w:val="nil"/>
              <w:left w:val="nil"/>
              <w:bottom w:val="nil"/>
              <w:right w:val="nil"/>
            </w:tcBorders>
            <w:shd w:val="clear" w:color="auto" w:fill="C7C8CA"/>
          </w:tcPr>
          <w:p w:rsidR="00A66B7B" w:rsidRPr="009D3C78" w:rsidRDefault="00A66B7B">
            <w:pPr>
              <w:pStyle w:val="TableParagraph"/>
              <w:spacing w:before="33"/>
              <w:ind w:left="56"/>
              <w:rPr>
                <w:rFonts w:ascii="Arial" w:hAnsi="Arial" w:cs="Arial"/>
                <w:sz w:val="15"/>
                <w:szCs w:val="15"/>
                <w:lang w:val="lv-LV"/>
              </w:rPr>
            </w:pPr>
            <w:r w:rsidRPr="009D3C78">
              <w:rPr>
                <w:rFonts w:ascii="Arial" w:hAnsi="Arial" w:cs="Arial"/>
                <w:color w:val="231F20"/>
                <w:sz w:val="15"/>
                <w:szCs w:val="15"/>
                <w:lang w:val="lv-LV"/>
              </w:rPr>
              <w:t>Deglis</w:t>
            </w:r>
          </w:p>
        </w:tc>
        <w:tc>
          <w:tcPr>
            <w:tcW w:w="2995" w:type="dxa"/>
            <w:tcBorders>
              <w:top w:val="nil"/>
              <w:left w:val="nil"/>
              <w:bottom w:val="nil"/>
              <w:right w:val="nil"/>
            </w:tcBorders>
            <w:shd w:val="clear" w:color="auto" w:fill="C7C8CA"/>
          </w:tcPr>
          <w:p w:rsidR="00A66B7B" w:rsidRPr="009D3C78" w:rsidRDefault="00A66B7B">
            <w:pPr>
              <w:pStyle w:val="TableParagraph"/>
              <w:spacing w:before="33"/>
              <w:ind w:left="214"/>
              <w:rPr>
                <w:rFonts w:ascii="Arial" w:hAnsi="Arial" w:cs="Arial"/>
                <w:sz w:val="15"/>
                <w:szCs w:val="15"/>
                <w:lang w:val="lv-LV"/>
              </w:rPr>
            </w:pPr>
            <w:r w:rsidRPr="009D3C78">
              <w:rPr>
                <w:rFonts w:ascii="Arial" w:hAnsi="Arial" w:cs="Arial"/>
                <w:color w:val="231F20"/>
                <w:sz w:val="15"/>
                <w:szCs w:val="15"/>
                <w:lang w:val="lv-LV"/>
              </w:rPr>
              <w:t xml:space="preserve">Izgatavots no nerūsējošā tērauda </w:t>
            </w:r>
          </w:p>
        </w:tc>
      </w:tr>
      <w:tr w:rsidR="00A66B7B" w:rsidRPr="009D3C78">
        <w:trPr>
          <w:trHeight w:hRule="exact" w:val="218"/>
        </w:trPr>
        <w:tc>
          <w:tcPr>
            <w:tcW w:w="3808" w:type="dxa"/>
            <w:tcBorders>
              <w:top w:val="nil"/>
              <w:left w:val="nil"/>
              <w:bottom w:val="nil"/>
              <w:right w:val="nil"/>
            </w:tcBorders>
            <w:shd w:val="clear" w:color="auto" w:fill="C7C8CA"/>
          </w:tcPr>
          <w:p w:rsidR="00A66B7B" w:rsidRPr="009D3C78" w:rsidRDefault="00A66B7B">
            <w:pPr>
              <w:pStyle w:val="TableParagraph"/>
              <w:spacing w:before="33"/>
              <w:ind w:left="56"/>
              <w:rPr>
                <w:rFonts w:ascii="Arial" w:hAnsi="Arial" w:cs="Arial"/>
                <w:sz w:val="15"/>
                <w:szCs w:val="15"/>
                <w:lang w:val="lv-LV"/>
              </w:rPr>
            </w:pPr>
            <w:r w:rsidRPr="009D3C78">
              <w:rPr>
                <w:rFonts w:ascii="Arial" w:hAnsi="Arial" w:cs="Arial"/>
                <w:color w:val="231F20"/>
                <w:w w:val="95"/>
                <w:sz w:val="15"/>
                <w:szCs w:val="15"/>
                <w:lang w:val="lv-LV"/>
              </w:rPr>
              <w:t>Ierīces izmērs (A</w:t>
            </w:r>
            <w:r w:rsidRPr="009D3C78">
              <w:rPr>
                <w:rFonts w:ascii="Arial" w:hAnsi="Arial" w:cs="Arial"/>
                <w:color w:val="231F20"/>
                <w:spacing w:val="-19"/>
                <w:w w:val="95"/>
                <w:sz w:val="15"/>
                <w:szCs w:val="15"/>
                <w:lang w:val="lv-LV"/>
              </w:rPr>
              <w:t xml:space="preserve"> </w:t>
            </w:r>
            <w:r w:rsidRPr="009D3C78">
              <w:rPr>
                <w:rFonts w:ascii="Arial" w:hAnsi="Arial" w:cs="Arial"/>
                <w:color w:val="231F20"/>
                <w:w w:val="95"/>
                <w:sz w:val="15"/>
                <w:szCs w:val="15"/>
                <w:lang w:val="lv-LV"/>
              </w:rPr>
              <w:t>х</w:t>
            </w:r>
            <w:r w:rsidRPr="009D3C78">
              <w:rPr>
                <w:rFonts w:ascii="Arial" w:hAnsi="Arial" w:cs="Arial"/>
                <w:color w:val="231F20"/>
                <w:spacing w:val="-17"/>
                <w:w w:val="95"/>
                <w:sz w:val="15"/>
                <w:szCs w:val="15"/>
                <w:lang w:val="lv-LV"/>
              </w:rPr>
              <w:t xml:space="preserve"> P</w:t>
            </w:r>
            <w:r w:rsidRPr="009D3C78">
              <w:rPr>
                <w:rFonts w:ascii="Arial" w:hAnsi="Arial" w:cs="Arial"/>
                <w:color w:val="231F20"/>
                <w:spacing w:val="-18"/>
                <w:w w:val="95"/>
                <w:sz w:val="15"/>
                <w:szCs w:val="15"/>
                <w:lang w:val="lv-LV"/>
              </w:rPr>
              <w:t xml:space="preserve"> </w:t>
            </w:r>
            <w:r w:rsidRPr="009D3C78">
              <w:rPr>
                <w:rFonts w:ascii="Arial" w:hAnsi="Arial" w:cs="Arial"/>
                <w:color w:val="231F20"/>
                <w:w w:val="95"/>
                <w:sz w:val="15"/>
                <w:szCs w:val="15"/>
                <w:lang w:val="lv-LV"/>
              </w:rPr>
              <w:t>х</w:t>
            </w:r>
            <w:r w:rsidRPr="009D3C78">
              <w:rPr>
                <w:rFonts w:ascii="Arial" w:hAnsi="Arial" w:cs="Arial"/>
                <w:color w:val="231F20"/>
                <w:spacing w:val="-18"/>
                <w:w w:val="95"/>
                <w:sz w:val="15"/>
                <w:szCs w:val="15"/>
                <w:lang w:val="lv-LV"/>
              </w:rPr>
              <w:t xml:space="preserve"> D</w:t>
            </w:r>
            <w:r w:rsidRPr="009D3C78">
              <w:rPr>
                <w:rFonts w:ascii="Arial" w:hAnsi="Arial" w:cs="Arial"/>
                <w:color w:val="231F20"/>
                <w:w w:val="95"/>
                <w:sz w:val="15"/>
                <w:szCs w:val="15"/>
                <w:lang w:val="lv-LV"/>
              </w:rPr>
              <w:t>),</w:t>
            </w:r>
            <w:r w:rsidRPr="009D3C78">
              <w:rPr>
                <w:rFonts w:ascii="Arial" w:hAnsi="Arial" w:cs="Arial"/>
                <w:color w:val="231F20"/>
                <w:spacing w:val="14"/>
                <w:w w:val="95"/>
                <w:sz w:val="15"/>
                <w:szCs w:val="15"/>
                <w:lang w:val="lv-LV"/>
              </w:rPr>
              <w:t xml:space="preserve"> </w:t>
            </w:r>
            <w:r w:rsidRPr="009D3C78">
              <w:rPr>
                <w:rFonts w:ascii="Arial" w:hAnsi="Arial" w:cs="Arial"/>
                <w:color w:val="231F20"/>
                <w:w w:val="95"/>
                <w:sz w:val="15"/>
                <w:szCs w:val="15"/>
                <w:lang w:val="lv-LV"/>
              </w:rPr>
              <w:t>mm</w:t>
            </w:r>
          </w:p>
        </w:tc>
        <w:tc>
          <w:tcPr>
            <w:tcW w:w="2995" w:type="dxa"/>
            <w:tcBorders>
              <w:top w:val="nil"/>
              <w:left w:val="nil"/>
              <w:bottom w:val="nil"/>
              <w:right w:val="nil"/>
            </w:tcBorders>
            <w:shd w:val="clear" w:color="auto" w:fill="C7C8CA"/>
          </w:tcPr>
          <w:p w:rsidR="00A66B7B" w:rsidRPr="009D3C78" w:rsidRDefault="00A66B7B">
            <w:pPr>
              <w:pStyle w:val="TableParagraph"/>
              <w:spacing w:before="21"/>
              <w:ind w:left="979"/>
              <w:rPr>
                <w:rFonts w:ascii="Arial" w:hAnsi="Arial" w:cs="Arial"/>
                <w:sz w:val="15"/>
                <w:szCs w:val="15"/>
                <w:lang w:val="lv-LV"/>
              </w:rPr>
            </w:pPr>
            <w:r w:rsidRPr="009D3C78">
              <w:rPr>
                <w:rFonts w:ascii="Arial" w:hAnsi="Arial" w:cs="Arial"/>
                <w:color w:val="231F20"/>
                <w:sz w:val="15"/>
                <w:szCs w:val="15"/>
                <w:lang w:val="lv-LV"/>
              </w:rPr>
              <w:t>550</w:t>
            </w:r>
            <w:r w:rsidRPr="009D3C78">
              <w:rPr>
                <w:rFonts w:ascii="Arial" w:hAnsi="Arial" w:cs="Arial"/>
                <w:color w:val="231F20"/>
                <w:spacing w:val="-25"/>
                <w:sz w:val="15"/>
                <w:szCs w:val="15"/>
                <w:lang w:val="lv-LV"/>
              </w:rPr>
              <w:t xml:space="preserve"> </w:t>
            </w:r>
            <w:r w:rsidRPr="009D3C78">
              <w:rPr>
                <w:rFonts w:ascii="Arial" w:hAnsi="Arial" w:cs="Arial"/>
                <w:color w:val="231F20"/>
                <w:sz w:val="15"/>
                <w:szCs w:val="15"/>
                <w:lang w:val="lv-LV"/>
              </w:rPr>
              <w:t>х</w:t>
            </w:r>
            <w:r w:rsidRPr="009D3C78">
              <w:rPr>
                <w:rFonts w:ascii="Arial" w:hAnsi="Arial" w:cs="Arial"/>
                <w:color w:val="231F20"/>
                <w:spacing w:val="-24"/>
                <w:sz w:val="15"/>
                <w:szCs w:val="15"/>
                <w:lang w:val="lv-LV"/>
              </w:rPr>
              <w:t xml:space="preserve"> </w:t>
            </w:r>
            <w:r w:rsidRPr="009D3C78">
              <w:rPr>
                <w:rFonts w:ascii="Arial" w:hAnsi="Arial" w:cs="Arial"/>
                <w:color w:val="231F20"/>
                <w:sz w:val="15"/>
                <w:szCs w:val="15"/>
                <w:lang w:val="lv-LV"/>
              </w:rPr>
              <w:t>328</w:t>
            </w:r>
            <w:r w:rsidRPr="009D3C78">
              <w:rPr>
                <w:rFonts w:ascii="Arial" w:hAnsi="Arial" w:cs="Arial"/>
                <w:color w:val="231F20"/>
                <w:spacing w:val="-25"/>
                <w:sz w:val="15"/>
                <w:szCs w:val="15"/>
                <w:lang w:val="lv-LV"/>
              </w:rPr>
              <w:t xml:space="preserve"> </w:t>
            </w:r>
            <w:r w:rsidRPr="009D3C78">
              <w:rPr>
                <w:rFonts w:ascii="Arial" w:hAnsi="Arial" w:cs="Arial"/>
                <w:color w:val="231F20"/>
                <w:sz w:val="15"/>
                <w:szCs w:val="15"/>
                <w:lang w:val="lv-LV"/>
              </w:rPr>
              <w:t>х</w:t>
            </w:r>
            <w:r w:rsidRPr="009D3C78">
              <w:rPr>
                <w:rFonts w:ascii="Arial" w:hAnsi="Arial" w:cs="Arial"/>
                <w:color w:val="231F20"/>
                <w:spacing w:val="-24"/>
                <w:sz w:val="15"/>
                <w:szCs w:val="15"/>
                <w:lang w:val="lv-LV"/>
              </w:rPr>
              <w:t xml:space="preserve"> </w:t>
            </w:r>
            <w:r w:rsidRPr="009D3C78">
              <w:rPr>
                <w:rFonts w:ascii="Arial" w:hAnsi="Arial" w:cs="Arial"/>
                <w:color w:val="231F20"/>
                <w:sz w:val="15"/>
                <w:szCs w:val="15"/>
                <w:lang w:val="lv-LV"/>
              </w:rPr>
              <w:t>180</w:t>
            </w:r>
          </w:p>
        </w:tc>
      </w:tr>
      <w:tr w:rsidR="00A66B7B" w:rsidRPr="009D3C78">
        <w:trPr>
          <w:trHeight w:hRule="exact" w:val="231"/>
        </w:trPr>
        <w:tc>
          <w:tcPr>
            <w:tcW w:w="3808" w:type="dxa"/>
            <w:tcBorders>
              <w:top w:val="nil"/>
              <w:left w:val="nil"/>
              <w:bottom w:val="nil"/>
              <w:right w:val="nil"/>
            </w:tcBorders>
            <w:shd w:val="clear" w:color="auto" w:fill="E6E7E8"/>
          </w:tcPr>
          <w:p w:rsidR="00A66B7B" w:rsidRPr="009D3C78" w:rsidRDefault="00A66B7B">
            <w:pPr>
              <w:pStyle w:val="TableParagraph"/>
              <w:spacing w:before="45"/>
              <w:ind w:left="56"/>
              <w:rPr>
                <w:rFonts w:ascii="Arial" w:hAnsi="Arial" w:cs="Arial"/>
                <w:sz w:val="15"/>
                <w:szCs w:val="15"/>
                <w:lang w:val="lv-LV"/>
              </w:rPr>
            </w:pPr>
            <w:r w:rsidRPr="009D3C78">
              <w:rPr>
                <w:rFonts w:ascii="Arial" w:hAnsi="Arial" w:cs="Arial"/>
                <w:color w:val="231F20"/>
                <w:sz w:val="15"/>
                <w:szCs w:val="15"/>
                <w:lang w:val="lv-LV"/>
              </w:rPr>
              <w:t>Iepakojuma izmēri (</w:t>
            </w:r>
            <w:r w:rsidRPr="009D3C78">
              <w:rPr>
                <w:rFonts w:ascii="Arial" w:hAnsi="Arial" w:cs="Arial"/>
                <w:color w:val="231F20"/>
                <w:w w:val="95"/>
                <w:sz w:val="15"/>
                <w:szCs w:val="15"/>
                <w:lang w:val="lv-LV"/>
              </w:rPr>
              <w:t>A</w:t>
            </w:r>
            <w:r w:rsidRPr="009D3C78">
              <w:rPr>
                <w:rFonts w:ascii="Arial" w:hAnsi="Arial" w:cs="Arial"/>
                <w:color w:val="231F20"/>
                <w:spacing w:val="-19"/>
                <w:w w:val="95"/>
                <w:sz w:val="15"/>
                <w:szCs w:val="15"/>
                <w:lang w:val="lv-LV"/>
              </w:rPr>
              <w:t xml:space="preserve"> </w:t>
            </w:r>
            <w:r w:rsidRPr="009D3C78">
              <w:rPr>
                <w:rFonts w:ascii="Arial" w:hAnsi="Arial" w:cs="Arial"/>
                <w:color w:val="231F20"/>
                <w:w w:val="95"/>
                <w:sz w:val="15"/>
                <w:szCs w:val="15"/>
                <w:lang w:val="lv-LV"/>
              </w:rPr>
              <w:t>х</w:t>
            </w:r>
            <w:r w:rsidRPr="009D3C78">
              <w:rPr>
                <w:rFonts w:ascii="Arial" w:hAnsi="Arial" w:cs="Arial"/>
                <w:color w:val="231F20"/>
                <w:spacing w:val="-17"/>
                <w:w w:val="95"/>
                <w:sz w:val="15"/>
                <w:szCs w:val="15"/>
                <w:lang w:val="lv-LV"/>
              </w:rPr>
              <w:t xml:space="preserve"> P</w:t>
            </w:r>
            <w:r w:rsidRPr="009D3C78">
              <w:rPr>
                <w:rFonts w:ascii="Arial" w:hAnsi="Arial" w:cs="Arial"/>
                <w:color w:val="231F20"/>
                <w:spacing w:val="-18"/>
                <w:w w:val="95"/>
                <w:sz w:val="15"/>
                <w:szCs w:val="15"/>
                <w:lang w:val="lv-LV"/>
              </w:rPr>
              <w:t xml:space="preserve"> </w:t>
            </w:r>
            <w:r w:rsidRPr="009D3C78">
              <w:rPr>
                <w:rFonts w:ascii="Arial" w:hAnsi="Arial" w:cs="Arial"/>
                <w:color w:val="231F20"/>
                <w:w w:val="95"/>
                <w:sz w:val="15"/>
                <w:szCs w:val="15"/>
                <w:lang w:val="lv-LV"/>
              </w:rPr>
              <w:t>х</w:t>
            </w:r>
            <w:r w:rsidRPr="009D3C78">
              <w:rPr>
                <w:rFonts w:ascii="Arial" w:hAnsi="Arial" w:cs="Arial"/>
                <w:color w:val="231F20"/>
                <w:spacing w:val="-18"/>
                <w:w w:val="95"/>
                <w:sz w:val="15"/>
                <w:szCs w:val="15"/>
                <w:lang w:val="lv-LV"/>
              </w:rPr>
              <w:t xml:space="preserve"> D</w:t>
            </w:r>
            <w:r w:rsidRPr="009D3C78">
              <w:rPr>
                <w:rFonts w:ascii="Arial" w:hAnsi="Arial" w:cs="Arial"/>
                <w:color w:val="231F20"/>
                <w:sz w:val="15"/>
                <w:szCs w:val="15"/>
                <w:lang w:val="lv-LV"/>
              </w:rPr>
              <w:t>),</w:t>
            </w:r>
            <w:r w:rsidRPr="009D3C78">
              <w:rPr>
                <w:rFonts w:ascii="Arial" w:hAnsi="Arial" w:cs="Arial"/>
                <w:color w:val="231F20"/>
                <w:spacing w:val="-7"/>
                <w:sz w:val="15"/>
                <w:szCs w:val="15"/>
                <w:lang w:val="lv-LV"/>
              </w:rPr>
              <w:t xml:space="preserve"> </w:t>
            </w:r>
            <w:r w:rsidRPr="009D3C78">
              <w:rPr>
                <w:rFonts w:ascii="Arial" w:hAnsi="Arial" w:cs="Arial"/>
                <w:color w:val="231F20"/>
                <w:w w:val="95"/>
                <w:sz w:val="15"/>
                <w:szCs w:val="15"/>
                <w:lang w:val="lv-LV"/>
              </w:rPr>
              <w:t>mm</w:t>
            </w:r>
          </w:p>
        </w:tc>
        <w:tc>
          <w:tcPr>
            <w:tcW w:w="2995" w:type="dxa"/>
            <w:tcBorders>
              <w:top w:val="nil"/>
              <w:left w:val="nil"/>
              <w:bottom w:val="nil"/>
              <w:right w:val="nil"/>
            </w:tcBorders>
            <w:shd w:val="clear" w:color="auto" w:fill="E6E7E8"/>
          </w:tcPr>
          <w:p w:rsidR="00A66B7B" w:rsidRPr="009D3C78" w:rsidRDefault="00A66B7B">
            <w:pPr>
              <w:pStyle w:val="TableParagraph"/>
              <w:spacing w:before="33"/>
              <w:ind w:left="979"/>
              <w:rPr>
                <w:rFonts w:ascii="Arial" w:hAnsi="Arial" w:cs="Arial"/>
                <w:sz w:val="15"/>
                <w:szCs w:val="15"/>
                <w:lang w:val="lv-LV"/>
              </w:rPr>
            </w:pPr>
            <w:r w:rsidRPr="009D3C78">
              <w:rPr>
                <w:rFonts w:ascii="Arial" w:hAnsi="Arial" w:cs="Arial"/>
                <w:color w:val="231F20"/>
                <w:sz w:val="15"/>
                <w:szCs w:val="15"/>
                <w:lang w:val="lv-LV"/>
              </w:rPr>
              <w:t>665</w:t>
            </w:r>
            <w:r w:rsidRPr="009D3C78">
              <w:rPr>
                <w:rFonts w:ascii="Arial" w:hAnsi="Arial" w:cs="Arial"/>
                <w:color w:val="231F20"/>
                <w:spacing w:val="-25"/>
                <w:sz w:val="15"/>
                <w:szCs w:val="15"/>
                <w:lang w:val="lv-LV"/>
              </w:rPr>
              <w:t xml:space="preserve"> </w:t>
            </w:r>
            <w:r w:rsidRPr="009D3C78">
              <w:rPr>
                <w:rFonts w:ascii="Arial" w:hAnsi="Arial" w:cs="Arial"/>
                <w:color w:val="231F20"/>
                <w:sz w:val="15"/>
                <w:szCs w:val="15"/>
                <w:lang w:val="lv-LV"/>
              </w:rPr>
              <w:t>х</w:t>
            </w:r>
            <w:r w:rsidRPr="009D3C78">
              <w:rPr>
                <w:rFonts w:ascii="Arial" w:hAnsi="Arial" w:cs="Arial"/>
                <w:color w:val="231F20"/>
                <w:spacing w:val="-24"/>
                <w:sz w:val="15"/>
                <w:szCs w:val="15"/>
                <w:lang w:val="lv-LV"/>
              </w:rPr>
              <w:t xml:space="preserve"> </w:t>
            </w:r>
            <w:r w:rsidRPr="009D3C78">
              <w:rPr>
                <w:rFonts w:ascii="Arial" w:hAnsi="Arial" w:cs="Arial"/>
                <w:color w:val="231F20"/>
                <w:sz w:val="15"/>
                <w:szCs w:val="15"/>
                <w:lang w:val="lv-LV"/>
              </w:rPr>
              <w:t>390</w:t>
            </w:r>
            <w:r w:rsidRPr="009D3C78">
              <w:rPr>
                <w:rFonts w:ascii="Arial" w:hAnsi="Arial" w:cs="Arial"/>
                <w:color w:val="231F20"/>
                <w:spacing w:val="-25"/>
                <w:sz w:val="15"/>
                <w:szCs w:val="15"/>
                <w:lang w:val="lv-LV"/>
              </w:rPr>
              <w:t xml:space="preserve"> </w:t>
            </w:r>
            <w:r w:rsidRPr="009D3C78">
              <w:rPr>
                <w:rFonts w:ascii="Arial" w:hAnsi="Arial" w:cs="Arial"/>
                <w:color w:val="231F20"/>
                <w:sz w:val="15"/>
                <w:szCs w:val="15"/>
                <w:lang w:val="lv-LV"/>
              </w:rPr>
              <w:t>х</w:t>
            </w:r>
            <w:r w:rsidRPr="009D3C78">
              <w:rPr>
                <w:rFonts w:ascii="Arial" w:hAnsi="Arial" w:cs="Arial"/>
                <w:color w:val="231F20"/>
                <w:spacing w:val="-24"/>
                <w:sz w:val="15"/>
                <w:szCs w:val="15"/>
                <w:lang w:val="lv-LV"/>
              </w:rPr>
              <w:t xml:space="preserve"> </w:t>
            </w:r>
            <w:r w:rsidRPr="009D3C78">
              <w:rPr>
                <w:rFonts w:ascii="Arial" w:hAnsi="Arial" w:cs="Arial"/>
                <w:color w:val="231F20"/>
                <w:sz w:val="15"/>
                <w:szCs w:val="15"/>
                <w:lang w:val="lv-LV"/>
              </w:rPr>
              <w:t>245</w:t>
            </w:r>
          </w:p>
        </w:tc>
      </w:tr>
      <w:tr w:rsidR="00A66B7B" w:rsidRPr="009D3C78">
        <w:trPr>
          <w:trHeight w:hRule="exact" w:val="231"/>
        </w:trPr>
        <w:tc>
          <w:tcPr>
            <w:tcW w:w="3808" w:type="dxa"/>
            <w:tcBorders>
              <w:top w:val="nil"/>
              <w:left w:val="nil"/>
              <w:bottom w:val="nil"/>
              <w:right w:val="nil"/>
            </w:tcBorders>
            <w:shd w:val="clear" w:color="auto" w:fill="C7C8CA"/>
          </w:tcPr>
          <w:p w:rsidR="00A66B7B" w:rsidRPr="009D3C78" w:rsidRDefault="00A66B7B">
            <w:pPr>
              <w:pStyle w:val="TableParagraph"/>
              <w:spacing w:before="33"/>
              <w:ind w:left="56"/>
              <w:rPr>
                <w:rFonts w:ascii="Arial" w:hAnsi="Arial" w:cs="Arial"/>
                <w:sz w:val="15"/>
                <w:szCs w:val="15"/>
                <w:lang w:val="lv-LV"/>
              </w:rPr>
            </w:pPr>
            <w:r w:rsidRPr="009D3C78">
              <w:rPr>
                <w:rFonts w:ascii="Arial" w:hAnsi="Arial" w:cs="Arial"/>
                <w:color w:val="231F20"/>
                <w:sz w:val="15"/>
                <w:szCs w:val="15"/>
                <w:lang w:val="lv-LV"/>
              </w:rPr>
              <w:t>Neto/bruto svars,</w:t>
            </w:r>
            <w:r w:rsidRPr="009D3C78">
              <w:rPr>
                <w:rFonts w:ascii="Arial" w:hAnsi="Arial" w:cs="Arial"/>
                <w:color w:val="231F20"/>
                <w:spacing w:val="-1"/>
                <w:sz w:val="15"/>
                <w:szCs w:val="15"/>
                <w:lang w:val="lv-LV"/>
              </w:rPr>
              <w:t xml:space="preserve"> kg</w:t>
            </w:r>
          </w:p>
        </w:tc>
        <w:tc>
          <w:tcPr>
            <w:tcW w:w="2995" w:type="dxa"/>
            <w:tcBorders>
              <w:top w:val="nil"/>
              <w:left w:val="nil"/>
              <w:bottom w:val="nil"/>
              <w:right w:val="nil"/>
            </w:tcBorders>
            <w:shd w:val="clear" w:color="auto" w:fill="C7C8CA"/>
          </w:tcPr>
          <w:p w:rsidR="00A66B7B" w:rsidRPr="009D3C78" w:rsidRDefault="00A66B7B">
            <w:pPr>
              <w:pStyle w:val="TableParagraph"/>
              <w:spacing w:before="33"/>
              <w:ind w:left="991" w:right="1058"/>
              <w:jc w:val="center"/>
              <w:rPr>
                <w:rFonts w:ascii="Arial" w:hAnsi="Arial" w:cs="Arial"/>
                <w:sz w:val="15"/>
                <w:szCs w:val="15"/>
                <w:lang w:val="lv-LV"/>
              </w:rPr>
            </w:pPr>
            <w:r w:rsidRPr="009D3C78">
              <w:rPr>
                <w:rFonts w:ascii="Arial" w:hAnsi="Arial" w:cs="Arial"/>
                <w:color w:val="231F20"/>
                <w:sz w:val="15"/>
                <w:szCs w:val="15"/>
                <w:lang w:val="lv-LV"/>
              </w:rPr>
              <w:t>7,80/9,20</w:t>
            </w:r>
          </w:p>
        </w:tc>
      </w:tr>
    </w:tbl>
    <w:p w:rsidR="00A66B7B" w:rsidRPr="009D3C78" w:rsidRDefault="00A66B7B">
      <w:pPr>
        <w:spacing w:before="8" w:line="140" w:lineRule="exact"/>
        <w:rPr>
          <w:sz w:val="14"/>
          <w:szCs w:val="14"/>
          <w:lang w:val="lv-LV"/>
        </w:rPr>
      </w:pPr>
    </w:p>
    <w:p w:rsidR="00A66B7B" w:rsidRPr="009D3C78" w:rsidRDefault="00A66B7B">
      <w:pPr>
        <w:ind w:left="1100"/>
        <w:rPr>
          <w:rFonts w:ascii="Arial" w:hAnsi="Arial" w:cs="Arial"/>
          <w:sz w:val="14"/>
          <w:szCs w:val="14"/>
          <w:lang w:val="lv-LV"/>
        </w:rPr>
      </w:pPr>
      <w:r w:rsidRPr="009D3C78">
        <w:rPr>
          <w:rFonts w:ascii="Arial" w:hAnsi="Arial" w:cs="Arial"/>
          <w:color w:val="231F20"/>
          <w:w w:val="95"/>
          <w:sz w:val="14"/>
          <w:szCs w:val="14"/>
          <w:lang w:val="lv-LV"/>
        </w:rPr>
        <w:t>Ražotājs patur tiesības veikt izmaiņas.</w:t>
      </w:r>
    </w:p>
    <w:p w:rsidR="00A66B7B" w:rsidRPr="009D3C78" w:rsidRDefault="00A66B7B">
      <w:pPr>
        <w:rPr>
          <w:rFonts w:ascii="Arial" w:hAnsi="Arial" w:cs="Arial"/>
          <w:sz w:val="14"/>
          <w:szCs w:val="14"/>
          <w:lang w:val="lv-LV"/>
        </w:rPr>
        <w:sectPr w:rsidR="00A66B7B" w:rsidRPr="009D3C78">
          <w:type w:val="continuous"/>
          <w:pgSz w:w="9231" w:h="12760"/>
          <w:pgMar w:top="1160" w:right="0" w:bottom="420" w:left="0" w:header="720" w:footer="720" w:gutter="0"/>
          <w:cols w:space="720"/>
        </w:sectPr>
      </w:pPr>
    </w:p>
    <w:p w:rsidR="00A66B7B" w:rsidRPr="009D3C78" w:rsidRDefault="00A66B7B">
      <w:pPr>
        <w:spacing w:before="78"/>
        <w:ind w:left="1327"/>
        <w:rPr>
          <w:rFonts w:ascii="Arial" w:hAnsi="Arial" w:cs="Arial"/>
          <w:sz w:val="18"/>
          <w:szCs w:val="18"/>
          <w:lang w:val="lv-LV"/>
        </w:rPr>
      </w:pPr>
      <w:r w:rsidRPr="009D3C78">
        <w:rPr>
          <w:rFonts w:ascii="Arial" w:hAnsi="Arial" w:cs="Arial"/>
          <w:b/>
          <w:bCs/>
          <w:color w:val="231F20"/>
          <w:sz w:val="20"/>
          <w:szCs w:val="20"/>
          <w:lang w:val="lv-LV"/>
        </w:rPr>
        <w:t>12</w:t>
      </w:r>
      <w:r w:rsidRPr="009D3C78">
        <w:rPr>
          <w:rFonts w:ascii="Arial" w:hAnsi="Arial" w:cs="Arial"/>
          <w:b/>
          <w:bCs/>
          <w:color w:val="231F20"/>
          <w:spacing w:val="10"/>
          <w:sz w:val="20"/>
          <w:szCs w:val="20"/>
          <w:lang w:val="lv-LV"/>
        </w:rPr>
        <w:t xml:space="preserve"> </w:t>
      </w:r>
      <w:r w:rsidRPr="009D3C78">
        <w:rPr>
          <w:rFonts w:ascii="Arial" w:hAnsi="Arial" w:cs="Arial"/>
          <w:color w:val="231F20"/>
          <w:sz w:val="18"/>
          <w:szCs w:val="18"/>
          <w:lang w:val="lv-LV"/>
        </w:rPr>
        <w:t>Electrolux</w:t>
      </w:r>
    </w:p>
    <w:p w:rsidR="00A66B7B" w:rsidRPr="009D3C78" w:rsidRDefault="00A66B7B">
      <w:pPr>
        <w:spacing w:before="2" w:line="100" w:lineRule="exact"/>
        <w:rPr>
          <w:sz w:val="10"/>
          <w:szCs w:val="10"/>
          <w:lang w:val="lv-LV"/>
        </w:rPr>
      </w:pPr>
    </w:p>
    <w:p w:rsidR="00A66B7B" w:rsidRPr="009D3C78" w:rsidRDefault="00A66B7B">
      <w:pPr>
        <w:pStyle w:val="Heading2"/>
        <w:rPr>
          <w:lang w:val="lv-LV"/>
        </w:rPr>
      </w:pPr>
      <w:bookmarkStart w:id="10" w:name="_TOC_250002"/>
      <w:r w:rsidRPr="009D3C78">
        <w:rPr>
          <w:color w:val="231F20"/>
          <w:w w:val="95"/>
          <w:lang w:val="lv-LV"/>
        </w:rPr>
        <w:t>Utilizācija</w:t>
      </w:r>
      <w:bookmarkEnd w:id="10"/>
    </w:p>
    <w:p w:rsidR="00A66B7B" w:rsidRPr="009D3C78" w:rsidRDefault="00A66B7B">
      <w:pPr>
        <w:rPr>
          <w:lang w:val="lv-LV"/>
        </w:rPr>
        <w:sectPr w:rsidR="00A66B7B" w:rsidRPr="009D3C78">
          <w:pgSz w:w="9231" w:h="12760"/>
          <w:pgMar w:top="880" w:right="0" w:bottom="420" w:left="0" w:header="0" w:footer="222" w:gutter="0"/>
          <w:cols w:space="720"/>
        </w:sectPr>
      </w:pPr>
    </w:p>
    <w:p w:rsidR="00A66B7B" w:rsidRPr="009D3C78" w:rsidRDefault="00A66B7B">
      <w:pPr>
        <w:spacing w:before="7" w:line="170" w:lineRule="exact"/>
        <w:rPr>
          <w:sz w:val="17"/>
          <w:szCs w:val="17"/>
          <w:lang w:val="lv-LV"/>
        </w:rPr>
      </w:pPr>
      <w:r>
        <w:rPr>
          <w:noProof/>
          <w:lang w:val="lv-LV" w:eastAsia="lv-LV"/>
        </w:rPr>
        <w:pict>
          <v:group id="Group 813" o:spid="_x0000_s1837" style="position:absolute;margin-left:-.6pt;margin-top:-.6pt;width:50.45pt;height:319.75pt;z-index:-251610112;mso-position-horizontal-relative:page;mso-position-vertical-relative:page" coordorigin="-13,-12" coordsize="1009,6395">
            <v:group id="Group 814" o:spid="_x0000_s1838" style="position:absolute;left:137;top:137;width:850;height:6236" coordorigin="137,137" coordsize="850,6236">
              <v:shape id="Freeform 815" o:spid="_x0000_s1839" style="position:absolute;left:137;top:137;width:850;height:6236;visibility:visible;mso-wrap-style:square;v-text-anchor:top" coordsize="850,6236" path="m,6236r850,l850,,,,,6236xe" fillcolor="#bcbec0" stroked="f">
                <v:path arrowok="t" o:connecttype="custom" o:connectlocs="0,6373;850,6373;850,137;0,137;0,6373" o:connectangles="0,0,0,0,0"/>
              </v:shape>
            </v:group>
            <v:group id="Group 816" o:spid="_x0000_s1840" style="position:absolute;top:420;width:300;height:2" coordorigin=",420" coordsize="300,2">
              <v:shape id="Freeform 817" o:spid="_x0000_s1841" style="position:absolute;top:420;width:300;height:2;visibility:visible;mso-wrap-style:square;v-text-anchor:top" coordsize="300,2" path="m300,l,e" filled="f" strokecolor="white" strokeweight="1.25pt">
                <v:path arrowok="t" o:connecttype="custom" o:connectlocs="300,0;0,0" o:connectangles="0,0"/>
              </v:shape>
            </v:group>
            <v:group id="Group 818" o:spid="_x0000_s1842" style="position:absolute;left:420;width:2;height:300" coordorigin="420" coordsize="2,300">
              <v:shape id="Freeform 819" o:spid="_x0000_s1843" style="position:absolute;left:420;width:2;height:300;visibility:visible;mso-wrap-style:square;v-text-anchor:top" coordsize="2,300" path="m,300l,e" filled="f" strokecolor="white" strokeweight="1.25pt">
                <v:path arrowok="t" o:connecttype="custom" o:connectlocs="0,300;0,0" o:connectangles="0,0"/>
              </v:shape>
            </v:group>
            <v:group id="Group 820" o:spid="_x0000_s1844" style="position:absolute;top:420;width:300;height:2" coordorigin=",420" coordsize="300,2">
              <v:shape id="Freeform 821" o:spid="_x0000_s1845" style="position:absolute;top:420;width:300;height:2;visibility:visible;mso-wrap-style:square;v-text-anchor:top" coordsize="300,2" path="m300,l,e" filled="f" strokeweight=".25pt">
                <v:path arrowok="t" o:connecttype="custom" o:connectlocs="300,0;0,0" o:connectangles="0,0"/>
              </v:shape>
            </v:group>
            <v:group id="Group 822" o:spid="_x0000_s1846" style="position:absolute;left:420;width:2;height:300" coordorigin="420" coordsize="2,300">
              <v:shape id="Freeform 823" o:spid="_x0000_s1847" style="position:absolute;left:420;width:2;height:300;visibility:visible;mso-wrap-style:square;v-text-anchor:top" coordsize="2,300" path="m,300l,e" filled="f" strokeweight=".25pt">
                <v:path arrowok="t" o:connecttype="custom" o:connectlocs="0,300;0,0" o:connectangles="0,0"/>
              </v:shape>
            </v:group>
            <w10:wrap anchorx="page" anchory="page"/>
          </v:group>
        </w:pict>
      </w:r>
      <w:r>
        <w:rPr>
          <w:noProof/>
          <w:lang w:val="lv-LV" w:eastAsia="lv-LV"/>
        </w:rPr>
        <w:pict>
          <v:group id="Group 824" o:spid="_x0000_s1848" style="position:absolute;margin-left:446.55pt;margin-top:21pt;width:15pt;height:.1pt;z-index:-251609088;mso-position-horizontal-relative:page;mso-position-vertical-relative:page" coordorigin="8931,420" coordsize="300,2">
            <v:shape id="Freeform 825" o:spid="_x0000_s1849" style="position:absolute;left:8931;top:420;width:300;height:2;visibility:visible;mso-wrap-style:square;v-text-anchor:top" coordsize="300,2" path="m,l300,e" filled="f" strokeweight=".25pt">
              <v:path arrowok="t" o:connecttype="custom" o:connectlocs="0,0;300,0" o:connectangles="0,0"/>
            </v:shape>
            <w10:wrap anchorx="page" anchory="page"/>
          </v:group>
        </w:pict>
      </w:r>
      <w:r>
        <w:rPr>
          <w:noProof/>
          <w:lang w:val="lv-LV" w:eastAsia="lv-LV"/>
        </w:rPr>
        <w:pict>
          <v:group id="Group 826" o:spid="_x0000_s1850" style="position:absolute;margin-left:440.55pt;margin-top:0;width:.1pt;height:15pt;z-index:-251608064;mso-position-horizontal-relative:page;mso-position-vertical-relative:page" coordorigin="8811" coordsize="2,300">
            <v:shape id="Freeform 827" o:spid="_x0000_s1851" style="position:absolute;left:8811;width:2;height:300;visibility:visible;mso-wrap-style:square;v-text-anchor:top" coordsize="2,300" path="m,300l,e" filled="f" strokeweight=".25pt">
              <v:path arrowok="t" o:connecttype="custom" o:connectlocs="0,300;0,0" o:connectangles="0,0"/>
            </v:shape>
            <w10:wrap anchorx="page" anchory="page"/>
          </v:group>
        </w:pict>
      </w:r>
    </w:p>
    <w:p w:rsidR="00A66B7B" w:rsidRPr="009D3C78" w:rsidRDefault="00A66B7B">
      <w:pPr>
        <w:pStyle w:val="BodyText"/>
        <w:spacing w:line="250" w:lineRule="auto"/>
        <w:ind w:right="641"/>
        <w:rPr>
          <w:lang w:val="lv-LV"/>
        </w:rPr>
      </w:pPr>
      <w:r w:rsidRPr="009D3C78">
        <w:rPr>
          <w:color w:val="231F20"/>
          <w:w w:val="95"/>
          <w:lang w:val="lv-LV"/>
        </w:rPr>
        <w:t>Pēc ūdens sildītāja kalpošanas laika beigām to nepieciešams utilizēt.</w:t>
      </w:r>
      <w:r w:rsidRPr="009D3C78">
        <w:rPr>
          <w:color w:val="231F20"/>
          <w:spacing w:val="33"/>
          <w:w w:val="95"/>
          <w:lang w:val="lv-LV"/>
        </w:rPr>
        <w:t xml:space="preserve"> </w:t>
      </w:r>
      <w:r w:rsidRPr="009D3C78">
        <w:rPr>
          <w:color w:val="231F20"/>
          <w:w w:val="95"/>
          <w:lang w:val="lv-LV"/>
        </w:rPr>
        <w:t>Sīkāku informāciju par ūdens sildītāja utilizāciju varat saņemt pie vietējās pārvaldes iestādes pārstāvja</w:t>
      </w:r>
      <w:r w:rsidRPr="009D3C78">
        <w:rPr>
          <w:color w:val="231F20"/>
          <w:spacing w:val="1"/>
          <w:w w:val="95"/>
          <w:lang w:val="lv-LV"/>
        </w:rPr>
        <w:t>.</w:t>
      </w:r>
    </w:p>
    <w:p w:rsidR="00A66B7B" w:rsidRPr="009D3C78" w:rsidRDefault="00A66B7B">
      <w:pPr>
        <w:spacing w:before="10" w:line="240" w:lineRule="exact"/>
        <w:rPr>
          <w:sz w:val="24"/>
          <w:szCs w:val="24"/>
          <w:lang w:val="lv-LV"/>
        </w:rPr>
      </w:pPr>
    </w:p>
    <w:p w:rsidR="00A66B7B" w:rsidRPr="009D3C78" w:rsidRDefault="00A66B7B">
      <w:pPr>
        <w:pStyle w:val="Heading2"/>
        <w:rPr>
          <w:lang w:val="lv-LV"/>
        </w:rPr>
      </w:pPr>
      <w:bookmarkStart w:id="11" w:name="_TOC_250001"/>
      <w:r w:rsidRPr="009D3C78">
        <w:rPr>
          <w:color w:val="231F20"/>
          <w:w w:val="95"/>
          <w:lang w:val="lv-LV"/>
        </w:rPr>
        <w:t>Sertifikācija</w:t>
      </w:r>
      <w:bookmarkEnd w:id="11"/>
    </w:p>
    <w:p w:rsidR="00A66B7B" w:rsidRPr="009D3C78" w:rsidRDefault="00A66B7B">
      <w:pPr>
        <w:spacing w:before="7" w:line="180" w:lineRule="exact"/>
        <w:rPr>
          <w:sz w:val="18"/>
          <w:szCs w:val="18"/>
          <w:lang w:val="lv-LV"/>
        </w:rPr>
      </w:pPr>
    </w:p>
    <w:p w:rsidR="00A66B7B" w:rsidRPr="009D3C78" w:rsidRDefault="00A66B7B">
      <w:pPr>
        <w:spacing w:line="250" w:lineRule="auto"/>
        <w:ind w:left="1327" w:right="152"/>
        <w:rPr>
          <w:rFonts w:ascii="Arial" w:hAnsi="Arial" w:cs="Arial"/>
          <w:sz w:val="15"/>
          <w:szCs w:val="15"/>
          <w:lang w:val="lv-LV"/>
        </w:rPr>
      </w:pPr>
      <w:r w:rsidRPr="009D3C78">
        <w:rPr>
          <w:rFonts w:ascii="Arial" w:hAnsi="Arial" w:cs="Arial"/>
          <w:b/>
          <w:bCs/>
          <w:color w:val="231F20"/>
          <w:w w:val="95"/>
          <w:sz w:val="15"/>
          <w:szCs w:val="15"/>
          <w:lang w:val="lv-LV"/>
        </w:rPr>
        <w:t xml:space="preserve">Krievijas teritorijā izstrādājums atbilst šāda tehniskā reglamenta (tehnisko reglamentu) prasībām </w:t>
      </w:r>
      <w:r w:rsidRPr="009D3C78">
        <w:rPr>
          <w:rFonts w:ascii="Arial" w:hAnsi="Arial" w:cs="Arial"/>
          <w:color w:val="231F20"/>
          <w:w w:val="95"/>
          <w:sz w:val="15"/>
          <w:szCs w:val="15"/>
          <w:lang w:val="lv-LV"/>
        </w:rPr>
        <w:t>—</w:t>
      </w:r>
      <w:r w:rsidRPr="009D3C78">
        <w:rPr>
          <w:rFonts w:ascii="Arial" w:hAnsi="Arial" w:cs="Arial"/>
          <w:color w:val="231F20"/>
          <w:sz w:val="15"/>
          <w:szCs w:val="15"/>
          <w:lang w:val="lv-LV"/>
        </w:rPr>
        <w:t xml:space="preserve"> </w:t>
      </w:r>
      <w:r w:rsidRPr="009D3C78">
        <w:rPr>
          <w:rFonts w:ascii="Arial" w:hAnsi="Arial" w:cs="Arial"/>
          <w:color w:val="231F20"/>
          <w:w w:val="95"/>
          <w:sz w:val="15"/>
          <w:szCs w:val="15"/>
          <w:lang w:val="lv-LV"/>
        </w:rPr>
        <w:t>Tehniskais reglaments „Par tādu aparātu drošību, kuri darbojas ar gāzveida degvielu” (Krievijas Federācijas valdības lēmums Nr. 65, pieņemts 11.02.2010.)</w:t>
      </w:r>
    </w:p>
    <w:p w:rsidR="00A66B7B" w:rsidRPr="009D3C78" w:rsidRDefault="00A66B7B">
      <w:pPr>
        <w:spacing w:line="180" w:lineRule="exact"/>
        <w:rPr>
          <w:sz w:val="18"/>
          <w:szCs w:val="18"/>
          <w:lang w:val="lv-LV"/>
        </w:rPr>
      </w:pPr>
    </w:p>
    <w:p w:rsidR="00A66B7B" w:rsidRPr="009D3C78" w:rsidRDefault="00A66B7B">
      <w:pPr>
        <w:pStyle w:val="Heading6"/>
        <w:ind w:left="1327"/>
        <w:rPr>
          <w:b w:val="0"/>
          <w:bCs w:val="0"/>
          <w:lang w:val="lv-LV"/>
        </w:rPr>
      </w:pPr>
      <w:r w:rsidRPr="009D3C78">
        <w:rPr>
          <w:color w:val="231F20"/>
          <w:lang w:val="lv-LV"/>
        </w:rPr>
        <w:t>Atbilstības sertifikāts:</w:t>
      </w:r>
    </w:p>
    <w:p w:rsidR="00A66B7B" w:rsidRPr="009D3C78" w:rsidRDefault="00A66B7B">
      <w:pPr>
        <w:pStyle w:val="BodyText"/>
        <w:spacing w:before="7"/>
        <w:rPr>
          <w:lang w:val="lv-LV"/>
        </w:rPr>
      </w:pPr>
      <w:r w:rsidRPr="009D3C78">
        <w:rPr>
          <w:color w:val="231F20"/>
          <w:lang w:val="lv-LV"/>
        </w:rPr>
        <w:t>С-SE.АВ51.В.00861</w:t>
      </w:r>
    </w:p>
    <w:p w:rsidR="00A66B7B" w:rsidRPr="009D3C78" w:rsidRDefault="00A66B7B">
      <w:pPr>
        <w:spacing w:before="8" w:line="180" w:lineRule="exact"/>
        <w:rPr>
          <w:sz w:val="18"/>
          <w:szCs w:val="18"/>
          <w:lang w:val="lv-LV"/>
        </w:rPr>
      </w:pPr>
    </w:p>
    <w:p w:rsidR="00A66B7B" w:rsidRPr="009D3C78" w:rsidRDefault="00A66B7B">
      <w:pPr>
        <w:pStyle w:val="Heading6"/>
        <w:ind w:left="1327"/>
        <w:rPr>
          <w:b w:val="0"/>
          <w:bCs w:val="0"/>
          <w:lang w:val="lv-LV"/>
        </w:rPr>
      </w:pPr>
      <w:r w:rsidRPr="009D3C78">
        <w:rPr>
          <w:color w:val="231F20"/>
          <w:lang w:val="lv-LV"/>
        </w:rPr>
        <w:t>Derīguma termiņš:</w:t>
      </w:r>
    </w:p>
    <w:p w:rsidR="00A66B7B" w:rsidRPr="009D3C78" w:rsidRDefault="00A66B7B">
      <w:pPr>
        <w:pStyle w:val="BodyText"/>
        <w:spacing w:before="7"/>
        <w:rPr>
          <w:lang w:val="lv-LV"/>
        </w:rPr>
      </w:pPr>
      <w:r w:rsidRPr="009D3C78">
        <w:rPr>
          <w:color w:val="231F20"/>
          <w:spacing w:val="6"/>
          <w:lang w:val="lv-LV"/>
        </w:rPr>
        <w:t xml:space="preserve">no </w:t>
      </w:r>
      <w:r w:rsidRPr="009D3C78">
        <w:rPr>
          <w:color w:val="231F20"/>
          <w:lang w:val="lv-LV"/>
        </w:rPr>
        <w:t>12.02.2013.</w:t>
      </w:r>
      <w:r w:rsidRPr="009D3C78">
        <w:rPr>
          <w:color w:val="231F20"/>
          <w:spacing w:val="6"/>
          <w:lang w:val="lv-LV"/>
        </w:rPr>
        <w:t xml:space="preserve"> </w:t>
      </w:r>
      <w:r w:rsidRPr="009D3C78">
        <w:rPr>
          <w:color w:val="231F20"/>
          <w:lang w:val="lv-LV"/>
        </w:rPr>
        <w:t>līdz</w:t>
      </w:r>
      <w:r w:rsidRPr="009D3C78">
        <w:rPr>
          <w:color w:val="231F20"/>
          <w:spacing w:val="6"/>
          <w:lang w:val="lv-LV"/>
        </w:rPr>
        <w:t xml:space="preserve"> </w:t>
      </w:r>
      <w:r w:rsidRPr="009D3C78">
        <w:rPr>
          <w:color w:val="231F20"/>
          <w:lang w:val="lv-LV"/>
        </w:rPr>
        <w:t>12.02.2015.</w:t>
      </w:r>
    </w:p>
    <w:p w:rsidR="00A66B7B" w:rsidRPr="009D3C78" w:rsidRDefault="00A66B7B">
      <w:pPr>
        <w:spacing w:before="8" w:line="180" w:lineRule="exact"/>
        <w:rPr>
          <w:sz w:val="18"/>
          <w:szCs w:val="18"/>
          <w:lang w:val="lv-LV"/>
        </w:rPr>
      </w:pPr>
    </w:p>
    <w:p w:rsidR="00A66B7B" w:rsidRPr="009D3C78" w:rsidRDefault="00A66B7B">
      <w:pPr>
        <w:spacing w:line="250" w:lineRule="auto"/>
        <w:ind w:left="1327" w:right="1076"/>
        <w:rPr>
          <w:rFonts w:ascii="Arial" w:hAnsi="Arial" w:cs="Arial"/>
          <w:sz w:val="15"/>
          <w:szCs w:val="15"/>
          <w:lang w:val="lv-LV"/>
        </w:rPr>
      </w:pPr>
      <w:r w:rsidRPr="009D3C78">
        <w:rPr>
          <w:rFonts w:ascii="Arial" w:hAnsi="Arial" w:cs="Arial"/>
          <w:b/>
          <w:bCs/>
          <w:color w:val="231F20"/>
          <w:w w:val="95"/>
          <w:sz w:val="15"/>
          <w:szCs w:val="15"/>
          <w:lang w:val="lv-LV"/>
        </w:rPr>
        <w:t>Sertifikācijas iestāde:</w:t>
      </w:r>
      <w:r w:rsidRPr="009D3C78">
        <w:rPr>
          <w:rFonts w:ascii="Arial" w:hAnsi="Arial" w:cs="Arial"/>
          <w:b/>
          <w:bCs/>
          <w:color w:val="231F20"/>
          <w:w w:val="99"/>
          <w:sz w:val="15"/>
          <w:szCs w:val="15"/>
          <w:lang w:val="lv-LV"/>
        </w:rPr>
        <w:t xml:space="preserve"> </w:t>
      </w:r>
      <w:r w:rsidRPr="009D3C78">
        <w:rPr>
          <w:rFonts w:ascii="Arial" w:hAnsi="Arial" w:cs="Arial"/>
          <w:color w:val="231F20"/>
          <w:w w:val="95"/>
          <w:sz w:val="15"/>
          <w:szCs w:val="15"/>
          <w:lang w:val="lv-LV"/>
        </w:rPr>
        <w:t>SIA (OOO) „GOSTEKSPERTSERVIS” („ГОСТЭКСПЕРТСЕРВИС”),</w:t>
      </w:r>
      <w:r w:rsidRPr="009D3C78">
        <w:rPr>
          <w:rFonts w:ascii="Arial" w:hAnsi="Arial" w:cs="Arial"/>
          <w:color w:val="231F20"/>
          <w:w w:val="94"/>
          <w:sz w:val="15"/>
          <w:szCs w:val="15"/>
          <w:lang w:val="lv-LV"/>
        </w:rPr>
        <w:t xml:space="preserve"> reģ. Nr. </w:t>
      </w:r>
      <w:r w:rsidRPr="009D3C78">
        <w:rPr>
          <w:rFonts w:ascii="Arial" w:hAnsi="Arial" w:cs="Arial"/>
          <w:color w:val="231F20"/>
          <w:w w:val="95"/>
          <w:sz w:val="15"/>
          <w:szCs w:val="15"/>
          <w:lang w:val="lv-LV"/>
        </w:rPr>
        <w:t>РОСС</w:t>
      </w:r>
      <w:r w:rsidRPr="009D3C78">
        <w:rPr>
          <w:rFonts w:ascii="Arial" w:hAnsi="Arial" w:cs="Arial"/>
          <w:color w:val="231F20"/>
          <w:spacing w:val="21"/>
          <w:w w:val="95"/>
          <w:sz w:val="15"/>
          <w:szCs w:val="15"/>
          <w:lang w:val="lv-LV"/>
        </w:rPr>
        <w:t xml:space="preserve"> </w:t>
      </w:r>
      <w:r w:rsidRPr="009D3C78">
        <w:rPr>
          <w:rFonts w:ascii="Arial" w:hAnsi="Arial" w:cs="Arial"/>
          <w:color w:val="231F20"/>
          <w:w w:val="95"/>
          <w:sz w:val="15"/>
          <w:szCs w:val="15"/>
          <w:lang w:val="lv-LV"/>
        </w:rPr>
        <w:t>RU.0001.11АВ51</w:t>
      </w:r>
    </w:p>
    <w:p w:rsidR="00A66B7B" w:rsidRPr="009D3C78" w:rsidRDefault="00A66B7B">
      <w:pPr>
        <w:spacing w:line="180" w:lineRule="exact"/>
        <w:rPr>
          <w:sz w:val="18"/>
          <w:szCs w:val="18"/>
          <w:lang w:val="lv-LV"/>
        </w:rPr>
      </w:pPr>
    </w:p>
    <w:p w:rsidR="00A66B7B" w:rsidRPr="009D3C78" w:rsidRDefault="00A66B7B">
      <w:pPr>
        <w:ind w:left="1327"/>
        <w:rPr>
          <w:rFonts w:ascii="Arial" w:hAnsi="Arial" w:cs="Arial"/>
          <w:sz w:val="15"/>
          <w:szCs w:val="15"/>
          <w:lang w:val="lv-LV"/>
        </w:rPr>
      </w:pPr>
      <w:r w:rsidRPr="009D3C78">
        <w:rPr>
          <w:rFonts w:ascii="Arial" w:hAnsi="Arial" w:cs="Arial"/>
          <w:b/>
          <w:bCs/>
          <w:color w:val="231F20"/>
          <w:sz w:val="15"/>
          <w:szCs w:val="15"/>
          <w:lang w:val="lv-LV"/>
        </w:rPr>
        <w:t xml:space="preserve">Adrese: </w:t>
      </w:r>
      <w:r w:rsidRPr="009D3C78">
        <w:rPr>
          <w:rFonts w:ascii="Arial" w:hAnsi="Arial" w:cs="Arial"/>
          <w:color w:val="231F20"/>
          <w:sz w:val="15"/>
          <w:szCs w:val="15"/>
          <w:lang w:val="lv-LV"/>
        </w:rPr>
        <w:t>Krievijas Federācija, 109599,</w:t>
      </w:r>
      <w:r w:rsidRPr="009D3C78">
        <w:rPr>
          <w:rFonts w:ascii="Arial" w:hAnsi="Arial" w:cs="Arial"/>
          <w:color w:val="231F20"/>
          <w:spacing w:val="1"/>
          <w:sz w:val="15"/>
          <w:szCs w:val="15"/>
          <w:lang w:val="lv-LV"/>
        </w:rPr>
        <w:t xml:space="preserve"> Maskava, Krasnodarskaja iela 74, 2.korpuss, XII kabinets</w:t>
      </w:r>
      <w:r w:rsidRPr="009D3C78">
        <w:rPr>
          <w:rFonts w:ascii="Arial" w:hAnsi="Arial" w:cs="Arial"/>
          <w:color w:val="231F20"/>
          <w:sz w:val="15"/>
          <w:szCs w:val="15"/>
          <w:lang w:val="lv-LV"/>
        </w:rPr>
        <w:t xml:space="preserve"> </w:t>
      </w:r>
      <w:r w:rsidRPr="009D3C78">
        <w:rPr>
          <w:rFonts w:ascii="Arial" w:hAnsi="Arial" w:cs="Arial"/>
          <w:b/>
          <w:bCs/>
          <w:color w:val="231F20"/>
          <w:sz w:val="15"/>
          <w:szCs w:val="15"/>
          <w:lang w:val="lv-LV"/>
        </w:rPr>
        <w:br/>
      </w:r>
      <w:r w:rsidRPr="009D3C78">
        <w:rPr>
          <w:rFonts w:ascii="Arial" w:hAnsi="Arial" w:cs="Arial"/>
          <w:color w:val="231F20"/>
          <w:sz w:val="15"/>
          <w:szCs w:val="15"/>
          <w:lang w:val="lv-LV"/>
        </w:rPr>
        <w:t>(РФ,</w:t>
      </w:r>
      <w:r w:rsidRPr="009D3C78">
        <w:rPr>
          <w:rFonts w:ascii="Arial" w:hAnsi="Arial" w:cs="Arial"/>
          <w:color w:val="231F20"/>
          <w:spacing w:val="1"/>
          <w:sz w:val="15"/>
          <w:szCs w:val="15"/>
          <w:lang w:val="lv-LV"/>
        </w:rPr>
        <w:t xml:space="preserve"> </w:t>
      </w:r>
      <w:r w:rsidRPr="009D3C78">
        <w:rPr>
          <w:rFonts w:ascii="Arial" w:hAnsi="Arial" w:cs="Arial"/>
          <w:color w:val="231F20"/>
          <w:sz w:val="15"/>
          <w:szCs w:val="15"/>
          <w:lang w:val="lv-LV"/>
        </w:rPr>
        <w:t>109599,</w:t>
      </w:r>
      <w:r w:rsidRPr="009D3C78">
        <w:rPr>
          <w:rFonts w:ascii="Arial" w:hAnsi="Arial" w:cs="Arial"/>
          <w:color w:val="231F20"/>
          <w:spacing w:val="1"/>
          <w:sz w:val="15"/>
          <w:szCs w:val="15"/>
          <w:lang w:val="lv-LV"/>
        </w:rPr>
        <w:t xml:space="preserve"> </w:t>
      </w:r>
      <w:r w:rsidRPr="009D3C78">
        <w:rPr>
          <w:rFonts w:ascii="Arial" w:hAnsi="Arial" w:cs="Arial"/>
          <w:color w:val="231F20"/>
          <w:sz w:val="15"/>
          <w:szCs w:val="15"/>
          <w:lang w:val="lv-LV"/>
        </w:rPr>
        <w:t>г. Москва,</w:t>
      </w:r>
    </w:p>
    <w:p w:rsidR="00A66B7B" w:rsidRPr="009D3C78" w:rsidRDefault="00A66B7B">
      <w:pPr>
        <w:pStyle w:val="BodyText"/>
        <w:spacing w:before="7" w:line="250" w:lineRule="auto"/>
        <w:ind w:right="387"/>
        <w:rPr>
          <w:lang w:val="lv-LV"/>
        </w:rPr>
      </w:pPr>
      <w:r w:rsidRPr="009D3C78">
        <w:rPr>
          <w:color w:val="231F20"/>
          <w:lang w:val="lv-LV"/>
        </w:rPr>
        <w:t>ул.</w:t>
      </w:r>
      <w:r w:rsidRPr="009D3C78">
        <w:rPr>
          <w:color w:val="231F20"/>
          <w:spacing w:val="-3"/>
          <w:lang w:val="lv-LV"/>
        </w:rPr>
        <w:t xml:space="preserve"> </w:t>
      </w:r>
      <w:r w:rsidRPr="009D3C78">
        <w:rPr>
          <w:color w:val="231F20"/>
          <w:lang w:val="lv-LV"/>
        </w:rPr>
        <w:t>Краснодарская,</w:t>
      </w:r>
      <w:r w:rsidRPr="009D3C78">
        <w:rPr>
          <w:color w:val="231F20"/>
          <w:spacing w:val="-3"/>
          <w:lang w:val="lv-LV"/>
        </w:rPr>
        <w:t xml:space="preserve"> </w:t>
      </w:r>
      <w:r w:rsidRPr="009D3C78">
        <w:rPr>
          <w:color w:val="231F20"/>
          <w:lang w:val="lv-LV"/>
        </w:rPr>
        <w:t>д.</w:t>
      </w:r>
      <w:r w:rsidRPr="009D3C78">
        <w:rPr>
          <w:color w:val="231F20"/>
          <w:spacing w:val="-2"/>
          <w:lang w:val="lv-LV"/>
        </w:rPr>
        <w:t xml:space="preserve"> </w:t>
      </w:r>
      <w:r w:rsidRPr="009D3C78">
        <w:rPr>
          <w:color w:val="231F20"/>
          <w:lang w:val="lv-LV"/>
        </w:rPr>
        <w:t>74,</w:t>
      </w:r>
      <w:r w:rsidRPr="009D3C78">
        <w:rPr>
          <w:color w:val="231F20"/>
          <w:spacing w:val="-3"/>
          <w:lang w:val="lv-LV"/>
        </w:rPr>
        <w:t xml:space="preserve"> </w:t>
      </w:r>
      <w:r w:rsidRPr="009D3C78">
        <w:rPr>
          <w:color w:val="231F20"/>
          <w:lang w:val="lv-LV"/>
        </w:rPr>
        <w:t>корп.</w:t>
      </w:r>
      <w:r w:rsidRPr="009D3C78">
        <w:rPr>
          <w:color w:val="231F20"/>
          <w:spacing w:val="-2"/>
          <w:lang w:val="lv-LV"/>
        </w:rPr>
        <w:t xml:space="preserve"> </w:t>
      </w:r>
      <w:r w:rsidRPr="009D3C78">
        <w:rPr>
          <w:color w:val="231F20"/>
          <w:lang w:val="lv-LV"/>
        </w:rPr>
        <w:t>2,</w:t>
      </w:r>
      <w:r w:rsidRPr="009D3C78">
        <w:rPr>
          <w:color w:val="231F20"/>
          <w:spacing w:val="-3"/>
          <w:lang w:val="lv-LV"/>
        </w:rPr>
        <w:t xml:space="preserve"> </w:t>
      </w:r>
      <w:r w:rsidRPr="009D3C78">
        <w:rPr>
          <w:color w:val="231F20"/>
          <w:lang w:val="lv-LV"/>
        </w:rPr>
        <w:t>пом.</w:t>
      </w:r>
      <w:r w:rsidRPr="009D3C78">
        <w:rPr>
          <w:color w:val="231F20"/>
          <w:spacing w:val="-3"/>
          <w:lang w:val="lv-LV"/>
        </w:rPr>
        <w:t xml:space="preserve"> </w:t>
      </w:r>
      <w:r w:rsidRPr="009D3C78">
        <w:rPr>
          <w:color w:val="231F20"/>
          <w:lang w:val="lv-LV"/>
        </w:rPr>
        <w:t>ХII)</w:t>
      </w:r>
      <w:r w:rsidRPr="009D3C78">
        <w:rPr>
          <w:color w:val="231F20"/>
          <w:lang w:val="lv-LV"/>
        </w:rPr>
        <w:br/>
        <w:t>Tālr.:</w:t>
      </w:r>
      <w:r w:rsidRPr="009D3C78">
        <w:rPr>
          <w:color w:val="231F20"/>
          <w:spacing w:val="-10"/>
          <w:lang w:val="lv-LV"/>
        </w:rPr>
        <w:t xml:space="preserve"> </w:t>
      </w:r>
      <w:r w:rsidRPr="009D3C78">
        <w:rPr>
          <w:color w:val="231F20"/>
          <w:lang w:val="lv-LV"/>
        </w:rPr>
        <w:t>8</w:t>
      </w:r>
      <w:r w:rsidRPr="009D3C78">
        <w:rPr>
          <w:color w:val="231F20"/>
          <w:spacing w:val="-10"/>
          <w:lang w:val="lv-LV"/>
        </w:rPr>
        <w:t xml:space="preserve"> </w:t>
      </w:r>
      <w:r w:rsidRPr="009D3C78">
        <w:rPr>
          <w:color w:val="231F20"/>
          <w:lang w:val="lv-LV"/>
        </w:rPr>
        <w:t>(495)</w:t>
      </w:r>
      <w:r w:rsidRPr="009D3C78">
        <w:rPr>
          <w:color w:val="231F20"/>
          <w:spacing w:val="-10"/>
          <w:lang w:val="lv-LV"/>
        </w:rPr>
        <w:t xml:space="preserve"> </w:t>
      </w:r>
      <w:r w:rsidRPr="009D3C78">
        <w:rPr>
          <w:color w:val="231F20"/>
          <w:lang w:val="lv-LV"/>
        </w:rPr>
        <w:t>991-45-42</w:t>
      </w:r>
    </w:p>
    <w:p w:rsidR="00A66B7B" w:rsidRPr="009D3C78" w:rsidRDefault="00A66B7B">
      <w:pPr>
        <w:pStyle w:val="BodyText"/>
        <w:rPr>
          <w:lang w:val="lv-LV"/>
        </w:rPr>
      </w:pPr>
      <w:r w:rsidRPr="009D3C78">
        <w:rPr>
          <w:color w:val="231F20"/>
          <w:lang w:val="lv-LV"/>
        </w:rPr>
        <w:t>Fakss:</w:t>
      </w:r>
      <w:r w:rsidRPr="009D3C78">
        <w:rPr>
          <w:color w:val="231F20"/>
          <w:spacing w:val="-2"/>
          <w:lang w:val="lv-LV"/>
        </w:rPr>
        <w:t xml:space="preserve"> </w:t>
      </w:r>
      <w:r w:rsidRPr="009D3C78">
        <w:rPr>
          <w:color w:val="231F20"/>
          <w:lang w:val="lv-LV"/>
        </w:rPr>
        <w:t>8</w:t>
      </w:r>
      <w:r w:rsidRPr="009D3C78">
        <w:rPr>
          <w:color w:val="231F20"/>
          <w:spacing w:val="-2"/>
          <w:lang w:val="lv-LV"/>
        </w:rPr>
        <w:t xml:space="preserve"> </w:t>
      </w:r>
      <w:r w:rsidRPr="009D3C78">
        <w:rPr>
          <w:color w:val="231F20"/>
          <w:lang w:val="lv-LV"/>
        </w:rPr>
        <w:t>(499)</w:t>
      </w:r>
      <w:r w:rsidRPr="009D3C78">
        <w:rPr>
          <w:color w:val="231F20"/>
          <w:spacing w:val="-2"/>
          <w:lang w:val="lv-LV"/>
        </w:rPr>
        <w:t xml:space="preserve"> </w:t>
      </w:r>
      <w:r w:rsidRPr="009D3C78">
        <w:rPr>
          <w:color w:val="231F20"/>
          <w:lang w:val="lv-LV"/>
        </w:rPr>
        <w:t>372-01-67</w:t>
      </w:r>
    </w:p>
    <w:p w:rsidR="00A66B7B" w:rsidRPr="009D3C78" w:rsidRDefault="00A66B7B">
      <w:pPr>
        <w:spacing w:before="8" w:line="180" w:lineRule="exact"/>
        <w:rPr>
          <w:sz w:val="18"/>
          <w:szCs w:val="18"/>
          <w:lang w:val="lv-LV"/>
        </w:rPr>
      </w:pPr>
    </w:p>
    <w:p w:rsidR="00A66B7B" w:rsidRPr="009D3C78" w:rsidRDefault="00A66B7B">
      <w:pPr>
        <w:pStyle w:val="Heading6"/>
        <w:spacing w:line="250" w:lineRule="auto"/>
        <w:ind w:left="1327" w:right="202"/>
        <w:rPr>
          <w:b w:val="0"/>
          <w:bCs w:val="0"/>
          <w:lang w:val="lv-LV"/>
        </w:rPr>
      </w:pPr>
      <w:r w:rsidRPr="009D3C78">
        <w:rPr>
          <w:color w:val="231F20"/>
          <w:lang w:val="lv-LV"/>
        </w:rPr>
        <w:t>Informācija par izstrādājumu sertifikāciju tiek atjaunota reizi gadā.</w:t>
      </w:r>
      <w:r w:rsidRPr="009D3C78">
        <w:rPr>
          <w:color w:val="231F20"/>
          <w:spacing w:val="-3"/>
          <w:lang w:val="lv-LV"/>
        </w:rPr>
        <w:t xml:space="preserve"> </w:t>
      </w:r>
      <w:r w:rsidRPr="009D3C78">
        <w:rPr>
          <w:color w:val="231F20"/>
          <w:lang w:val="lv-LV"/>
        </w:rPr>
        <w:t>(Ja kastē nav jaunā sertifikāta kopijas, jautājiet to pārdevējam.)</w:t>
      </w:r>
    </w:p>
    <w:p w:rsidR="00A66B7B" w:rsidRPr="009D3C78" w:rsidRDefault="00A66B7B">
      <w:pPr>
        <w:spacing w:before="7" w:line="170" w:lineRule="exact"/>
        <w:rPr>
          <w:sz w:val="17"/>
          <w:szCs w:val="17"/>
          <w:lang w:val="lv-LV"/>
        </w:rPr>
      </w:pPr>
    </w:p>
    <w:p w:rsidR="00A66B7B" w:rsidRPr="009D3C78" w:rsidRDefault="00A66B7B">
      <w:pPr>
        <w:spacing w:line="180" w:lineRule="exact"/>
        <w:ind w:left="1327" w:right="303"/>
        <w:rPr>
          <w:rFonts w:ascii="Arial" w:hAnsi="Arial" w:cs="Arial"/>
          <w:sz w:val="15"/>
          <w:szCs w:val="15"/>
          <w:lang w:val="lv-LV"/>
        </w:rPr>
      </w:pPr>
      <w:r w:rsidRPr="009D3C78">
        <w:rPr>
          <w:rFonts w:ascii="Arial" w:hAnsi="Arial" w:cs="Arial"/>
          <w:b/>
          <w:bCs/>
          <w:color w:val="231F20"/>
          <w:w w:val="95"/>
          <w:sz w:val="15"/>
          <w:szCs w:val="15"/>
          <w:lang w:val="lv-LV"/>
        </w:rPr>
        <w:t>Sertifikātu izsniegusi:</w:t>
      </w:r>
      <w:r w:rsidRPr="009D3C78">
        <w:rPr>
          <w:rFonts w:ascii="Arial" w:hAnsi="Arial" w:cs="Arial"/>
          <w:b/>
          <w:bCs/>
          <w:color w:val="231F20"/>
          <w:spacing w:val="22"/>
          <w:w w:val="95"/>
          <w:sz w:val="15"/>
          <w:szCs w:val="15"/>
          <w:lang w:val="lv-LV"/>
        </w:rPr>
        <w:t xml:space="preserve"> </w:t>
      </w:r>
      <w:r w:rsidRPr="009D3C78">
        <w:rPr>
          <w:rFonts w:ascii="Arial" w:hAnsi="Arial" w:cs="Arial"/>
          <w:color w:val="231F20"/>
          <w:w w:val="95"/>
          <w:sz w:val="15"/>
          <w:szCs w:val="15"/>
          <w:lang w:val="lv-LV"/>
        </w:rPr>
        <w:t>firma AB Electrolux S:T</w:t>
      </w:r>
      <w:r w:rsidRPr="009D3C78">
        <w:rPr>
          <w:rFonts w:ascii="Arial" w:hAnsi="Arial" w:cs="Arial"/>
          <w:color w:val="231F20"/>
          <w:spacing w:val="18"/>
          <w:w w:val="95"/>
          <w:sz w:val="15"/>
          <w:szCs w:val="15"/>
          <w:lang w:val="lv-LV"/>
        </w:rPr>
        <w:t xml:space="preserve"> </w:t>
      </w:r>
      <w:r w:rsidRPr="009D3C78">
        <w:rPr>
          <w:rFonts w:ascii="Arial" w:hAnsi="Arial" w:cs="Arial"/>
          <w:color w:val="231F20"/>
          <w:w w:val="95"/>
          <w:sz w:val="15"/>
          <w:szCs w:val="15"/>
          <w:lang w:val="lv-LV"/>
        </w:rPr>
        <w:t>G</w:t>
      </w:r>
      <w:r w:rsidRPr="009D3C78">
        <w:rPr>
          <w:rFonts w:ascii="Century Gothic" w:hAnsi="Century Gothic" w:cs="Century Gothic"/>
          <w:color w:val="231F20"/>
          <w:w w:val="95"/>
          <w:sz w:val="15"/>
          <w:szCs w:val="15"/>
          <w:lang w:val="lv-LV"/>
        </w:rPr>
        <w:t>ö</w:t>
      </w:r>
      <w:r w:rsidRPr="009D3C78">
        <w:rPr>
          <w:rFonts w:ascii="Arial" w:hAnsi="Arial" w:cs="Arial"/>
          <w:color w:val="231F20"/>
          <w:w w:val="95"/>
          <w:sz w:val="15"/>
          <w:szCs w:val="15"/>
          <w:lang w:val="lv-LV"/>
        </w:rPr>
        <w:t>ransgatan</w:t>
      </w:r>
      <w:r w:rsidRPr="009D3C78">
        <w:rPr>
          <w:rFonts w:ascii="Arial" w:hAnsi="Arial" w:cs="Arial"/>
          <w:color w:val="231F20"/>
          <w:spacing w:val="19"/>
          <w:w w:val="95"/>
          <w:sz w:val="15"/>
          <w:szCs w:val="15"/>
          <w:lang w:val="lv-LV"/>
        </w:rPr>
        <w:t xml:space="preserve"> </w:t>
      </w:r>
      <w:r w:rsidRPr="009D3C78">
        <w:rPr>
          <w:rFonts w:ascii="Arial" w:hAnsi="Arial" w:cs="Arial"/>
          <w:color w:val="231F20"/>
          <w:w w:val="95"/>
          <w:sz w:val="15"/>
          <w:szCs w:val="15"/>
          <w:lang w:val="lv-LV"/>
        </w:rPr>
        <w:t>143,</w:t>
      </w:r>
      <w:r w:rsidRPr="009D3C78">
        <w:rPr>
          <w:rFonts w:ascii="Arial" w:hAnsi="Arial" w:cs="Arial"/>
          <w:color w:val="231F20"/>
          <w:spacing w:val="19"/>
          <w:w w:val="95"/>
          <w:sz w:val="15"/>
          <w:szCs w:val="15"/>
          <w:lang w:val="lv-LV"/>
        </w:rPr>
        <w:t xml:space="preserve"> </w:t>
      </w:r>
      <w:r w:rsidRPr="009D3C78">
        <w:rPr>
          <w:rFonts w:ascii="Arial" w:hAnsi="Arial" w:cs="Arial"/>
          <w:color w:val="231F20"/>
          <w:w w:val="95"/>
          <w:sz w:val="15"/>
          <w:szCs w:val="15"/>
          <w:lang w:val="lv-LV"/>
        </w:rPr>
        <w:t>SE-105</w:t>
      </w:r>
      <w:r w:rsidRPr="009D3C78">
        <w:rPr>
          <w:rFonts w:ascii="Arial" w:hAnsi="Arial" w:cs="Arial"/>
          <w:color w:val="231F20"/>
          <w:spacing w:val="19"/>
          <w:w w:val="95"/>
          <w:sz w:val="15"/>
          <w:szCs w:val="15"/>
          <w:lang w:val="lv-LV"/>
        </w:rPr>
        <w:t xml:space="preserve"> </w:t>
      </w:r>
      <w:r w:rsidRPr="009D3C78">
        <w:rPr>
          <w:rFonts w:ascii="Arial" w:hAnsi="Arial" w:cs="Arial"/>
          <w:color w:val="231F20"/>
          <w:w w:val="95"/>
          <w:sz w:val="15"/>
          <w:szCs w:val="15"/>
          <w:lang w:val="lv-LV"/>
        </w:rPr>
        <w:t>45</w:t>
      </w:r>
      <w:r w:rsidRPr="009D3C78">
        <w:rPr>
          <w:rFonts w:ascii="Arial" w:hAnsi="Arial" w:cs="Arial"/>
          <w:color w:val="231F20"/>
          <w:spacing w:val="18"/>
          <w:w w:val="95"/>
          <w:sz w:val="15"/>
          <w:szCs w:val="15"/>
          <w:lang w:val="lv-LV"/>
        </w:rPr>
        <w:t xml:space="preserve"> </w:t>
      </w:r>
      <w:r w:rsidRPr="009D3C78">
        <w:rPr>
          <w:rFonts w:ascii="Arial" w:hAnsi="Arial" w:cs="Arial"/>
          <w:color w:val="231F20"/>
          <w:w w:val="95"/>
          <w:sz w:val="15"/>
          <w:szCs w:val="15"/>
          <w:lang w:val="lv-LV"/>
        </w:rPr>
        <w:t>Stokholm</w:t>
      </w:r>
      <w:r>
        <w:rPr>
          <w:rFonts w:ascii="Arial" w:hAnsi="Arial" w:cs="Arial"/>
          <w:color w:val="231F20"/>
          <w:w w:val="95"/>
          <w:sz w:val="15"/>
          <w:szCs w:val="15"/>
          <w:lang w:val="lv-LV"/>
        </w:rPr>
        <w:t>a</w:t>
      </w:r>
      <w:r w:rsidRPr="009D3C78">
        <w:rPr>
          <w:rFonts w:ascii="Arial" w:hAnsi="Arial" w:cs="Arial"/>
          <w:color w:val="231F20"/>
          <w:w w:val="95"/>
          <w:sz w:val="15"/>
          <w:szCs w:val="15"/>
          <w:lang w:val="lv-LV"/>
        </w:rPr>
        <w:t>,</w:t>
      </w:r>
    </w:p>
    <w:p w:rsidR="00A66B7B" w:rsidRPr="009D3C78" w:rsidRDefault="00A66B7B">
      <w:pPr>
        <w:pStyle w:val="BodyText"/>
        <w:spacing w:before="3"/>
        <w:rPr>
          <w:lang w:val="lv-LV"/>
        </w:rPr>
      </w:pPr>
      <w:r w:rsidRPr="009D3C78">
        <w:rPr>
          <w:color w:val="231F20"/>
          <w:lang w:val="lv-LV"/>
        </w:rPr>
        <w:t>Zviedrija,</w:t>
      </w:r>
      <w:r w:rsidRPr="009D3C78">
        <w:rPr>
          <w:color w:val="231F20"/>
          <w:spacing w:val="1"/>
          <w:lang w:val="lv-LV"/>
        </w:rPr>
        <w:t xml:space="preserve"> tālr</w:t>
      </w:r>
      <w:r w:rsidRPr="009D3C78">
        <w:rPr>
          <w:color w:val="231F20"/>
          <w:lang w:val="lv-LV"/>
        </w:rPr>
        <w:t>.:</w:t>
      </w:r>
      <w:r w:rsidRPr="009D3C78">
        <w:rPr>
          <w:color w:val="231F20"/>
          <w:spacing w:val="1"/>
          <w:lang w:val="lv-LV"/>
        </w:rPr>
        <w:t xml:space="preserve"> </w:t>
      </w:r>
      <w:r w:rsidRPr="009D3C78">
        <w:rPr>
          <w:color w:val="231F20"/>
          <w:lang w:val="lv-LV"/>
        </w:rPr>
        <w:t>+46</w:t>
      </w:r>
      <w:r w:rsidRPr="009D3C78">
        <w:rPr>
          <w:color w:val="231F20"/>
          <w:spacing w:val="1"/>
          <w:lang w:val="lv-LV"/>
        </w:rPr>
        <w:t xml:space="preserve"> </w:t>
      </w:r>
      <w:r w:rsidRPr="009D3C78">
        <w:rPr>
          <w:color w:val="231F20"/>
          <w:lang w:val="lv-LV"/>
        </w:rPr>
        <w:t>8</w:t>
      </w:r>
      <w:r w:rsidRPr="009D3C78">
        <w:rPr>
          <w:color w:val="231F20"/>
          <w:spacing w:val="2"/>
          <w:lang w:val="lv-LV"/>
        </w:rPr>
        <w:t xml:space="preserve"> </w:t>
      </w:r>
      <w:r w:rsidRPr="009D3C78">
        <w:rPr>
          <w:color w:val="231F20"/>
          <w:lang w:val="lv-LV"/>
        </w:rPr>
        <w:t>738</w:t>
      </w:r>
      <w:r w:rsidRPr="009D3C78">
        <w:rPr>
          <w:color w:val="231F20"/>
          <w:spacing w:val="1"/>
          <w:lang w:val="lv-LV"/>
        </w:rPr>
        <w:t xml:space="preserve"> </w:t>
      </w:r>
      <w:r w:rsidRPr="009D3C78">
        <w:rPr>
          <w:color w:val="231F20"/>
          <w:lang w:val="lv-LV"/>
        </w:rPr>
        <w:t>60</w:t>
      </w:r>
      <w:r w:rsidRPr="009D3C78">
        <w:rPr>
          <w:color w:val="231F20"/>
          <w:spacing w:val="1"/>
          <w:lang w:val="lv-LV"/>
        </w:rPr>
        <w:t xml:space="preserve"> </w:t>
      </w:r>
      <w:r w:rsidRPr="009D3C78">
        <w:rPr>
          <w:color w:val="231F20"/>
          <w:lang w:val="lv-LV"/>
        </w:rPr>
        <w:t>00.</w:t>
      </w:r>
    </w:p>
    <w:p w:rsidR="00A66B7B" w:rsidRPr="009D3C78" w:rsidRDefault="00A66B7B">
      <w:pPr>
        <w:spacing w:before="8" w:line="180" w:lineRule="exact"/>
        <w:rPr>
          <w:sz w:val="18"/>
          <w:szCs w:val="18"/>
          <w:lang w:val="lv-LV"/>
        </w:rPr>
      </w:pPr>
    </w:p>
    <w:p w:rsidR="00A66B7B" w:rsidRPr="009D3C78" w:rsidRDefault="00A66B7B">
      <w:pPr>
        <w:pStyle w:val="Heading6"/>
        <w:spacing w:line="250" w:lineRule="auto"/>
        <w:ind w:left="1327" w:right="834"/>
        <w:rPr>
          <w:b w:val="0"/>
          <w:bCs w:val="0"/>
          <w:lang w:val="lv-LV"/>
        </w:rPr>
      </w:pPr>
      <w:r w:rsidRPr="009D3C78">
        <w:rPr>
          <w:color w:val="231F20"/>
          <w:lang w:val="lv-LV"/>
        </w:rPr>
        <w:t>Izgatavošanas datums norādīts uz kastei uzlīmētās etiķetes.</w:t>
      </w:r>
    </w:p>
    <w:p w:rsidR="00A66B7B" w:rsidRPr="009D3C78" w:rsidRDefault="00A66B7B">
      <w:pPr>
        <w:spacing w:line="180" w:lineRule="exact"/>
        <w:rPr>
          <w:sz w:val="18"/>
          <w:szCs w:val="18"/>
          <w:lang w:val="lv-LV"/>
        </w:rPr>
      </w:pPr>
    </w:p>
    <w:p w:rsidR="00A66B7B" w:rsidRPr="009D3C78" w:rsidRDefault="00A66B7B">
      <w:pPr>
        <w:ind w:left="1327"/>
        <w:rPr>
          <w:rFonts w:ascii="Arial" w:hAnsi="Arial" w:cs="Arial"/>
          <w:sz w:val="15"/>
          <w:szCs w:val="15"/>
          <w:lang w:val="lv-LV"/>
        </w:rPr>
      </w:pPr>
      <w:r w:rsidRPr="009D3C78">
        <w:rPr>
          <w:rFonts w:ascii="Arial" w:hAnsi="Arial" w:cs="Arial"/>
          <w:b/>
          <w:bCs/>
          <w:color w:val="231F20"/>
          <w:spacing w:val="-3"/>
          <w:w w:val="95"/>
          <w:sz w:val="15"/>
          <w:szCs w:val="15"/>
          <w:lang w:val="lv-LV"/>
        </w:rPr>
        <w:t>Importētājs un pilnvarotais pārstāvis:</w:t>
      </w:r>
    </w:p>
    <w:p w:rsidR="00A66B7B" w:rsidRPr="009D3C78" w:rsidRDefault="00A66B7B">
      <w:pPr>
        <w:pStyle w:val="BodyText"/>
        <w:spacing w:before="7"/>
        <w:rPr>
          <w:lang w:val="lv-LV"/>
        </w:rPr>
      </w:pPr>
      <w:r w:rsidRPr="009D3C78">
        <w:rPr>
          <w:color w:val="231F20"/>
          <w:w w:val="95"/>
          <w:lang w:val="lv-LV"/>
        </w:rPr>
        <w:t>SIA (OOO) „Ай.Эр.Эм.Си.”</w:t>
      </w:r>
    </w:p>
    <w:p w:rsidR="00A66B7B" w:rsidRPr="009D3C78" w:rsidRDefault="00A66B7B">
      <w:pPr>
        <w:pStyle w:val="BodyText"/>
        <w:spacing w:before="7" w:line="250" w:lineRule="auto"/>
        <w:ind w:right="34"/>
        <w:rPr>
          <w:lang w:val="lv-LV"/>
        </w:rPr>
      </w:pPr>
      <w:r w:rsidRPr="009D3C78">
        <w:rPr>
          <w:color w:val="231F20"/>
          <w:lang w:val="lv-LV"/>
        </w:rPr>
        <w:t>Adrese: 119049, Maskava, Ļeņina prospekts 6,</w:t>
      </w:r>
      <w:r w:rsidRPr="009D3C78">
        <w:rPr>
          <w:color w:val="231F20"/>
          <w:spacing w:val="1"/>
          <w:lang w:val="lv-LV"/>
        </w:rPr>
        <w:t xml:space="preserve"> </w:t>
      </w:r>
      <w:r w:rsidRPr="009D3C78">
        <w:rPr>
          <w:color w:val="231F20"/>
          <w:lang w:val="lv-LV"/>
        </w:rPr>
        <w:t>7.ēka,</w:t>
      </w:r>
      <w:r w:rsidRPr="009D3C78">
        <w:rPr>
          <w:color w:val="231F20"/>
          <w:spacing w:val="1"/>
          <w:lang w:val="lv-LV"/>
        </w:rPr>
        <w:t xml:space="preserve"> </w:t>
      </w:r>
      <w:r w:rsidRPr="009D3C78">
        <w:rPr>
          <w:color w:val="231F20"/>
          <w:lang w:val="lv-LV"/>
        </w:rPr>
        <w:t>14.kabinets</w:t>
      </w:r>
      <w:r w:rsidRPr="009D3C78">
        <w:rPr>
          <w:color w:val="231F20"/>
          <w:lang w:val="lv-LV"/>
        </w:rPr>
        <w:br/>
        <w:t>(119049, г.Москва, Ленинский проспект, д.6,</w:t>
      </w:r>
      <w:r w:rsidRPr="009D3C78">
        <w:rPr>
          <w:color w:val="231F20"/>
          <w:spacing w:val="1"/>
          <w:lang w:val="lv-LV"/>
        </w:rPr>
        <w:t xml:space="preserve"> </w:t>
      </w:r>
      <w:r w:rsidRPr="009D3C78">
        <w:rPr>
          <w:color w:val="231F20"/>
          <w:lang w:val="lv-LV"/>
        </w:rPr>
        <w:t>стр.7,</w:t>
      </w:r>
      <w:r w:rsidRPr="009D3C78">
        <w:rPr>
          <w:color w:val="231F20"/>
          <w:spacing w:val="1"/>
          <w:lang w:val="lv-LV"/>
        </w:rPr>
        <w:t xml:space="preserve"> </w:t>
      </w:r>
      <w:r w:rsidRPr="009D3C78">
        <w:rPr>
          <w:color w:val="231F20"/>
          <w:lang w:val="lv-LV"/>
        </w:rPr>
        <w:t>каб.14)</w:t>
      </w:r>
    </w:p>
    <w:p w:rsidR="00A66B7B" w:rsidRPr="009D3C78" w:rsidRDefault="00A66B7B">
      <w:pPr>
        <w:spacing w:line="180" w:lineRule="exact"/>
        <w:rPr>
          <w:sz w:val="18"/>
          <w:szCs w:val="18"/>
          <w:lang w:val="lv-LV"/>
        </w:rPr>
      </w:pPr>
    </w:p>
    <w:p w:rsidR="00A66B7B" w:rsidRPr="009D3C78" w:rsidRDefault="00A66B7B">
      <w:pPr>
        <w:pStyle w:val="BodyText"/>
        <w:rPr>
          <w:lang w:val="lv-LV"/>
        </w:rPr>
      </w:pPr>
      <w:r w:rsidRPr="009D3C78">
        <w:rPr>
          <w:color w:val="231F20"/>
          <w:lang w:val="lv-LV"/>
        </w:rPr>
        <w:t>Salikts Ķīnā</w:t>
      </w:r>
    </w:p>
    <w:p w:rsidR="00A66B7B" w:rsidRPr="009D3C78" w:rsidRDefault="00A66B7B">
      <w:pPr>
        <w:spacing w:before="8" w:line="180" w:lineRule="exact"/>
        <w:rPr>
          <w:sz w:val="18"/>
          <w:szCs w:val="18"/>
          <w:lang w:val="lv-LV"/>
        </w:rPr>
      </w:pPr>
    </w:p>
    <w:p w:rsidR="00A66B7B" w:rsidRPr="009D3C78" w:rsidRDefault="00A66B7B">
      <w:pPr>
        <w:pStyle w:val="BodyText"/>
        <w:spacing w:line="250" w:lineRule="auto"/>
        <w:ind w:right="128"/>
        <w:rPr>
          <w:lang w:val="lv-LV"/>
        </w:rPr>
      </w:pPr>
      <w:r w:rsidRPr="009D3C78">
        <w:rPr>
          <w:color w:val="231F20"/>
          <w:w w:val="95"/>
          <w:lang w:val="lv-LV"/>
        </w:rPr>
        <w:t>„ELECTROLUX</w:t>
      </w:r>
      <w:r w:rsidRPr="009D3C78">
        <w:rPr>
          <w:color w:val="231F20"/>
          <w:spacing w:val="1"/>
          <w:w w:val="95"/>
          <w:lang w:val="lv-LV"/>
        </w:rPr>
        <w:t xml:space="preserve"> </w:t>
      </w:r>
      <w:r w:rsidRPr="009D3C78">
        <w:rPr>
          <w:color w:val="231F20"/>
          <w:w w:val="95"/>
          <w:lang w:val="lv-LV"/>
        </w:rPr>
        <w:t>ir reģistrēta preču zīme, kas izmantota saskaņā ar AB</w:t>
      </w:r>
      <w:r w:rsidRPr="009D3C78">
        <w:rPr>
          <w:color w:val="231F20"/>
          <w:spacing w:val="3"/>
          <w:w w:val="95"/>
          <w:lang w:val="lv-LV"/>
        </w:rPr>
        <w:t xml:space="preserve"> </w:t>
      </w:r>
      <w:r w:rsidRPr="009D3C78">
        <w:rPr>
          <w:color w:val="231F20"/>
          <w:w w:val="95"/>
          <w:lang w:val="lv-LV"/>
        </w:rPr>
        <w:t>Electrolux</w:t>
      </w:r>
      <w:r w:rsidRPr="009D3C78">
        <w:rPr>
          <w:color w:val="231F20"/>
          <w:spacing w:val="4"/>
          <w:w w:val="95"/>
          <w:lang w:val="lv-LV"/>
        </w:rPr>
        <w:t xml:space="preserve"> </w:t>
      </w:r>
      <w:r w:rsidRPr="009D3C78">
        <w:rPr>
          <w:color w:val="231F20"/>
          <w:w w:val="95"/>
          <w:lang w:val="lv-LV"/>
        </w:rPr>
        <w:t>(publ) licenci”</w:t>
      </w:r>
      <w:r w:rsidRPr="009D3C78">
        <w:rPr>
          <w:color w:val="231F20"/>
          <w:w w:val="89"/>
          <w:lang w:val="lv-LV"/>
        </w:rPr>
        <w:t xml:space="preserve"> Ele</w:t>
      </w:r>
      <w:r>
        <w:rPr>
          <w:color w:val="231F20"/>
          <w:w w:val="89"/>
          <w:lang w:val="lv-LV"/>
        </w:rPr>
        <w:t>c</w:t>
      </w:r>
      <w:r w:rsidRPr="009D3C78">
        <w:rPr>
          <w:color w:val="231F20"/>
          <w:w w:val="89"/>
          <w:lang w:val="lv-LV"/>
        </w:rPr>
        <w:t xml:space="preserve">trolux </w:t>
      </w:r>
      <w:r w:rsidRPr="009D3C78">
        <w:rPr>
          <w:color w:val="231F20"/>
          <w:w w:val="95"/>
          <w:lang w:val="lv-LV"/>
        </w:rPr>
        <w:t>– reģistrēta tirdzniecības</w:t>
      </w:r>
    </w:p>
    <w:p w:rsidR="00A66B7B" w:rsidRPr="009D3C78" w:rsidRDefault="00A66B7B">
      <w:pPr>
        <w:spacing w:line="220" w:lineRule="exact"/>
        <w:rPr>
          <w:lang w:val="lv-LV"/>
        </w:rPr>
      </w:pPr>
      <w:r w:rsidRPr="009D3C78">
        <w:rPr>
          <w:lang w:val="lv-LV"/>
        </w:rPr>
        <w:br w:type="column"/>
      </w:r>
    </w:p>
    <w:p w:rsidR="00A66B7B" w:rsidRPr="009D3C78" w:rsidRDefault="00A66B7B">
      <w:pPr>
        <w:pStyle w:val="BodyText"/>
        <w:spacing w:line="250" w:lineRule="auto"/>
        <w:ind w:left="190" w:right="1215"/>
        <w:rPr>
          <w:lang w:val="lv-LV"/>
        </w:rPr>
      </w:pPr>
      <w:r w:rsidRPr="009D3C78">
        <w:rPr>
          <w:color w:val="231F20"/>
          <w:lang w:val="lv-LV"/>
        </w:rPr>
        <w:t>zīme,</w:t>
      </w:r>
      <w:r w:rsidRPr="009D3C78">
        <w:rPr>
          <w:color w:val="231F20"/>
          <w:spacing w:val="-11"/>
          <w:lang w:val="lv-LV"/>
        </w:rPr>
        <w:t xml:space="preserve"> kas izmantota saskaņā ar </w:t>
      </w:r>
      <w:r w:rsidRPr="009D3C78">
        <w:rPr>
          <w:color w:val="231F20"/>
          <w:w w:val="95"/>
          <w:lang w:val="lv-LV"/>
        </w:rPr>
        <w:t>AB</w:t>
      </w:r>
      <w:r w:rsidRPr="009D3C78">
        <w:rPr>
          <w:color w:val="231F20"/>
          <w:spacing w:val="3"/>
          <w:w w:val="95"/>
          <w:lang w:val="lv-LV"/>
        </w:rPr>
        <w:t xml:space="preserve"> </w:t>
      </w:r>
      <w:r w:rsidRPr="009D3C78">
        <w:rPr>
          <w:color w:val="231F20"/>
          <w:w w:val="95"/>
          <w:lang w:val="lv-LV"/>
        </w:rPr>
        <w:t>Electrolux</w:t>
      </w:r>
      <w:r w:rsidRPr="009D3C78">
        <w:rPr>
          <w:color w:val="231F20"/>
          <w:spacing w:val="4"/>
          <w:w w:val="95"/>
          <w:lang w:val="lv-LV"/>
        </w:rPr>
        <w:t xml:space="preserve"> </w:t>
      </w:r>
      <w:r w:rsidRPr="009D3C78">
        <w:rPr>
          <w:color w:val="231F20"/>
          <w:w w:val="95"/>
          <w:lang w:val="lv-LV"/>
        </w:rPr>
        <w:t>(publ) licenci.</w:t>
      </w:r>
    </w:p>
    <w:p w:rsidR="00A66B7B" w:rsidRPr="009D3C78" w:rsidRDefault="00A66B7B" w:rsidP="008D4B97">
      <w:pPr>
        <w:pStyle w:val="BodyText"/>
        <w:spacing w:line="250" w:lineRule="auto"/>
        <w:ind w:left="190" w:right="1694"/>
        <w:rPr>
          <w:lang w:val="lv-LV"/>
        </w:rPr>
      </w:pPr>
      <w:r w:rsidRPr="009D3C78">
        <w:rPr>
          <w:color w:val="231F20"/>
          <w:w w:val="95"/>
          <w:lang w:val="lv-LV"/>
        </w:rPr>
        <w:t>AB Electrolux S:T</w:t>
      </w:r>
      <w:r w:rsidRPr="009D3C78">
        <w:rPr>
          <w:color w:val="231F20"/>
          <w:spacing w:val="18"/>
          <w:w w:val="95"/>
          <w:lang w:val="lv-LV"/>
        </w:rPr>
        <w:t xml:space="preserve"> </w:t>
      </w:r>
      <w:r w:rsidRPr="009D3C78">
        <w:rPr>
          <w:color w:val="231F20"/>
          <w:w w:val="95"/>
          <w:lang w:val="lv-LV"/>
        </w:rPr>
        <w:t>G</w:t>
      </w:r>
      <w:r w:rsidRPr="009D3C78">
        <w:rPr>
          <w:rFonts w:ascii="Century Gothic" w:hAnsi="Century Gothic" w:cs="Century Gothic"/>
          <w:color w:val="231F20"/>
          <w:w w:val="95"/>
          <w:lang w:val="lv-LV"/>
        </w:rPr>
        <w:t>ö</w:t>
      </w:r>
      <w:r w:rsidRPr="009D3C78">
        <w:rPr>
          <w:color w:val="231F20"/>
          <w:w w:val="95"/>
          <w:lang w:val="lv-LV"/>
        </w:rPr>
        <w:t>ransgatan</w:t>
      </w:r>
      <w:r w:rsidRPr="009D3C78">
        <w:rPr>
          <w:color w:val="231F20"/>
          <w:spacing w:val="19"/>
          <w:w w:val="95"/>
          <w:lang w:val="lv-LV"/>
        </w:rPr>
        <w:t xml:space="preserve"> </w:t>
      </w:r>
      <w:r w:rsidRPr="009D3C78">
        <w:rPr>
          <w:color w:val="231F20"/>
          <w:w w:val="95"/>
          <w:lang w:val="lv-LV"/>
        </w:rPr>
        <w:t>143,</w:t>
      </w:r>
      <w:r w:rsidRPr="009D3C78">
        <w:rPr>
          <w:color w:val="231F20"/>
          <w:spacing w:val="19"/>
          <w:w w:val="95"/>
          <w:lang w:val="lv-LV"/>
        </w:rPr>
        <w:t xml:space="preserve"> </w:t>
      </w:r>
      <w:r w:rsidRPr="009D3C78">
        <w:rPr>
          <w:color w:val="231F20"/>
          <w:w w:val="95"/>
          <w:lang w:val="lv-LV"/>
        </w:rPr>
        <w:t>SE-105</w:t>
      </w:r>
      <w:r w:rsidRPr="009D3C78">
        <w:rPr>
          <w:color w:val="231F20"/>
          <w:spacing w:val="19"/>
          <w:w w:val="95"/>
          <w:lang w:val="lv-LV"/>
        </w:rPr>
        <w:t xml:space="preserve"> </w:t>
      </w:r>
      <w:r w:rsidRPr="009D3C78">
        <w:rPr>
          <w:color w:val="231F20"/>
          <w:w w:val="95"/>
          <w:lang w:val="lv-LV"/>
        </w:rPr>
        <w:t>45</w:t>
      </w:r>
      <w:r w:rsidRPr="009D3C78">
        <w:rPr>
          <w:color w:val="231F20"/>
          <w:spacing w:val="18"/>
          <w:w w:val="95"/>
          <w:lang w:val="lv-LV"/>
        </w:rPr>
        <w:t xml:space="preserve"> </w:t>
      </w:r>
      <w:r w:rsidRPr="009D3C78">
        <w:rPr>
          <w:color w:val="231F20"/>
          <w:w w:val="95"/>
          <w:lang w:val="lv-LV"/>
        </w:rPr>
        <w:t>Stokholm</w:t>
      </w:r>
      <w:r>
        <w:rPr>
          <w:color w:val="231F20"/>
          <w:w w:val="95"/>
          <w:lang w:val="lv-LV"/>
        </w:rPr>
        <w:t>a</w:t>
      </w:r>
      <w:r w:rsidRPr="009D3C78">
        <w:rPr>
          <w:color w:val="231F20"/>
          <w:w w:val="95"/>
          <w:lang w:val="lv-LV"/>
        </w:rPr>
        <w:t>, Zviedrija</w:t>
      </w:r>
      <w:r w:rsidRPr="009D3C78">
        <w:rPr>
          <w:color w:val="231F20"/>
          <w:lang w:val="lv-LV"/>
        </w:rPr>
        <w:t>.</w:t>
      </w:r>
    </w:p>
    <w:p w:rsidR="00A66B7B" w:rsidRPr="009D3C78" w:rsidRDefault="00A66B7B">
      <w:pPr>
        <w:spacing w:line="250" w:lineRule="auto"/>
        <w:rPr>
          <w:lang w:val="lv-LV"/>
        </w:rPr>
        <w:sectPr w:rsidR="00A66B7B" w:rsidRPr="009D3C78">
          <w:type w:val="continuous"/>
          <w:pgSz w:w="9231" w:h="12760"/>
          <w:pgMar w:top="1160" w:right="0" w:bottom="420" w:left="0" w:header="720" w:footer="720" w:gutter="0"/>
          <w:cols w:num="2" w:space="720" w:equalWidth="0">
            <w:col w:w="4612" w:space="40"/>
            <w:col w:w="4579"/>
          </w:cols>
        </w:sectPr>
      </w:pPr>
    </w:p>
    <w:p w:rsidR="00A66B7B" w:rsidRPr="009D3C78" w:rsidRDefault="00A66B7B">
      <w:pPr>
        <w:spacing w:line="200" w:lineRule="exact"/>
        <w:rPr>
          <w:sz w:val="20"/>
          <w:szCs w:val="20"/>
          <w:lang w:val="lv-LV"/>
        </w:rPr>
      </w:pPr>
    </w:p>
    <w:p w:rsidR="00A66B7B" w:rsidRPr="009D3C78" w:rsidRDefault="00A66B7B" w:rsidP="009E62AE">
      <w:pPr>
        <w:spacing w:line="200" w:lineRule="exact"/>
        <w:rPr>
          <w:rFonts w:ascii="Times New Roman" w:hAnsi="Times New Roman" w:cs="Times New Roman"/>
          <w:sz w:val="20"/>
          <w:szCs w:val="20"/>
          <w:lang w:val="lv-LV"/>
        </w:rPr>
      </w:pPr>
      <w:r>
        <w:rPr>
          <w:noProof/>
          <w:lang w:val="lv-LV" w:eastAsia="lv-LV"/>
        </w:rPr>
        <w:pict>
          <v:group id="Group 992" o:spid="_x0000_s1860" style="position:absolute;margin-left:0;margin-top:21pt;width:15pt;height:.1pt;z-index:-251607040;mso-position-horizontal-relative:page;mso-position-vertical-relative:page" coordorigin=",420" coordsize="300,2">
            <v:shape id="Freeform 993" o:spid="_x0000_s1861" style="position:absolute;top:420;width:300;height:2;visibility:visible;mso-wrap-style:square;v-text-anchor:top" coordsize="300,2" path="m300,l,e" filled="f" strokeweight=".25pt">
              <v:path arrowok="t" o:connecttype="custom" o:connectlocs="300,0;0,0" o:connectangles="0,0"/>
            </v:shape>
            <w10:wrap anchorx="page" anchory="page"/>
          </v:group>
        </w:pict>
      </w:r>
      <w:r>
        <w:rPr>
          <w:noProof/>
          <w:lang w:val="lv-LV" w:eastAsia="lv-LV"/>
        </w:rPr>
        <w:pict>
          <v:group id="Group 994" o:spid="_x0000_s1862" style="position:absolute;margin-left:446.55pt;margin-top:21pt;width:15pt;height:.1pt;z-index:-251606016;mso-position-horizontal-relative:page;mso-position-vertical-relative:page" coordorigin="8931,420" coordsize="300,2">
            <v:shape id="Freeform 995" o:spid="_x0000_s1863" style="position:absolute;left:8931;top:420;width:300;height:2;visibility:visible;mso-wrap-style:square;v-text-anchor:top" coordsize="300,2" path="m,l300,e" filled="f" strokeweight=".25pt">
              <v:path arrowok="t" o:connecttype="custom" o:connectlocs="0,0;300,0" o:connectangles="0,0"/>
            </v:shape>
            <w10:wrap anchorx="page" anchory="page"/>
          </v:group>
        </w:pict>
      </w:r>
      <w:bookmarkStart w:id="12" w:name="_GoBack"/>
      <w:r w:rsidRPr="002A54DB">
        <w:rPr>
          <w:noProof/>
          <w:lang w:val="lv-LV" w:eastAsia="lv-LV"/>
        </w:rPr>
        <w:pict>
          <v:shape id="Picture 2" o:spid="_x0000_i1026" type="#_x0000_t75" style="width:396.75pt;height:570pt;visibility:visible">
            <v:imagedata r:id="rId25" o:title=""/>
          </v:shape>
        </w:pict>
      </w:r>
      <w:bookmarkEnd w:id="12"/>
    </w:p>
    <w:p w:rsidR="00A66B7B" w:rsidRPr="009D3C78" w:rsidRDefault="00A66B7B">
      <w:pPr>
        <w:rPr>
          <w:rFonts w:ascii="Times New Roman" w:hAnsi="Times New Roman" w:cs="Times New Roman"/>
          <w:sz w:val="20"/>
          <w:szCs w:val="20"/>
          <w:lang w:val="lv-LV"/>
        </w:rPr>
        <w:sectPr w:rsidR="00A66B7B" w:rsidRPr="009D3C78">
          <w:footerReference w:type="default" r:id="rId26"/>
          <w:pgSz w:w="9231" w:h="12760"/>
          <w:pgMar w:top="420" w:right="0" w:bottom="420" w:left="0" w:header="0" w:footer="222" w:gutter="0"/>
          <w:cols w:space="720"/>
        </w:sectPr>
      </w:pPr>
    </w:p>
    <w:p w:rsidR="00A66B7B" w:rsidRPr="009D3C78" w:rsidRDefault="00A66B7B">
      <w:pPr>
        <w:spacing w:line="200" w:lineRule="exact"/>
        <w:rPr>
          <w:sz w:val="20"/>
          <w:szCs w:val="20"/>
          <w:lang w:val="lv-LV"/>
        </w:rPr>
      </w:pPr>
    </w:p>
    <w:p w:rsidR="00A66B7B" w:rsidRPr="009D3C78" w:rsidRDefault="00A66B7B" w:rsidP="00607190">
      <w:pPr>
        <w:rPr>
          <w:sz w:val="20"/>
          <w:szCs w:val="20"/>
          <w:lang w:val="lv-LV"/>
        </w:rPr>
      </w:pPr>
    </w:p>
    <w:p w:rsidR="00A66B7B" w:rsidRPr="009D3C78" w:rsidRDefault="00A66B7B">
      <w:pPr>
        <w:spacing w:line="200" w:lineRule="exact"/>
        <w:rPr>
          <w:sz w:val="20"/>
          <w:szCs w:val="20"/>
          <w:lang w:val="lv-LV"/>
        </w:rPr>
      </w:pPr>
    </w:p>
    <w:p w:rsidR="00A66B7B" w:rsidRPr="009D3C78" w:rsidRDefault="00A66B7B" w:rsidP="00607190">
      <w:pPr>
        <w:tabs>
          <w:tab w:val="left" w:pos="1470"/>
        </w:tabs>
        <w:spacing w:line="200" w:lineRule="exact"/>
        <w:rPr>
          <w:sz w:val="20"/>
          <w:szCs w:val="20"/>
          <w:lang w:val="lv-LV"/>
        </w:rPr>
      </w:pPr>
      <w:r w:rsidRPr="009D3C78">
        <w:rPr>
          <w:sz w:val="20"/>
          <w:szCs w:val="20"/>
          <w:lang w:val="lv-LV"/>
        </w:rPr>
        <w:tab/>
      </w:r>
    </w:p>
    <w:tbl>
      <w:tblPr>
        <w:tblW w:w="8250" w:type="dxa"/>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0"/>
        <w:gridCol w:w="2970"/>
        <w:gridCol w:w="2860"/>
      </w:tblGrid>
      <w:tr w:rsidR="00A66B7B" w:rsidRPr="009D3C78">
        <w:tc>
          <w:tcPr>
            <w:tcW w:w="2420" w:type="dxa"/>
          </w:tcPr>
          <w:p w:rsidR="00A66B7B" w:rsidRPr="009D3C78" w:rsidRDefault="00A66B7B" w:rsidP="005B397E">
            <w:pPr>
              <w:tabs>
                <w:tab w:val="left" w:pos="1470"/>
              </w:tabs>
              <w:spacing w:line="200" w:lineRule="exact"/>
              <w:rPr>
                <w:sz w:val="20"/>
                <w:szCs w:val="20"/>
                <w:lang w:val="lv-LV"/>
              </w:rPr>
            </w:pPr>
            <w:r w:rsidRPr="009D3C78">
              <w:rPr>
                <w:sz w:val="20"/>
                <w:szCs w:val="20"/>
                <w:lang w:val="lv-LV"/>
              </w:rPr>
              <w:t>Invertētās „split” sistēmas</w:t>
            </w:r>
          </w:p>
        </w:tc>
        <w:tc>
          <w:tcPr>
            <w:tcW w:w="2970" w:type="dxa"/>
          </w:tcPr>
          <w:p w:rsidR="00A66B7B" w:rsidRPr="009D3C78" w:rsidRDefault="00A66B7B" w:rsidP="005B397E">
            <w:pPr>
              <w:tabs>
                <w:tab w:val="left" w:pos="1470"/>
              </w:tabs>
              <w:spacing w:line="200" w:lineRule="exact"/>
              <w:rPr>
                <w:sz w:val="20"/>
                <w:szCs w:val="20"/>
                <w:lang w:val="lv-LV"/>
              </w:rPr>
            </w:pPr>
            <w:r w:rsidRPr="009D3C78">
              <w:rPr>
                <w:sz w:val="20"/>
                <w:szCs w:val="20"/>
                <w:lang w:val="lv-LV"/>
              </w:rPr>
              <w:t>Mobilie kondicionieri</w:t>
            </w:r>
          </w:p>
        </w:tc>
        <w:tc>
          <w:tcPr>
            <w:tcW w:w="2860" w:type="dxa"/>
          </w:tcPr>
          <w:p w:rsidR="00A66B7B" w:rsidRPr="009D3C78" w:rsidRDefault="00A66B7B" w:rsidP="005B397E">
            <w:pPr>
              <w:tabs>
                <w:tab w:val="left" w:pos="1470"/>
              </w:tabs>
              <w:spacing w:line="200" w:lineRule="exact"/>
              <w:rPr>
                <w:sz w:val="20"/>
                <w:szCs w:val="20"/>
                <w:lang w:val="lv-LV"/>
              </w:rPr>
            </w:pPr>
            <w:r w:rsidRPr="009D3C78">
              <w:rPr>
                <w:sz w:val="20"/>
                <w:szCs w:val="20"/>
                <w:lang w:val="lv-LV"/>
              </w:rPr>
              <w:t>Eļļas radiatori</w:t>
            </w:r>
          </w:p>
        </w:tc>
      </w:tr>
      <w:tr w:rsidR="00A66B7B" w:rsidRPr="002D7F1E">
        <w:tc>
          <w:tcPr>
            <w:tcW w:w="2420" w:type="dxa"/>
          </w:tcPr>
          <w:p w:rsidR="00A66B7B" w:rsidRPr="009D3C78" w:rsidRDefault="00A66B7B" w:rsidP="005B397E">
            <w:pPr>
              <w:tabs>
                <w:tab w:val="left" w:pos="1470"/>
              </w:tabs>
              <w:spacing w:line="200" w:lineRule="exact"/>
              <w:rPr>
                <w:sz w:val="20"/>
                <w:szCs w:val="20"/>
                <w:lang w:val="lv-LV"/>
              </w:rPr>
            </w:pPr>
            <w:r w:rsidRPr="009D3C78">
              <w:rPr>
                <w:sz w:val="20"/>
                <w:szCs w:val="20"/>
                <w:lang w:val="lv-LV"/>
              </w:rPr>
              <w:t>Uzkrājošie ūdens sildītāji</w:t>
            </w:r>
          </w:p>
        </w:tc>
        <w:tc>
          <w:tcPr>
            <w:tcW w:w="2970" w:type="dxa"/>
          </w:tcPr>
          <w:p w:rsidR="00A66B7B" w:rsidRPr="009D3C78" w:rsidRDefault="00A66B7B" w:rsidP="005B397E">
            <w:pPr>
              <w:tabs>
                <w:tab w:val="left" w:pos="1470"/>
              </w:tabs>
              <w:spacing w:line="200" w:lineRule="exact"/>
              <w:rPr>
                <w:sz w:val="20"/>
                <w:szCs w:val="20"/>
                <w:lang w:val="lv-LV"/>
              </w:rPr>
            </w:pPr>
            <w:r w:rsidRPr="009D3C78">
              <w:rPr>
                <w:sz w:val="20"/>
                <w:szCs w:val="20"/>
                <w:lang w:val="lv-LV"/>
              </w:rPr>
              <w:t>Caurteces tipa ūdens sildītāji</w:t>
            </w:r>
          </w:p>
        </w:tc>
        <w:tc>
          <w:tcPr>
            <w:tcW w:w="2860" w:type="dxa"/>
          </w:tcPr>
          <w:p w:rsidR="00A66B7B" w:rsidRPr="009D3C78" w:rsidRDefault="00A66B7B" w:rsidP="005B397E">
            <w:pPr>
              <w:tabs>
                <w:tab w:val="left" w:pos="1470"/>
              </w:tabs>
              <w:spacing w:line="200" w:lineRule="exact"/>
              <w:rPr>
                <w:sz w:val="20"/>
                <w:szCs w:val="20"/>
                <w:lang w:val="lv-LV"/>
              </w:rPr>
            </w:pPr>
            <w:r w:rsidRPr="009D3C78">
              <w:rPr>
                <w:sz w:val="20"/>
                <w:szCs w:val="20"/>
                <w:lang w:val="lv-LV"/>
              </w:rPr>
              <w:t>Caurteces tipa gāzes ūdens sildītāji</w:t>
            </w:r>
          </w:p>
        </w:tc>
      </w:tr>
      <w:tr w:rsidR="00A66B7B" w:rsidRPr="009D3C78">
        <w:tc>
          <w:tcPr>
            <w:tcW w:w="2420" w:type="dxa"/>
          </w:tcPr>
          <w:p w:rsidR="00A66B7B" w:rsidRPr="009D3C78" w:rsidRDefault="00A66B7B" w:rsidP="005B397E">
            <w:pPr>
              <w:tabs>
                <w:tab w:val="left" w:pos="1470"/>
              </w:tabs>
              <w:spacing w:line="200" w:lineRule="exact"/>
              <w:rPr>
                <w:sz w:val="20"/>
                <w:szCs w:val="20"/>
                <w:lang w:val="lv-LV"/>
              </w:rPr>
            </w:pPr>
            <w:r w:rsidRPr="009D3C78">
              <w:rPr>
                <w:sz w:val="20"/>
                <w:szCs w:val="20"/>
                <w:lang w:val="lv-LV"/>
              </w:rPr>
              <w:t>Elektriskie kamīni</w:t>
            </w:r>
          </w:p>
        </w:tc>
        <w:tc>
          <w:tcPr>
            <w:tcW w:w="2970" w:type="dxa"/>
          </w:tcPr>
          <w:p w:rsidR="00A66B7B" w:rsidRPr="009D3C78" w:rsidRDefault="00A66B7B" w:rsidP="005B397E">
            <w:pPr>
              <w:tabs>
                <w:tab w:val="left" w:pos="1470"/>
              </w:tabs>
              <w:spacing w:line="200" w:lineRule="exact"/>
              <w:rPr>
                <w:sz w:val="20"/>
                <w:szCs w:val="20"/>
                <w:lang w:val="lv-LV"/>
              </w:rPr>
            </w:pPr>
            <w:r w:rsidRPr="009D3C78">
              <w:rPr>
                <w:sz w:val="20"/>
                <w:szCs w:val="20"/>
                <w:lang w:val="lv-LV"/>
              </w:rPr>
              <w:t>Konvektori</w:t>
            </w:r>
          </w:p>
        </w:tc>
        <w:tc>
          <w:tcPr>
            <w:tcW w:w="2860" w:type="dxa"/>
          </w:tcPr>
          <w:p w:rsidR="00A66B7B" w:rsidRPr="009D3C78" w:rsidRDefault="00A66B7B" w:rsidP="005B397E">
            <w:pPr>
              <w:tabs>
                <w:tab w:val="left" w:pos="1470"/>
              </w:tabs>
              <w:spacing w:line="200" w:lineRule="exact"/>
              <w:rPr>
                <w:sz w:val="20"/>
                <w:szCs w:val="20"/>
                <w:lang w:val="lv-LV"/>
              </w:rPr>
            </w:pPr>
            <w:r w:rsidRPr="009D3C78">
              <w:rPr>
                <w:sz w:val="20"/>
                <w:szCs w:val="20"/>
                <w:lang w:val="lv-LV"/>
              </w:rPr>
              <w:t>Sildītāji ar ventilatoru</w:t>
            </w:r>
          </w:p>
        </w:tc>
      </w:tr>
      <w:tr w:rsidR="00A66B7B" w:rsidRPr="009D3C78">
        <w:tc>
          <w:tcPr>
            <w:tcW w:w="2420" w:type="dxa"/>
          </w:tcPr>
          <w:p w:rsidR="00A66B7B" w:rsidRPr="009D3C78" w:rsidRDefault="00A66B7B" w:rsidP="005B397E">
            <w:pPr>
              <w:tabs>
                <w:tab w:val="left" w:pos="1470"/>
              </w:tabs>
              <w:spacing w:line="200" w:lineRule="exact"/>
              <w:rPr>
                <w:sz w:val="20"/>
                <w:szCs w:val="20"/>
                <w:lang w:val="lv-LV"/>
              </w:rPr>
            </w:pPr>
            <w:r w:rsidRPr="009D3C78">
              <w:rPr>
                <w:sz w:val="20"/>
                <w:szCs w:val="20"/>
                <w:lang w:val="lv-LV"/>
              </w:rPr>
              <w:t>Roku žāvētāji</w:t>
            </w:r>
          </w:p>
        </w:tc>
        <w:tc>
          <w:tcPr>
            <w:tcW w:w="2970" w:type="dxa"/>
          </w:tcPr>
          <w:p w:rsidR="00A66B7B" w:rsidRPr="009D3C78" w:rsidRDefault="00A66B7B" w:rsidP="005B397E">
            <w:pPr>
              <w:tabs>
                <w:tab w:val="left" w:pos="1470"/>
              </w:tabs>
              <w:spacing w:line="200" w:lineRule="exact"/>
              <w:rPr>
                <w:sz w:val="20"/>
                <w:szCs w:val="20"/>
                <w:lang w:val="lv-LV"/>
              </w:rPr>
            </w:pPr>
            <w:r w:rsidRPr="009D3C78">
              <w:rPr>
                <w:sz w:val="20"/>
                <w:szCs w:val="20"/>
                <w:lang w:val="lv-LV"/>
              </w:rPr>
              <w:t>Mitrinātāji</w:t>
            </w:r>
          </w:p>
        </w:tc>
        <w:tc>
          <w:tcPr>
            <w:tcW w:w="2860" w:type="dxa"/>
          </w:tcPr>
          <w:p w:rsidR="00A66B7B" w:rsidRPr="009D3C78" w:rsidRDefault="00A66B7B" w:rsidP="005B397E">
            <w:pPr>
              <w:tabs>
                <w:tab w:val="left" w:pos="1470"/>
              </w:tabs>
              <w:spacing w:line="200" w:lineRule="exact"/>
              <w:rPr>
                <w:sz w:val="20"/>
                <w:szCs w:val="20"/>
                <w:lang w:val="lv-LV"/>
              </w:rPr>
            </w:pPr>
            <w:r w:rsidRPr="009D3C78">
              <w:rPr>
                <w:sz w:val="20"/>
                <w:szCs w:val="20"/>
                <w:lang w:val="lv-LV"/>
              </w:rPr>
              <w:t>Gaisa attīrītāji</w:t>
            </w:r>
          </w:p>
        </w:tc>
      </w:tr>
    </w:tbl>
    <w:p w:rsidR="00A66B7B" w:rsidRPr="009D3C78" w:rsidRDefault="00A66B7B" w:rsidP="00607190">
      <w:pPr>
        <w:tabs>
          <w:tab w:val="left" w:pos="1470"/>
        </w:tabs>
        <w:spacing w:line="200" w:lineRule="exact"/>
        <w:rPr>
          <w:sz w:val="20"/>
          <w:szCs w:val="20"/>
          <w:lang w:val="lv-LV"/>
        </w:rPr>
      </w:pPr>
    </w:p>
    <w:p w:rsidR="00A66B7B" w:rsidRPr="009D3C78" w:rsidRDefault="00A66B7B">
      <w:pPr>
        <w:spacing w:line="200" w:lineRule="exact"/>
        <w:rPr>
          <w:sz w:val="20"/>
          <w:szCs w:val="20"/>
          <w:lang w:val="lv-LV"/>
        </w:rPr>
      </w:pPr>
      <w:r w:rsidRPr="009D3C78">
        <w:rPr>
          <w:sz w:val="20"/>
          <w:szCs w:val="20"/>
          <w:lang w:val="lv-LV"/>
        </w:rPr>
        <w:br w:type="page"/>
      </w: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line="200" w:lineRule="exact"/>
        <w:rPr>
          <w:sz w:val="20"/>
          <w:szCs w:val="20"/>
          <w:lang w:val="lv-LV"/>
        </w:rPr>
      </w:pPr>
    </w:p>
    <w:p w:rsidR="00A66B7B" w:rsidRPr="009D3C78" w:rsidRDefault="00A66B7B">
      <w:pPr>
        <w:spacing w:before="5" w:line="200" w:lineRule="exact"/>
        <w:rPr>
          <w:sz w:val="20"/>
          <w:szCs w:val="20"/>
          <w:lang w:val="lv-LV"/>
        </w:rPr>
      </w:pPr>
    </w:p>
    <w:p w:rsidR="00A66B7B" w:rsidRPr="009D3C78" w:rsidRDefault="00A66B7B">
      <w:pPr>
        <w:spacing w:line="200" w:lineRule="exact"/>
        <w:rPr>
          <w:sz w:val="20"/>
          <w:szCs w:val="20"/>
          <w:lang w:val="lv-LV"/>
        </w:rPr>
        <w:sectPr w:rsidR="00A66B7B" w:rsidRPr="009D3C78">
          <w:pgSz w:w="9231" w:h="12760"/>
          <w:pgMar w:top="300" w:right="0" w:bottom="420" w:left="0" w:header="0" w:footer="222" w:gutter="0"/>
          <w:cols w:space="720"/>
        </w:sectPr>
      </w:pPr>
    </w:p>
    <w:p w:rsidR="00A66B7B" w:rsidRPr="009D3C78" w:rsidRDefault="00A66B7B">
      <w:pPr>
        <w:spacing w:before="69"/>
        <w:ind w:left="1100"/>
        <w:rPr>
          <w:rFonts w:ascii="Arial" w:hAnsi="Arial" w:cs="Arial"/>
          <w:sz w:val="24"/>
          <w:szCs w:val="24"/>
          <w:lang w:val="lv-LV"/>
        </w:rPr>
      </w:pPr>
      <w:r>
        <w:rPr>
          <w:noProof/>
          <w:lang w:val="lv-LV" w:eastAsia="lv-LV"/>
        </w:rPr>
        <w:pict>
          <v:group id="Group 996" o:spid="_x0000_s1864" style="position:absolute;left:0;text-align:left;margin-left:20.5pt;margin-top:20.5pt;width:417.7pt;height:590.3pt;z-index:-251604992;mso-position-horizontal-relative:page;mso-position-vertical-relative:page" coordorigin="410,410" coordsize="8354,11806">
            <v:shape id="Picture 997" o:spid="_x0000_s1865" type="#_x0000_t75" style="position:absolute;left:647;top:647;width:7909;height:11461;visibility:visible">
              <v:imagedata r:id="rId27" o:title=""/>
            </v:shape>
            <v:group id="Group 998" o:spid="_x0000_s1866" style="position:absolute;left:420;top:420;width:8334;height:11786" coordorigin="420,420" coordsize="8334,11786">
              <v:shape id="Freeform 999" o:spid="_x0000_s1867" style="position:absolute;left:420;top:420;width:8334;height:11786;visibility:visible;mso-wrap-style:square;v-text-anchor:top" coordsize="8334,11786" path="m8334,l,,,11786r8334,l8334,11628r-159,l7518,11619r-643,-25l6249,11554r-608,-56l5055,11427r-564,-84l3952,11246r-511,-110l2958,11014r-451,-133l2088,10737r-383,-153l1360,10421r-306,-171l789,10070,567,9884,392,9691,264,9492,185,9287,159,9078r,-8919l8334,159,8334,xe" stroked="f">
                <v:path arrowok="t" o:connecttype="custom" o:connectlocs="8334,420;0,420;0,12206;8334,12206;8334,12048;8175,12048;7518,12039;6875,12014;6249,11974;5641,11918;5055,11847;4491,11763;3952,11666;3441,11556;2958,11434;2507,11301;2088,11157;1705,11004;1360,10841;1054,10670;789,10490;567,10304;392,10111;264,9912;185,9707;159,9498;159,579;8334,579;8334,420" o:connectangles="0,0,0,0,0,0,0,0,0,0,0,0,0,0,0,0,0,0,0,0,0,0,0,0,0,0,0,0,0"/>
              </v:shape>
              <v:shape id="Freeform 1000" o:spid="_x0000_s1868" style="position:absolute;left:420;top:420;width:8334;height:11786;visibility:visible;mso-wrap-style:square;v-text-anchor:top" coordsize="8334,11786" path="m8334,159r-159,l8175,11628r159,l8334,159xe" stroked="f">
                <v:path arrowok="t" o:connecttype="custom" o:connectlocs="8334,579;8175,579;8175,12048;8334,12048;8334,579" o:connectangles="0,0,0,0,0"/>
              </v:shape>
            </v:group>
            <v:group id="Group 1001" o:spid="_x0000_s1869" style="position:absolute;left:5361;top:10977;width:166;height:256" coordorigin="5361,10977" coordsize="166,256">
              <v:shape id="Freeform 1002" o:spid="_x0000_s1870" style="position:absolute;left:5361;top:10977;width:166;height:256;visibility:visible;mso-wrap-style:square;v-text-anchor:top" coordsize="166,256" path="m,l166,,148,255r-134,l,xe" filled="f" strokecolor="#231f20" strokeweight=".6pt">
                <v:path arrowok="t" o:connecttype="custom" o:connectlocs="0,10977;166,10977;148,11232;14,11232;0,10977" o:connectangles="0,0,0,0,0"/>
              </v:shape>
            </v:group>
            <v:group id="Group 1003" o:spid="_x0000_s1871" style="position:absolute;left:5343;top:10972;width:209;height:2" coordorigin="5343,10972" coordsize="209,2">
              <v:shape id="Freeform 1004" o:spid="_x0000_s1872" style="position:absolute;left:5343;top:10972;width:209;height:2;visibility:visible;mso-wrap-style:square;v-text-anchor:top" coordsize="209,2" path="m,l209,e" filled="f" strokecolor="#231f20" strokeweight="1.04pt">
                <v:path arrowok="t" o:connecttype="custom" o:connectlocs="0,0;209,0" o:connectangles="0,0"/>
              </v:shape>
            </v:group>
            <v:group id="Group 1005" o:spid="_x0000_s1873" style="position:absolute;left:5538;top:10949;width:18;height:18" coordorigin="5538,10949" coordsize="18,18">
              <v:shape id="Freeform 1006" o:spid="_x0000_s1874" style="position:absolute;left:5538;top:10949;width:18;height:18;visibility:visible;mso-wrap-style:square;v-text-anchor:top" coordsize="18,18" path="m14,l4,,,4,,14r4,4l14,18r4,-4l18,4,14,xe" fillcolor="#231f20" stroked="f">
                <v:path arrowok="t" o:connecttype="custom" o:connectlocs="14,10949;4,10949;0,10953;0,10963;4,10967;14,10967;18,10963;18,10953;14,10949" o:connectangles="0,0,0,0,0,0,0,0,0"/>
              </v:shape>
            </v:group>
            <v:group id="Group 1007" o:spid="_x0000_s1875" style="position:absolute;left:5537;top:10949;width:19;height:19" coordorigin="5537,10949" coordsize="19,19">
              <v:shape id="Freeform 1008" o:spid="_x0000_s1876" style="position:absolute;left:5537;top:10949;width:19;height:19;visibility:visible;mso-wrap-style:square;v-text-anchor:top" coordsize="19,19" path="m10,r5,l20,4r,5l20,15r-5,4l10,19r-5,l,15,,9,,4,5,r5,xe" filled="f" strokecolor="#231f20" strokeweight=".04197mm">
                <v:path arrowok="t" o:connecttype="custom" o:connectlocs="10,10949;15,10949;20,10953;20,10958;20,10964;15,10968;10,10968;5,10968;0,10964;0,10958;0,10953;5,10949;10,10949" o:connectangles="0,0,0,0,0,0,0,0,0,0,0,0,0"/>
              </v:shape>
            </v:group>
            <v:group id="Group 1009" o:spid="_x0000_s1877" style="position:absolute;left:5382;top:10929;width:19;height:38" coordorigin="5382,10929" coordsize="19,38">
              <v:shape id="Freeform 1010" o:spid="_x0000_s1878" style="position:absolute;left:5382;top:10929;width:19;height:38;visibility:visible;mso-wrap-style:square;v-text-anchor:top" coordsize="19,38" path="m,19r20,e" filled="f" strokecolor="#231f20" strokeweight=".70486mm">
                <v:path arrowok="t" o:connecttype="custom" o:connectlocs="0,10948;20,10948" o:connectangles="0,0"/>
              </v:shape>
            </v:group>
            <v:group id="Group 1011" o:spid="_x0000_s1879" style="position:absolute;left:5382;top:10929;width:21;height:39" coordorigin="5382,10929" coordsize="21,39">
              <v:shape id="Freeform 1012" o:spid="_x0000_s1880" style="position:absolute;left:5382;top:10929;width:21;height:40;visibility:visible;mso-wrap-style:square;v-text-anchor:top" coordsize="21,40" path="m-2,19r24,e" filled="f" strokecolor="#231f20" strokeweight=".774mm">
                <v:path arrowok="t" o:connecttype="custom" o:connectlocs="-2,10948;22,10948" o:connectangles="0,0"/>
              </v:shape>
            </v:group>
            <v:group id="Group 1013" o:spid="_x0000_s1881" style="position:absolute;left:5361;top:10933;width:174;height:38" coordorigin="5361,10933" coordsize="174,38">
              <v:shape id="Freeform 1014" o:spid="_x0000_s1882" style="position:absolute;left:5361;top:10933;width:174;height:38;visibility:visible;mso-wrap-style:square;v-text-anchor:top" coordsize="174,38" path="m1,36l,34,,32,,30,5,19,19,11,41,4,68,r34,1l165,17r8,16l172,36r-2,3e" filled="f" strokecolor="#231f20" strokeweight=".6pt">
                <v:path arrowok="t" o:connecttype="custom" o:connectlocs="1,10969;0,10967;0,10965;0,10963;5,10952;19,10944;41,10937;68,10933;102,10934;165,10950;173,10966;172,10969;170,10972" o:connectangles="0,0,0,0,0,0,0,0,0,0,0,0,0"/>
              </v:shape>
            </v:group>
            <v:group id="Group 1015" o:spid="_x0000_s1883" style="position:absolute;left:5430;top:10928;width:53;height:16" coordorigin="5430,10928" coordsize="53,16">
              <v:shape id="Freeform 1016" o:spid="_x0000_s1884" style="position:absolute;left:5430;top:10928;width:53;height:16;visibility:visible;mso-wrap-style:square;v-text-anchor:top" coordsize="53,16" path="m,9r53,e" filled="f" strokecolor="white" strokeweight=".32492mm">
                <v:path arrowok="t" o:connecttype="custom" o:connectlocs="0,10937;53,10937" o:connectangles="0,0"/>
              </v:shape>
            </v:group>
            <v:group id="Group 1017" o:spid="_x0000_s1885" style="position:absolute;left:5525;top:10996;width:40;height:38" coordorigin="5525,10996" coordsize="40,38">
              <v:shape id="Freeform 1018" o:spid="_x0000_s1886" style="position:absolute;left:5525;top:10996;width:40;height:38;visibility:visible;mso-wrap-style:square;v-text-anchor:top" coordsize="40,38" path="m,l39,r,38l,38,,xe" filled="f" strokecolor="#231f20" strokeweight=".6pt">
                <v:path arrowok="t" o:connecttype="custom" o:connectlocs="0,10996;39,10996;39,11034;0,11034;0,10996" o:connectangles="0,0,0,0,0"/>
              </v:shape>
            </v:group>
            <v:group id="Group 1019" o:spid="_x0000_s1887" style="position:absolute;left:5428;top:10927;width:54;height:17" coordorigin="5428,10927" coordsize="54,17">
              <v:shape id="Freeform 1020" o:spid="_x0000_s1888" style="position:absolute;left:5428;top:10927;width:54;height:17;visibility:visible;mso-wrap-style:square;v-text-anchor:top" coordsize="54,17" path="m-6,8r66,e" filled="f" strokecolor="#231f20" strokeweight=".54644mm">
                <v:path arrowok="t" o:connecttype="custom" o:connectlocs="-6,10935;60,10935" o:connectangles="0,0"/>
              </v:shape>
            </v:group>
            <v:group id="Group 1021" o:spid="_x0000_s1889" style="position:absolute;left:5427;top:11043;width:70;height:2" coordorigin="5427,11043" coordsize="70,2">
              <v:shape id="Freeform 1022" o:spid="_x0000_s1890" style="position:absolute;left:5427;top:11043;width:70;height:2;visibility:visible;mso-wrap-style:square;v-text-anchor:top" coordsize="70,2" path="m,l70,e" filled="f" strokecolor="#231f20" strokeweight=".45897mm">
                <v:path arrowok="t" o:connecttype="custom" o:connectlocs="0,0;70,0" o:connectangles="0,0"/>
              </v:shape>
            </v:group>
            <v:group id="Group 1023" o:spid="_x0000_s1891" style="position:absolute;left:5388;top:11230;width:22;height:25" coordorigin="5388,11230" coordsize="22,25">
              <v:shape id="Freeform 1024" o:spid="_x0000_s1892" style="position:absolute;left:5388;top:11230;width:22;height:25;visibility:visible;mso-wrap-style:square;v-text-anchor:top" coordsize="22,25" path="m,12r22,e" filled="f" strokecolor="#231f20" strokeweight=".48119mm">
                <v:path arrowok="t" o:connecttype="custom" o:connectlocs="0,11242;22,11242" o:connectangles="0,0"/>
              </v:shape>
            </v:group>
            <v:group id="Group 1025" o:spid="_x0000_s1893" style="position:absolute;left:5387;top:11229;width:24;height:27" coordorigin="5387,11229" coordsize="24,27">
              <v:shape id="Freeform 1026" o:spid="_x0000_s1894" style="position:absolute;left:5387;top:11229;width:24;height:27;visibility:visible;mso-wrap-style:square;v-text-anchor:top" coordsize="24,27" path="m,l24,r,27l,27,,xe" filled="f" strokecolor="#231f20" strokeweight=".04197mm">
                <v:path arrowok="t" o:connecttype="custom" o:connectlocs="0,11229;24,11229;24,11256;0,11256;0,11229" o:connectangles="0,0,0,0,0"/>
              </v:shape>
            </v:group>
            <v:group id="Group 1027" o:spid="_x0000_s1895" style="position:absolute;left:5263;top:10900;width:349;height:377" coordorigin="5263,10900" coordsize="349,377">
              <v:shape id="Freeform 1028" o:spid="_x0000_s1896" style="position:absolute;left:5263;top:10900;width:349;height:377;visibility:visible;mso-wrap-style:square;v-text-anchor:top" coordsize="349,377" path="m,l349,377e" filled="f" strokecolor="#231f20" strokeweight=".6pt">
                <v:path arrowok="t" o:connecttype="custom" o:connectlocs="0,10900;349,11277" o:connectangles="0,0"/>
              </v:shape>
            </v:group>
            <v:group id="Group 1029" o:spid="_x0000_s1897" style="position:absolute;left:5273;top:10901;width:361;height:377" coordorigin="5273,10901" coordsize="361,377">
              <v:shape id="Freeform 1030" o:spid="_x0000_s1898" style="position:absolute;left:5273;top:10901;width:361;height:377;visibility:visible;mso-wrap-style:square;v-text-anchor:top" coordsize="361,377" path="m361,l,377e" filled="f" strokecolor="#231f20" strokeweight=".6pt">
                <v:path arrowok="t" o:connecttype="custom" o:connectlocs="361,10901;0,11278" o:connectangles="0,0"/>
              </v:shape>
            </v:group>
            <v:group id="Group 1031" o:spid="_x0000_s1899" style="position:absolute;left:5473;top:11187;width:68;height:65" coordorigin="5473,11187" coordsize="68,65">
              <v:shape id="Freeform 1032" o:spid="_x0000_s1900" style="position:absolute;left:5473;top:11187;width:68;height:65;visibility:visible;mso-wrap-style:square;v-text-anchor:top" coordsize="68,65" path="m35,l23,3,6,16,,38,7,54,23,64r28,1l64,50,68,25,55,7,35,xe" fillcolor="#231f20" stroked="f">
                <v:path arrowok="t" o:connecttype="custom" o:connectlocs="35,11187;23,11190;6,11203;0,11225;7,11241;23,11251;51,11252;64,11237;68,11212;55,11194;35,11187" o:connectangles="0,0,0,0,0,0,0,0,0,0,0"/>
              </v:shape>
            </v:group>
            <v:group id="Group 1033" o:spid="_x0000_s1901" style="position:absolute;left:5489;top:11203;width:38;height:38" coordorigin="5489,11203" coordsize="38,38">
              <v:shape id="Freeform 1034" o:spid="_x0000_s1902" style="position:absolute;left:5489;top:11203;width:38;height:38;visibility:visible;mso-wrap-style:square;v-text-anchor:top" coordsize="38,38" path="m29,l8,,,9,,29r8,9l29,38r8,-9l37,9,29,xe" stroked="f">
                <v:path arrowok="t" o:connecttype="custom" o:connectlocs="29,11203;8,11203;0,11212;0,11232;8,11241;29,11241;37,11232;37,11212;29,11203" o:connectangles="0,0,0,0,0,0,0,0,0"/>
              </v:shape>
            </v:group>
            <v:group id="Group 1035" o:spid="_x0000_s1903" style="position:absolute;left:5496;top:11211;width:23;height:23" coordorigin="5496,11211" coordsize="23,23">
              <v:shape id="Freeform 1036" o:spid="_x0000_s1904" style="position:absolute;left:5496;top:11211;width:23;height:23;visibility:visible;mso-wrap-style:square;v-text-anchor:top" coordsize="23,23" path="m18,l5,,,5,,17r5,5l18,22r5,-5l23,5,18,xe" fillcolor="#231f20" stroked="f">
                <v:path arrowok="t" o:connecttype="custom" o:connectlocs="18,11211;5,11211;0,11216;0,11228;5,11233;18,11233;23,11228;23,11216;18,11211" o:connectangles="0,0,0,0,0,0,0,0,0"/>
              </v:shape>
            </v:group>
            <v:group id="Group 1037" o:spid="_x0000_s1905" style="position:absolute;left:5057;top:11011;width:109;height:75" coordorigin="5057,11011" coordsize="109,75">
              <v:shape id="Freeform 1038" o:spid="_x0000_s1906" style="position:absolute;left:5057;top:11011;width:109;height:75;visibility:visible;mso-wrap-style:square;v-text-anchor:top" coordsize="109,75" path="m109,l,,,30r28,l28,75r55,l83,30r26,l109,xe" fillcolor="#231f20" stroked="f">
                <v:path arrowok="t" o:connecttype="custom" o:connectlocs="109,11011;0,11011;0,11041;28,11041;28,11086;83,11086;83,11041;109,11041;109,11011" o:connectangles="0,0,0,0,0,0,0,0,0"/>
              </v:shape>
            </v:group>
            <v:group id="Group 1039" o:spid="_x0000_s1907" style="position:absolute;left:4755;top:10894;width:357;height:312" coordorigin="4755,10894" coordsize="357,312">
              <v:shape id="Freeform 1040" o:spid="_x0000_s1908" style="position:absolute;left:4755;top:10894;width:357;height:312;visibility:visible;mso-wrap-style:square;v-text-anchor:top" coordsize="357,312" path="m197,l125,8,68,29,24,71,2,130,,152r2,24l25,234r45,43l132,303r74,9l234,312r68,-11l357,270r,-28l71,242r-10,l53,234,43,227r-2,-6l41,116r,-5l47,96,60,83,81,73r32,-2l354,71,353,41,295,16,224,1,197,xe" fillcolor="#231f20" stroked="f">
                <v:path arrowok="t" o:connecttype="custom" o:connectlocs="197,10894;125,10902;68,10923;24,10965;2,11024;0,11046;2,11070;25,11128;70,11171;132,11197;206,11206;234,11206;302,11195;357,11164;357,11136;71,11136;61,11136;53,11128;43,11121;41,11115;41,11010;41,11005;47,10990;60,10977;81,10967;113,10965;354,10965;353,10935;295,10910;224,10895;197,10894" o:connectangles="0,0,0,0,0,0,0,0,0,0,0,0,0,0,0,0,0,0,0,0,0,0,0,0,0,0,0,0,0,0,0"/>
              </v:shape>
              <v:shape id="Freeform 1041" o:spid="_x0000_s1909" style="position:absolute;left:4755;top:10894;width:357;height:312;visibility:visible;mso-wrap-style:square;v-text-anchor:top" coordsize="357,312" path="m101,98r-11,l71,102r,140l357,242r,-8l258,234r-25,-3l212,223,194,210,181,193r-6,-15l93,178r-6,-1l87,147r37,l124,100,101,98xe" fillcolor="#231f20" stroked="f">
                <v:path arrowok="t" o:connecttype="custom" o:connectlocs="101,10992;90,10992;71,10996;71,11136;357,11136;357,11128;258,11128;233,11125;212,11117;194,11104;181,11087;175,11072;93,11072;87,11071;87,11041;124,11041;124,10994;101,10992" o:connectangles="0,0,0,0,0,0,0,0,0,0,0,0,0,0,0,0,0,0"/>
              </v:shape>
              <v:shape id="Freeform 1042" o:spid="_x0000_s1910" style="position:absolute;left:4755;top:10894;width:357;height:312;visibility:visible;mso-wrap-style:square;v-text-anchor:top" coordsize="357,312" path="m357,204r-69,28l258,234r99,l357,204xe" fillcolor="#231f20" stroked="f">
                <v:path arrowok="t" o:connecttype="custom" o:connectlocs="357,11098;288,11126;258,11128;357,11128;357,11098" o:connectangles="0,0,0,0,0"/>
              </v:shape>
              <v:shape id="Freeform 1043" o:spid="_x0000_s1911" style="position:absolute;left:4755;top:10894;width:357;height:312;visibility:visible;mso-wrap-style:square;v-text-anchor:top" coordsize="357,312" path="m354,71r-241,l133,81r12,17l151,118r1,21l143,157r-17,14l98,178r77,l173,173r-2,-21l174,131,214,86,354,77r,-6xe" fillcolor="#231f20" stroked="f">
                <v:path arrowok="t" o:connecttype="custom" o:connectlocs="354,10965;113,10965;133,10975;145,10992;151,11012;152,11033;143,11051;126,11065;98,11072;175,11072;173,11067;171,11046;174,11025;214,10980;354,10971;354,10965" o:connectangles="0,0,0,0,0,0,0,0,0,0,0,0,0,0,0,0"/>
              </v:shape>
              <v:shape id="Freeform 1044" o:spid="_x0000_s1912" style="position:absolute;left:4755;top:10894;width:357;height:312;visibility:visible;mso-wrap-style:square;v-text-anchor:top" coordsize="357,312" path="m124,147r-37,l95,149r7,l124,147xe" fillcolor="#231f20" stroked="f">
                <v:path arrowok="t" o:connecttype="custom" o:connectlocs="124,11041;87,11041;95,11043;102,11043;124,11041" o:connectangles="0,0,0,0,0"/>
              </v:shape>
              <v:shape id="Freeform 1045" o:spid="_x0000_s1913" style="position:absolute;left:4755;top:10894;width:357;height:312;visibility:visible;mso-wrap-style:square;v-text-anchor:top" coordsize="357,312" path="m354,77r-90,l294,80r24,7l336,94r12,7l354,106r,-29xe" fillcolor="#231f20" stroked="f">
                <v:path arrowok="t" o:connecttype="custom" o:connectlocs="354,10971;264,10971;294,10974;318,10981;336,10988;348,10995;354,11000;354,10971" o:connectangles="0,0,0,0,0,0,0,0"/>
              </v:shape>
            </v:group>
            <v:group id="Group 1046" o:spid="_x0000_s1914" style="position:absolute;left:4815;top:11269;width:253;height:75" coordorigin="4815,11269" coordsize="253,75">
              <v:shape id="Freeform 1047" o:spid="_x0000_s1915" style="position:absolute;left:4815;top:11269;width:253;height:75;visibility:visible;mso-wrap-style:square;v-text-anchor:top" coordsize="253,75" path="m41,l25,,,75r17,l21,61r41,l57,48r-32,l33,20r15,l41,xe" fillcolor="#231f20" stroked="f">
                <v:path arrowok="t" o:connecttype="custom" o:connectlocs="41,11269;25,11269;0,11344;17,11344;21,11330;62,11330;57,11317;25,11317;33,11289;48,11289;41,11269" o:connectangles="0,0,0,0,0,0,0,0,0,0,0"/>
              </v:shape>
              <v:shape id="Freeform 1048" o:spid="_x0000_s1916" style="position:absolute;left:4815;top:11269;width:253;height:75;visibility:visible;mso-wrap-style:square;v-text-anchor:top" coordsize="253,75" path="m62,61r-17,l50,75r16,l62,61xe" fillcolor="#231f20" stroked="f">
                <v:path arrowok="t" o:connecttype="custom" o:connectlocs="62,11330;45,11330;50,11344;66,11344;62,11330" o:connectangles="0,0,0,0,0"/>
              </v:shape>
              <v:shape id="Freeform 1049" o:spid="_x0000_s1917" style="position:absolute;left:4815;top:11269;width:253;height:75;visibility:visible;mso-wrap-style:square;v-text-anchor:top" coordsize="253,75" path="m48,20r-15,l42,48r15,l48,20xe" fillcolor="#231f20" stroked="f">
                <v:path arrowok="t" o:connecttype="custom" o:connectlocs="48,11289;33,11289;42,11317;57,11317;48,11289" o:connectangles="0,0,0,0,0"/>
              </v:shape>
              <v:shape id="Freeform 1050" o:spid="_x0000_s1918" style="position:absolute;left:4815;top:11269;width:253;height:75;visibility:visible;mso-wrap-style:square;v-text-anchor:top" coordsize="253,75" path="m110,l71,r,75l128,61r-42,l86,43r40,l121,38r-2,-2l115,35r-1,l122,30r-36,l86,14r39,l124,12,122,8,120,6,115,1,110,xe" fillcolor="#231f20" stroked="f">
                <v:path arrowok="t" o:connecttype="custom" o:connectlocs="110,11269;71,11269;71,11344;128,11330;86,11330;86,11312;126,11312;121,11307;119,11305;115,11304;114,11304;114,11304;122,11299;86,11299;86,11283;125,11283;124,11281;122,11277;120,11275;115,11270;110,11269" o:connectangles="0,0,0,0,0,0,0,0,0,0,0,0,0,0,0,0,0,0,0,0,0"/>
              </v:shape>
              <v:shape id="Freeform 1051" o:spid="_x0000_s1919" style="position:absolute;left:4815;top:11269;width:253;height:75;visibility:visible;mso-wrap-style:square;v-text-anchor:top" coordsize="253,75" path="m126,43r-22,l106,44r4,2l112,48r,6l86,61r42,l128,48r-1,-4l126,43xe" fillcolor="#231f20" stroked="f">
                <v:path arrowok="t" o:connecttype="custom" o:connectlocs="126,11312;104,11312;106,11313;110,11315;112,11317;112,11323;86,11330;128,11330;128,11330;128,11317;127,11313;126,11312" o:connectangles="0,0,0,0,0,0,0,0,0,0,0,0"/>
              </v:shape>
              <v:shape id="Freeform 1052" o:spid="_x0000_s1920" style="position:absolute;left:4815;top:11269;width:253;height:75;visibility:visible;mso-wrap-style:square;v-text-anchor:top" coordsize="253,75" path="m125,14r-39,l103,14r2,1l108,17r1,2l109,24r-8,6l122,30r,-1l124,25r1,-2l125,17r,-3xe" fillcolor="#231f20" stroked="f">
                <v:path arrowok="t" o:connecttype="custom" o:connectlocs="125,11283;86,11283;103,11283;105,11284;108,11286;109,11288;109,11293;101,11299;122,11299;122,11298;124,11294;125,11292;125,11286;125,11283" o:connectangles="0,0,0,0,0,0,0,0,0,0,0,0,0,0"/>
              </v:shape>
              <v:shape id="Freeform 1053" o:spid="_x0000_s1921" style="position:absolute;left:4815;top:11269;width:253;height:75;visibility:visible;mso-wrap-style:square;v-text-anchor:top" coordsize="253,75" path="m169,53r-14,l155,60r2,5l165,74r7,2l190,76r6,-3l203,64r-26,l175,63r-4,-4l170,56r-1,-3xe" fillcolor="#231f20" stroked="f">
                <v:path arrowok="t" o:connecttype="custom" o:connectlocs="169,11322;155,11322;155,11329;157,11334;165,11343;172,11345;190,11345;196,11342;203,11333;177,11333;175,11332;171,11328;170,11325;169,11322" o:connectangles="0,0,0,0,0,0,0,0,0,0,0,0,0,0"/>
              </v:shape>
              <v:shape id="Freeform 1054" o:spid="_x0000_s1922" style="position:absolute;left:4815;top:11269;width:253;height:75;visibility:visible;mso-wrap-style:square;v-text-anchor:top" coordsize="253,75" path="m205,35r-21,l186,36r5,4l192,44r,9l191,54r,4l189,60r-3,3l184,64r19,l205,62r2,-5l207,53r,-13l205,35xe" fillcolor="#231f20" stroked="f">
                <v:path arrowok="t" o:connecttype="custom" o:connectlocs="205,11304;184,11304;186,11305;191,11309;192,11313;192,11322;191,11323;191,11327;189,11329;186,11332;184,11333;203,11333;205,11331;207,11326;207,11322;207,11309;205,11304" o:connectangles="0,0,0,0,0,0,0,0,0,0,0,0,0,0,0,0,0"/>
              </v:shape>
              <v:shape id="Freeform 1055" o:spid="_x0000_s1923" style="position:absolute;left:4815;top:11269;width:253;height:75;visibility:visible;mso-wrap-style:square;v-text-anchor:top" coordsize="253,75" path="m203,l160,r-4,40l171,40r,-1l172,38r3,-2l176,36r3,-1l184,35r21,l205,34r-6,-5l168,29r2,-16l203,13,203,xe" fillcolor="#231f20" stroked="f">
                <v:path arrowok="t" o:connecttype="custom" o:connectlocs="203,11269;160,11269;156,11309;171,11309;171,11308;172,11307;175,11305;176,11305;179,11304;184,11304;205,11304;205,11303;199,11298;168,11298;170,11282;203,11282;203,11269" o:connectangles="0,0,0,0,0,0,0,0,0,0,0,0,0,0,0,0,0"/>
              </v:shape>
              <v:shape id="Freeform 1056" o:spid="_x0000_s1924" style="position:absolute;left:4815;top:11269;width:253;height:75;visibility:visible;mso-wrap-style:square;v-text-anchor:top" coordsize="253,75" path="m190,24r-8,l179,24r-6,2l171,27r-3,2l199,29r-3,-3l190,24xe" fillcolor="#231f20" stroked="f">
                <v:path arrowok="t" o:connecttype="custom" o:connectlocs="190,11293;182,11293;179,11293;173,11295;171,11296;168,11298;199,11298;196,11295;190,11293" o:connectangles="0,0,0,0,0,0,0,0,0"/>
              </v:shape>
              <v:shape id="Freeform 1057" o:spid="_x0000_s1925" style="position:absolute;left:4815;top:11269;width:253;height:75;visibility:visible;mso-wrap-style:square;v-text-anchor:top" coordsize="253,75" path="m253,l241,r,4l239,7r-18,7l221,23r16,l237,75r16,l253,xe" fillcolor="#231f20" stroked="f">
                <v:path arrowok="t" o:connecttype="custom" o:connectlocs="253,11269;241,11269;241,11273;239,11276;221,11283;221,11292;237,11292;237,11344;253,11344;253,11269" o:connectangles="0,0,0,0,0,0,0,0,0,0"/>
              </v:shape>
            </v:group>
            <w10:wrap anchorx="page" anchory="page"/>
          </v:group>
        </w:pict>
      </w:r>
      <w:r>
        <w:rPr>
          <w:noProof/>
          <w:lang w:val="lv-LV" w:eastAsia="lv-LV"/>
        </w:rPr>
        <w:pict>
          <v:group id="Group 1058" o:spid="_x0000_s1926" style="position:absolute;left:0;text-align:left;margin-left:0;margin-top:21pt;width:15pt;height:.1pt;z-index:-251603968;mso-position-horizontal-relative:page;mso-position-vertical-relative:page" coordorigin=",420" coordsize="300,2">
            <v:shape id="Freeform 1059" o:spid="_x0000_s1927" style="position:absolute;top:420;width:300;height:2;visibility:visible;mso-wrap-style:square;v-text-anchor:top" coordsize="300,2" path="m300,l,e" filled="f" strokeweight=".25pt">
              <v:path arrowok="t" o:connecttype="custom" o:connectlocs="300,0;0,0" o:connectangles="0,0"/>
            </v:shape>
            <w10:wrap anchorx="page" anchory="page"/>
          </v:group>
        </w:pict>
      </w:r>
      <w:r>
        <w:rPr>
          <w:noProof/>
          <w:lang w:val="lv-LV" w:eastAsia="lv-LV"/>
        </w:rPr>
        <w:pict>
          <v:group id="Group 1060" o:spid="_x0000_s1928" style="position:absolute;left:0;text-align:left;margin-left:446.55pt;margin-top:21pt;width:15pt;height:.1pt;z-index:-251602944;mso-position-horizontal-relative:page;mso-position-vertical-relative:page" coordorigin="8931,420" coordsize="300,2">
            <v:shape id="Freeform 1061" o:spid="_x0000_s1929" style="position:absolute;left:8931;top:420;width:300;height:2;visibility:visible;mso-wrap-style:square;v-text-anchor:top" coordsize="300,2" path="m,l300,e" filled="f" strokeweight=".25pt">
              <v:path arrowok="t" o:connecttype="custom" o:connectlocs="0,0;300,0" o:connectangles="0,0"/>
            </v:shape>
            <w10:wrap anchorx="page" anchory="page"/>
          </v:group>
        </w:pict>
      </w:r>
      <w:hyperlink r:id="rId28">
        <w:r w:rsidRPr="009D3C78">
          <w:rPr>
            <w:rFonts w:ascii="Arial" w:hAnsi="Arial" w:cs="Arial"/>
            <w:b/>
            <w:bCs/>
            <w:color w:val="231F20"/>
            <w:sz w:val="24"/>
            <w:szCs w:val="24"/>
            <w:lang w:val="lv-LV"/>
          </w:rPr>
          <w:t>www.home-comfort.ru</w:t>
        </w:r>
      </w:hyperlink>
    </w:p>
    <w:p w:rsidR="00A66B7B" w:rsidRPr="009D3C78" w:rsidRDefault="00A66B7B">
      <w:pPr>
        <w:spacing w:before="2" w:line="100" w:lineRule="exact"/>
        <w:rPr>
          <w:sz w:val="10"/>
          <w:szCs w:val="10"/>
          <w:lang w:val="lv-LV"/>
        </w:rPr>
      </w:pPr>
      <w:r w:rsidRPr="009D3C78">
        <w:rPr>
          <w:lang w:val="lv-LV"/>
        </w:rPr>
        <w:br w:type="column"/>
      </w:r>
    </w:p>
    <w:p w:rsidR="00A66B7B" w:rsidRPr="009D3C78" w:rsidRDefault="00A66B7B" w:rsidP="0069182B">
      <w:pPr>
        <w:pStyle w:val="Heading5"/>
        <w:spacing w:before="0" w:line="250" w:lineRule="auto"/>
        <w:ind w:right="955"/>
        <w:rPr>
          <w:lang w:val="lv-LV"/>
        </w:rPr>
      </w:pPr>
      <w:r w:rsidRPr="009D3C78">
        <w:rPr>
          <w:lang w:val="lv-LV"/>
        </w:rPr>
        <w:t>Instrukcijas tekstā un skaitliskajos apzīmējumos var būt pieļautas tehniskas un drukas kļūdas</w:t>
      </w:r>
      <w:r w:rsidRPr="009D3C78">
        <w:rPr>
          <w:w w:val="95"/>
          <w:lang w:val="lv-LV"/>
        </w:rPr>
        <w:t>.</w:t>
      </w:r>
    </w:p>
    <w:p w:rsidR="00A66B7B" w:rsidRPr="009D3C78" w:rsidRDefault="00A66B7B">
      <w:pPr>
        <w:spacing w:before="1" w:line="120" w:lineRule="exact"/>
        <w:rPr>
          <w:sz w:val="12"/>
          <w:szCs w:val="12"/>
          <w:lang w:val="lv-LV"/>
        </w:rPr>
      </w:pPr>
    </w:p>
    <w:p w:rsidR="00A66B7B" w:rsidRPr="009D3C78" w:rsidRDefault="00A66B7B">
      <w:pPr>
        <w:spacing w:line="250" w:lineRule="auto"/>
        <w:ind w:left="1031" w:right="1460"/>
        <w:rPr>
          <w:rFonts w:ascii="Arial" w:hAnsi="Arial" w:cs="Arial"/>
          <w:sz w:val="16"/>
          <w:szCs w:val="16"/>
          <w:lang w:val="lv-LV"/>
        </w:rPr>
      </w:pPr>
      <w:r w:rsidRPr="009D3C78">
        <w:rPr>
          <w:rFonts w:ascii="Arial" w:hAnsi="Arial" w:cs="Arial"/>
          <w:color w:val="231F20"/>
          <w:w w:val="95"/>
          <w:sz w:val="16"/>
          <w:szCs w:val="16"/>
          <w:lang w:val="lv-LV"/>
        </w:rPr>
        <w:t>Tehnisko raksturlielumu un sortimenta izmaiņas var tikt veiktas bez iepriekšēja brīdinājuma.</w:t>
      </w:r>
    </w:p>
    <w:p w:rsidR="00A66B7B" w:rsidRPr="009D3C78" w:rsidRDefault="00A66B7B">
      <w:pPr>
        <w:spacing w:before="2" w:line="190" w:lineRule="exact"/>
        <w:rPr>
          <w:sz w:val="19"/>
          <w:szCs w:val="19"/>
          <w:lang w:val="lv-LV"/>
        </w:rPr>
      </w:pPr>
    </w:p>
    <w:p w:rsidR="00A66B7B" w:rsidRPr="009D3C78" w:rsidRDefault="00A66B7B">
      <w:pPr>
        <w:spacing w:line="250" w:lineRule="auto"/>
        <w:ind w:left="1031" w:right="1238"/>
        <w:rPr>
          <w:rFonts w:ascii="Arial" w:hAnsi="Arial" w:cs="Arial"/>
          <w:sz w:val="16"/>
          <w:szCs w:val="16"/>
          <w:lang w:val="lv-LV"/>
        </w:rPr>
      </w:pPr>
      <w:r w:rsidRPr="009D3C78">
        <w:rPr>
          <w:rFonts w:ascii="Arial" w:hAnsi="Arial" w:cs="Arial"/>
          <w:color w:val="231F20"/>
          <w:w w:val="95"/>
          <w:sz w:val="16"/>
          <w:szCs w:val="16"/>
          <w:lang w:val="lv-LV"/>
        </w:rPr>
        <w:t>„ELECTROLUX</w:t>
      </w:r>
      <w:r w:rsidRPr="009D3C78">
        <w:rPr>
          <w:rFonts w:ascii="Arial" w:hAnsi="Arial" w:cs="Arial"/>
          <w:color w:val="231F20"/>
          <w:spacing w:val="1"/>
          <w:w w:val="95"/>
          <w:sz w:val="16"/>
          <w:szCs w:val="16"/>
          <w:lang w:val="lv-LV"/>
        </w:rPr>
        <w:t xml:space="preserve"> </w:t>
      </w:r>
      <w:r w:rsidRPr="009D3C78">
        <w:rPr>
          <w:rFonts w:ascii="Arial" w:hAnsi="Arial" w:cs="Arial"/>
          <w:color w:val="231F20"/>
          <w:w w:val="95"/>
          <w:sz w:val="16"/>
          <w:szCs w:val="16"/>
          <w:lang w:val="lv-LV"/>
        </w:rPr>
        <w:t>ir reģistrēta preču zīme, kas tiek izmantota saskaņā ar AB</w:t>
      </w:r>
      <w:r w:rsidRPr="009D3C78">
        <w:rPr>
          <w:rFonts w:ascii="Arial" w:hAnsi="Arial" w:cs="Arial"/>
          <w:color w:val="231F20"/>
          <w:spacing w:val="4"/>
          <w:w w:val="95"/>
          <w:sz w:val="16"/>
          <w:szCs w:val="16"/>
          <w:lang w:val="lv-LV"/>
        </w:rPr>
        <w:t xml:space="preserve"> </w:t>
      </w:r>
      <w:r w:rsidRPr="009D3C78">
        <w:rPr>
          <w:rFonts w:ascii="Arial" w:hAnsi="Arial" w:cs="Arial"/>
          <w:color w:val="231F20"/>
          <w:w w:val="95"/>
          <w:sz w:val="16"/>
          <w:szCs w:val="16"/>
          <w:lang w:val="lv-LV"/>
        </w:rPr>
        <w:t>Electrolux</w:t>
      </w:r>
      <w:r w:rsidRPr="009D3C78">
        <w:rPr>
          <w:rFonts w:ascii="Arial" w:hAnsi="Arial" w:cs="Arial"/>
          <w:color w:val="231F20"/>
          <w:spacing w:val="5"/>
          <w:w w:val="95"/>
          <w:sz w:val="16"/>
          <w:szCs w:val="16"/>
          <w:lang w:val="lv-LV"/>
        </w:rPr>
        <w:t xml:space="preserve"> </w:t>
      </w:r>
      <w:r w:rsidRPr="009D3C78">
        <w:rPr>
          <w:rFonts w:ascii="Arial" w:hAnsi="Arial" w:cs="Arial"/>
          <w:color w:val="231F20"/>
          <w:w w:val="95"/>
          <w:sz w:val="16"/>
          <w:szCs w:val="16"/>
          <w:lang w:val="lv-LV"/>
        </w:rPr>
        <w:t>(publ) licenci”,</w:t>
      </w:r>
    </w:p>
    <w:p w:rsidR="00A66B7B" w:rsidRPr="009D3C78" w:rsidRDefault="00A66B7B">
      <w:pPr>
        <w:spacing w:line="185" w:lineRule="exact"/>
        <w:ind w:left="1031"/>
        <w:rPr>
          <w:rFonts w:ascii="Arial" w:hAnsi="Arial" w:cs="Arial"/>
          <w:sz w:val="16"/>
          <w:szCs w:val="16"/>
          <w:lang w:val="lv-LV"/>
        </w:rPr>
      </w:pPr>
      <w:r w:rsidRPr="009D3C78">
        <w:rPr>
          <w:rFonts w:ascii="Arial" w:hAnsi="Arial" w:cs="Arial"/>
          <w:color w:val="231F20"/>
          <w:sz w:val="16"/>
          <w:szCs w:val="16"/>
          <w:lang w:val="lv-LV"/>
        </w:rPr>
        <w:t>S:t</w:t>
      </w:r>
      <w:r w:rsidRPr="009D3C78">
        <w:rPr>
          <w:rFonts w:ascii="Arial" w:hAnsi="Arial" w:cs="Arial"/>
          <w:color w:val="231F20"/>
          <w:spacing w:val="-11"/>
          <w:sz w:val="16"/>
          <w:szCs w:val="16"/>
          <w:lang w:val="lv-LV"/>
        </w:rPr>
        <w:t xml:space="preserve"> </w:t>
      </w:r>
      <w:r w:rsidRPr="009D3C78">
        <w:rPr>
          <w:rFonts w:ascii="Arial" w:hAnsi="Arial" w:cs="Arial"/>
          <w:color w:val="231F20"/>
          <w:sz w:val="16"/>
          <w:szCs w:val="16"/>
          <w:lang w:val="lv-LV"/>
        </w:rPr>
        <w:t>G</w:t>
      </w:r>
      <w:r w:rsidRPr="009D3C78">
        <w:rPr>
          <w:rFonts w:ascii="Century Gothic" w:hAnsi="Century Gothic" w:cs="Century Gothic"/>
          <w:color w:val="231F20"/>
          <w:sz w:val="16"/>
          <w:szCs w:val="16"/>
          <w:lang w:val="lv-LV"/>
        </w:rPr>
        <w:t>ö</w:t>
      </w:r>
      <w:r w:rsidRPr="009D3C78">
        <w:rPr>
          <w:rFonts w:ascii="Arial" w:hAnsi="Arial" w:cs="Arial"/>
          <w:color w:val="231F20"/>
          <w:sz w:val="16"/>
          <w:szCs w:val="16"/>
          <w:lang w:val="lv-LV"/>
        </w:rPr>
        <w:t>ransgatan,</w:t>
      </w:r>
      <w:r w:rsidRPr="009D3C78">
        <w:rPr>
          <w:rFonts w:ascii="Arial" w:hAnsi="Arial" w:cs="Arial"/>
          <w:color w:val="231F20"/>
          <w:spacing w:val="-10"/>
          <w:sz w:val="16"/>
          <w:szCs w:val="16"/>
          <w:lang w:val="lv-LV"/>
        </w:rPr>
        <w:t xml:space="preserve"> </w:t>
      </w:r>
      <w:r w:rsidRPr="009D3C78">
        <w:rPr>
          <w:rFonts w:ascii="Arial" w:hAnsi="Arial" w:cs="Arial"/>
          <w:color w:val="231F20"/>
          <w:sz w:val="16"/>
          <w:szCs w:val="16"/>
          <w:lang w:val="lv-LV"/>
        </w:rPr>
        <w:t>143,</w:t>
      </w:r>
      <w:r w:rsidRPr="009D3C78">
        <w:rPr>
          <w:rFonts w:ascii="Arial" w:hAnsi="Arial" w:cs="Arial"/>
          <w:color w:val="231F20"/>
          <w:spacing w:val="-11"/>
          <w:sz w:val="16"/>
          <w:szCs w:val="16"/>
          <w:lang w:val="lv-LV"/>
        </w:rPr>
        <w:t xml:space="preserve"> </w:t>
      </w:r>
      <w:r w:rsidRPr="009D3C78">
        <w:rPr>
          <w:rFonts w:ascii="Arial" w:hAnsi="Arial" w:cs="Arial"/>
          <w:color w:val="231F20"/>
          <w:sz w:val="16"/>
          <w:szCs w:val="16"/>
          <w:lang w:val="lv-LV"/>
        </w:rPr>
        <w:t>SE-105</w:t>
      </w:r>
      <w:r w:rsidRPr="009D3C78">
        <w:rPr>
          <w:rFonts w:ascii="Arial" w:hAnsi="Arial" w:cs="Arial"/>
          <w:color w:val="231F20"/>
          <w:spacing w:val="-10"/>
          <w:sz w:val="16"/>
          <w:szCs w:val="16"/>
          <w:lang w:val="lv-LV"/>
        </w:rPr>
        <w:t xml:space="preserve"> </w:t>
      </w:r>
      <w:r w:rsidRPr="009D3C78">
        <w:rPr>
          <w:rFonts w:ascii="Arial" w:hAnsi="Arial" w:cs="Arial"/>
          <w:color w:val="231F20"/>
          <w:sz w:val="16"/>
          <w:szCs w:val="16"/>
          <w:lang w:val="lv-LV"/>
        </w:rPr>
        <w:t>45,</w:t>
      </w:r>
    </w:p>
    <w:p w:rsidR="00A66B7B" w:rsidRPr="009D3C78" w:rsidRDefault="00A66B7B">
      <w:pPr>
        <w:spacing w:before="6"/>
        <w:ind w:left="1031"/>
        <w:rPr>
          <w:rFonts w:ascii="Arial" w:hAnsi="Arial" w:cs="Arial"/>
          <w:sz w:val="16"/>
          <w:szCs w:val="16"/>
          <w:lang w:val="lv-LV"/>
        </w:rPr>
      </w:pPr>
      <w:r w:rsidRPr="009D3C78">
        <w:rPr>
          <w:rFonts w:ascii="Arial" w:hAnsi="Arial" w:cs="Arial"/>
          <w:color w:val="231F20"/>
          <w:w w:val="95"/>
          <w:sz w:val="16"/>
          <w:szCs w:val="16"/>
          <w:lang w:val="lv-LV"/>
        </w:rPr>
        <w:t>Stokholma,</w:t>
      </w:r>
      <w:r w:rsidRPr="009D3C78">
        <w:rPr>
          <w:rFonts w:ascii="Arial" w:hAnsi="Arial" w:cs="Arial"/>
          <w:color w:val="231F20"/>
          <w:spacing w:val="41"/>
          <w:w w:val="95"/>
          <w:sz w:val="16"/>
          <w:szCs w:val="16"/>
          <w:lang w:val="lv-LV"/>
        </w:rPr>
        <w:t xml:space="preserve"> </w:t>
      </w:r>
      <w:r w:rsidRPr="009D3C78">
        <w:rPr>
          <w:rFonts w:ascii="Arial" w:hAnsi="Arial" w:cs="Arial"/>
          <w:color w:val="231F20"/>
          <w:w w:val="95"/>
          <w:sz w:val="16"/>
          <w:szCs w:val="16"/>
          <w:lang w:val="lv-LV"/>
        </w:rPr>
        <w:t>Zviedrija</w:t>
      </w:r>
    </w:p>
    <w:sectPr w:rsidR="00A66B7B" w:rsidRPr="009D3C78" w:rsidSect="004A58CB">
      <w:type w:val="continuous"/>
      <w:pgSz w:w="9231" w:h="12760"/>
      <w:pgMar w:top="1160" w:right="0" w:bottom="420" w:left="0" w:header="720" w:footer="720" w:gutter="0"/>
      <w:cols w:num="2" w:space="720" w:equalWidth="0">
        <w:col w:w="3704" w:space="40"/>
        <w:col w:w="5487"/>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6B7B" w:rsidRDefault="00A66B7B">
      <w:r>
        <w:separator/>
      </w:r>
    </w:p>
  </w:endnote>
  <w:endnote w:type="continuationSeparator" w:id="0">
    <w:p w:rsidR="00A66B7B" w:rsidRDefault="00A66B7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Arial">
    <w:panose1 w:val="020B0604020202020204"/>
    <w:charset w:val="BA"/>
    <w:family w:val="swiss"/>
    <w:pitch w:val="variable"/>
    <w:sig w:usb0="20002A87" w:usb1="80000000" w:usb2="00000008" w:usb3="00000000" w:csb0="000001FF" w:csb1="00000000"/>
  </w:font>
  <w:font w:name="Calibri">
    <w:panose1 w:val="020F0502020204030204"/>
    <w:charset w:val="BA"/>
    <w:family w:val="swiss"/>
    <w:pitch w:val="variable"/>
    <w:sig w:usb0="A00002EF" w:usb1="4000207B" w:usb2="00000000" w:usb3="00000000" w:csb0="0000009F" w:csb1="00000000"/>
  </w:font>
  <w:font w:name="Cambria">
    <w:panose1 w:val="02040503050406030204"/>
    <w:charset w:val="BA"/>
    <w:family w:val="roman"/>
    <w:pitch w:val="variable"/>
    <w:sig w:usb0="A00002EF" w:usb1="4000004B" w:usb2="00000000" w:usb3="00000000" w:csb0="0000009F" w:csb1="00000000"/>
  </w:font>
  <w:font w:name="Tahoma">
    <w:panose1 w:val="020B0604030504040204"/>
    <w:charset w:val="BA"/>
    <w:family w:val="swiss"/>
    <w:pitch w:val="variable"/>
    <w:sig w:usb0="61002A87" w:usb1="80000000" w:usb2="00000008" w:usb3="00000000" w:csb0="000101FF" w:csb1="00000000"/>
  </w:font>
  <w:font w:name="Century Gothic">
    <w:altName w:val="Century Gothic"/>
    <w:panose1 w:val="020B0502020202020204"/>
    <w:charset w:val="BA"/>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B7B" w:rsidRDefault="00A66B7B">
    <w:pPr>
      <w:spacing w:line="200" w:lineRule="exact"/>
      <w:rPr>
        <w:sz w:val="20"/>
        <w:szCs w:val="20"/>
      </w:rPr>
    </w:pPr>
    <w:r>
      <w:rPr>
        <w:noProof/>
        <w:lang w:val="lv-LV" w:eastAsia="lv-LV"/>
      </w:rPr>
      <w:pict>
        <v:group id="Group 1" o:spid="_x0000_s2049" style="position:absolute;margin-left:21pt;margin-top:622.3pt;width:.1pt;height:15pt;z-index:-251656192;mso-position-horizontal-relative:page;mso-position-vertical-relative:page" coordorigin="420,12446" coordsize="2,300">
          <v:shape id="Freeform 2" o:spid="_x0000_s2050" style="position:absolute;left:420;top:12446;width:2;height:300;visibility:visible;mso-wrap-style:square;v-text-anchor:top" coordsize="2,300" path="m,l,300e" filled="f" strokeweight=".25pt">
            <v:path arrowok="t" o:connecttype="custom" o:connectlocs="0,12446;0,12746" o:connectangles="0,0"/>
          </v:shape>
          <w10:wrap anchorx="page" anchory="page"/>
        </v:group>
      </w:pict>
    </w:r>
    <w:r>
      <w:rPr>
        <w:noProof/>
        <w:lang w:val="lv-LV" w:eastAsia="lv-LV"/>
      </w:rPr>
      <w:pict>
        <v:group id="Group 3" o:spid="_x0000_s2051" style="position:absolute;margin-left:440.55pt;margin-top:622.3pt;width:.1pt;height:15pt;z-index:-251655168;mso-position-horizontal-relative:page;mso-position-vertical-relative:page" coordorigin="8811,12446" coordsize="2,300">
          <v:shape id="Freeform 4" o:spid="_x0000_s2052" style="position:absolute;left:8811;top:12446;width:2;height:300;visibility:visible;mso-wrap-style:square;v-text-anchor:top" coordsize="2,300" path="m,l,300e" filled="f" strokeweight=".25pt">
            <v:path arrowok="t" o:connecttype="custom" o:connectlocs="0,12446;0,12746" o:connectangles="0,0"/>
          </v:shape>
          <w10:wrap anchorx="page" anchory="page"/>
        </v:group>
      </w:pict>
    </w:r>
    <w:r>
      <w:rPr>
        <w:noProof/>
        <w:lang w:val="lv-LV" w:eastAsia="lv-LV"/>
      </w:rPr>
      <w:pict>
        <v:group id="Group 5" o:spid="_x0000_s2053" style="position:absolute;margin-left:0;margin-top:616.3pt;width:15pt;height:.1pt;z-index:-251654144;mso-position-horizontal-relative:page;mso-position-vertical-relative:page" coordorigin=",12326" coordsize="300,2">
          <v:shape id="Freeform 6" o:spid="_x0000_s2054" style="position:absolute;top:12326;width:300;height:2;visibility:visible;mso-wrap-style:square;v-text-anchor:top" coordsize="300,2" path="m300,l,e" filled="f" strokeweight=".25pt">
            <v:path arrowok="t" o:connecttype="custom" o:connectlocs="300,0;0,0" o:connectangles="0,0"/>
          </v:shape>
          <w10:wrap anchorx="page" anchory="page"/>
        </v:group>
      </w:pict>
    </w:r>
    <w:r>
      <w:rPr>
        <w:noProof/>
        <w:lang w:val="lv-LV" w:eastAsia="lv-LV"/>
      </w:rPr>
      <w:pict>
        <v:group id="Group 7" o:spid="_x0000_s2055" style="position:absolute;margin-left:446.55pt;margin-top:616.3pt;width:15pt;height:.1pt;z-index:-251653120;mso-position-horizontal-relative:page;mso-position-vertical-relative:page" coordorigin="8931,12326" coordsize="300,2">
          <v:shape id="Freeform 8" o:spid="_x0000_s2056" style="position:absolute;left:8931;top:12326;width:300;height:2;visibility:visible;mso-wrap-style:square;v-text-anchor:top" coordsize="300,2" path="m,l300,e" filled="f" strokeweight=".25pt">
            <v:path arrowok="t" o:connecttype="custom" o:connectlocs="0,0;300,0" o:connectangles="0,0"/>
          </v:shape>
          <w10:wrap anchorx="page" anchory="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B7B" w:rsidRDefault="00A66B7B">
    <w:pPr>
      <w:spacing w:line="200" w:lineRule="exact"/>
      <w:rPr>
        <w:sz w:val="20"/>
        <w:szCs w:val="20"/>
      </w:rPr>
    </w:pPr>
    <w:r>
      <w:rPr>
        <w:noProof/>
        <w:lang w:val="lv-LV" w:eastAsia="lv-LV"/>
      </w:rPr>
      <w:pict>
        <v:group id="Group 9" o:spid="_x0000_s2057" style="position:absolute;margin-left:21pt;margin-top:622.3pt;width:.1pt;height:15pt;z-index:-251651072;mso-position-horizontal-relative:page;mso-position-vertical-relative:page" coordorigin="420,12446" coordsize="2,300">
          <v:shape id="Freeform 10" o:spid="_x0000_s2058" style="position:absolute;left:420;top:12446;width:2;height:300;visibility:visible;mso-wrap-style:square;v-text-anchor:top" coordsize="2,300" path="m,l,300e" filled="f" strokeweight=".25pt">
            <v:path arrowok="t" o:connecttype="custom" o:connectlocs="0,12446;0,12746" o:connectangles="0,0"/>
          </v:shape>
          <w10:wrap anchorx="page" anchory="page"/>
        </v:group>
      </w:pict>
    </w:r>
    <w:r>
      <w:rPr>
        <w:noProof/>
        <w:lang w:val="lv-LV" w:eastAsia="lv-LV"/>
      </w:rPr>
      <w:pict>
        <v:group id="Group 11" o:spid="_x0000_s2059" style="position:absolute;margin-left:440.55pt;margin-top:622.3pt;width:.1pt;height:15pt;z-index:-251650048;mso-position-horizontal-relative:page;mso-position-vertical-relative:page" coordorigin="8811,12446" coordsize="2,300">
          <v:shape id="Freeform 12" o:spid="_x0000_s2060" style="position:absolute;left:8811;top:12446;width:2;height:300;visibility:visible;mso-wrap-style:square;v-text-anchor:top" coordsize="2,300" path="m,l,300e" filled="f" strokeweight=".25pt">
            <v:path arrowok="t" o:connecttype="custom" o:connectlocs="0,12446;0,12746" o:connectangles="0,0"/>
          </v:shape>
          <w10:wrap anchorx="page" anchory="page"/>
        </v:group>
      </w:pict>
    </w:r>
    <w:r>
      <w:rPr>
        <w:noProof/>
        <w:lang w:val="lv-LV" w:eastAsia="lv-LV"/>
      </w:rPr>
      <w:pict>
        <v:group id="Group 13" o:spid="_x0000_s2061" style="position:absolute;margin-left:0;margin-top:616.3pt;width:15pt;height:.1pt;z-index:-251649024;mso-position-horizontal-relative:page;mso-position-vertical-relative:page" coordorigin=",12326" coordsize="300,2">
          <v:shape id="Freeform 14" o:spid="_x0000_s2062" style="position:absolute;top:12326;width:300;height:2;visibility:visible;mso-wrap-style:square;v-text-anchor:top" coordsize="300,2" path="m300,l,e" filled="f" strokeweight=".25pt">
            <v:path arrowok="t" o:connecttype="custom" o:connectlocs="300,0;0,0" o:connectangles="0,0"/>
          </v:shape>
          <w10:wrap anchorx="page" anchory="page"/>
        </v:group>
      </w:pict>
    </w:r>
    <w:r>
      <w:rPr>
        <w:noProof/>
        <w:lang w:val="lv-LV" w:eastAsia="lv-LV"/>
      </w:rPr>
      <w:pict>
        <v:group id="Group 15" o:spid="_x0000_s2063" style="position:absolute;margin-left:446.55pt;margin-top:616.3pt;width:15pt;height:.1pt;z-index:-251648000;mso-position-horizontal-relative:page;mso-position-vertical-relative:page" coordorigin="8931,12326" coordsize="300,2">
          <v:shape id="Freeform 16" o:spid="_x0000_s2064" style="position:absolute;left:8931;top:12326;width:300;height:2;visibility:visible;mso-wrap-style:square;v-text-anchor:top" coordsize="300,2" path="m,l300,e" filled="f" strokeweight=".25pt">
            <v:path arrowok="t" o:connecttype="custom" o:connectlocs="0,0;300,0" o:connectangles="0,0"/>
          </v:shape>
          <w10:wrap anchorx="page" anchory="page"/>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B7B" w:rsidRDefault="00A66B7B">
    <w:pPr>
      <w:spacing w:line="200" w:lineRule="exact"/>
      <w:rPr>
        <w:sz w:val="20"/>
        <w:szCs w:val="20"/>
      </w:rPr>
    </w:pPr>
    <w:r>
      <w:rPr>
        <w:noProof/>
        <w:lang w:val="lv-LV" w:eastAsia="lv-LV"/>
      </w:rPr>
      <w:pict>
        <v:group id="Group 41" o:spid="_x0000_s2065" style="position:absolute;margin-left:21pt;margin-top:622.3pt;width:.1pt;height:15pt;z-index:-251645952;mso-position-horizontal-relative:page;mso-position-vertical-relative:page" coordorigin="420,12446" coordsize="2,300">
          <v:shape id="Freeform 42" o:spid="_x0000_s2066" style="position:absolute;left:420;top:12446;width:2;height:300;visibility:visible;mso-wrap-style:square;v-text-anchor:top" coordsize="2,300" path="m,l,300e" filled="f" strokeweight=".25pt">
            <v:path arrowok="t" o:connecttype="custom" o:connectlocs="0,12446;0,12746" o:connectangles="0,0"/>
          </v:shape>
          <w10:wrap anchorx="page" anchory="page"/>
        </v:group>
      </w:pict>
    </w:r>
    <w:r>
      <w:rPr>
        <w:noProof/>
        <w:lang w:val="lv-LV" w:eastAsia="lv-LV"/>
      </w:rPr>
      <w:pict>
        <v:group id="Group 43" o:spid="_x0000_s2067" style="position:absolute;margin-left:440.55pt;margin-top:622.3pt;width:.1pt;height:15pt;z-index:-251644928;mso-position-horizontal-relative:page;mso-position-vertical-relative:page" coordorigin="8811,12446" coordsize="2,300">
          <v:shape id="Freeform 44" o:spid="_x0000_s2068" style="position:absolute;left:8811;top:12446;width:2;height:300;visibility:visible;mso-wrap-style:square;v-text-anchor:top" coordsize="2,300" path="m,l,300e" filled="f" strokeweight=".25pt">
            <v:path arrowok="t" o:connecttype="custom" o:connectlocs="0,12446;0,12746" o:connectangles="0,0"/>
          </v:shape>
          <w10:wrap anchorx="page" anchory="page"/>
        </v:group>
      </w:pict>
    </w:r>
    <w:r>
      <w:rPr>
        <w:noProof/>
        <w:lang w:val="lv-LV" w:eastAsia="lv-LV"/>
      </w:rPr>
      <w:pict>
        <v:group id="Group 45" o:spid="_x0000_s2069" style="position:absolute;margin-left:0;margin-top:616.3pt;width:15pt;height:.1pt;z-index:-251643904;mso-position-horizontal-relative:page;mso-position-vertical-relative:page" coordorigin=",12326" coordsize="300,2">
          <v:shape id="Freeform 46" o:spid="_x0000_s2070" style="position:absolute;top:12326;width:300;height:2;visibility:visible;mso-wrap-style:square;v-text-anchor:top" coordsize="300,2" path="m300,l,e" filled="f" strokeweight=".25pt">
            <v:path arrowok="t" o:connecttype="custom" o:connectlocs="300,0;0,0" o:connectangles="0,0"/>
          </v:shape>
          <w10:wrap anchorx="page" anchory="page"/>
        </v:group>
      </w:pict>
    </w:r>
    <w:r>
      <w:rPr>
        <w:noProof/>
        <w:lang w:val="lv-LV" w:eastAsia="lv-LV"/>
      </w:rPr>
      <w:pict>
        <v:group id="Group 47" o:spid="_x0000_s2071" style="position:absolute;margin-left:446.55pt;margin-top:616.3pt;width:15pt;height:.1pt;z-index:-251642880;mso-position-horizontal-relative:page;mso-position-vertical-relative:page" coordorigin="8931,12326" coordsize="300,2">
          <v:shape id="Freeform 48" o:spid="_x0000_s2072" style="position:absolute;left:8931;top:12326;width:300;height:2;visibility:visible;mso-wrap-style:square;v-text-anchor:top" coordsize="300,2" path="m,l300,e" filled="f" strokeweight=".25pt">
            <v:path arrowok="t" o:connecttype="custom" o:connectlocs="0,0;300,0" o:connectangles="0,0"/>
          </v:shape>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6B7B" w:rsidRDefault="00A66B7B">
      <w:r>
        <w:separator/>
      </w:r>
    </w:p>
  </w:footnote>
  <w:footnote w:type="continuationSeparator" w:id="0">
    <w:p w:rsidR="00A66B7B" w:rsidRDefault="00A66B7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62424FA"/>
    <w:lvl w:ilvl="0">
      <w:start w:val="1"/>
      <w:numFmt w:val="decimal"/>
      <w:lvlText w:val="%1."/>
      <w:lvlJc w:val="left"/>
      <w:pPr>
        <w:tabs>
          <w:tab w:val="num" w:pos="1492"/>
        </w:tabs>
        <w:ind w:left="1492" w:hanging="360"/>
      </w:pPr>
    </w:lvl>
  </w:abstractNum>
  <w:abstractNum w:abstractNumId="1">
    <w:nsid w:val="FFFFFF7D"/>
    <w:multiLevelType w:val="singleLevel"/>
    <w:tmpl w:val="6CDE00C4"/>
    <w:lvl w:ilvl="0">
      <w:start w:val="1"/>
      <w:numFmt w:val="decimal"/>
      <w:lvlText w:val="%1."/>
      <w:lvlJc w:val="left"/>
      <w:pPr>
        <w:tabs>
          <w:tab w:val="num" w:pos="1209"/>
        </w:tabs>
        <w:ind w:left="1209" w:hanging="360"/>
      </w:pPr>
    </w:lvl>
  </w:abstractNum>
  <w:abstractNum w:abstractNumId="2">
    <w:nsid w:val="FFFFFF7E"/>
    <w:multiLevelType w:val="singleLevel"/>
    <w:tmpl w:val="22BC1336"/>
    <w:lvl w:ilvl="0">
      <w:start w:val="1"/>
      <w:numFmt w:val="decimal"/>
      <w:lvlText w:val="%1."/>
      <w:lvlJc w:val="left"/>
      <w:pPr>
        <w:tabs>
          <w:tab w:val="num" w:pos="926"/>
        </w:tabs>
        <w:ind w:left="926" w:hanging="360"/>
      </w:pPr>
    </w:lvl>
  </w:abstractNum>
  <w:abstractNum w:abstractNumId="3">
    <w:nsid w:val="FFFFFF7F"/>
    <w:multiLevelType w:val="singleLevel"/>
    <w:tmpl w:val="D6E00708"/>
    <w:lvl w:ilvl="0">
      <w:start w:val="1"/>
      <w:numFmt w:val="decimal"/>
      <w:lvlText w:val="%1."/>
      <w:lvlJc w:val="left"/>
      <w:pPr>
        <w:tabs>
          <w:tab w:val="num" w:pos="643"/>
        </w:tabs>
        <w:ind w:left="643" w:hanging="360"/>
      </w:pPr>
    </w:lvl>
  </w:abstractNum>
  <w:abstractNum w:abstractNumId="4">
    <w:nsid w:val="FFFFFF80"/>
    <w:multiLevelType w:val="singleLevel"/>
    <w:tmpl w:val="9FA275BE"/>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8736C3E4"/>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DA1C0F62"/>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E4D2E612"/>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9328FE00"/>
    <w:lvl w:ilvl="0">
      <w:start w:val="1"/>
      <w:numFmt w:val="decimal"/>
      <w:lvlText w:val="%1."/>
      <w:lvlJc w:val="left"/>
      <w:pPr>
        <w:tabs>
          <w:tab w:val="num" w:pos="360"/>
        </w:tabs>
        <w:ind w:left="360" w:hanging="360"/>
      </w:pPr>
    </w:lvl>
  </w:abstractNum>
  <w:abstractNum w:abstractNumId="9">
    <w:nsid w:val="FFFFFF89"/>
    <w:multiLevelType w:val="singleLevel"/>
    <w:tmpl w:val="748C7A78"/>
    <w:lvl w:ilvl="0">
      <w:start w:val="1"/>
      <w:numFmt w:val="bullet"/>
      <w:lvlText w:val=""/>
      <w:lvlJc w:val="left"/>
      <w:pPr>
        <w:tabs>
          <w:tab w:val="num" w:pos="360"/>
        </w:tabs>
        <w:ind w:left="360" w:hanging="360"/>
      </w:pPr>
      <w:rPr>
        <w:rFonts w:ascii="Symbol" w:hAnsi="Symbol" w:cs="Symbol" w:hint="default"/>
      </w:rPr>
    </w:lvl>
  </w:abstractNum>
  <w:abstractNum w:abstractNumId="10">
    <w:nsid w:val="0FE574DA"/>
    <w:multiLevelType w:val="hybridMultilevel"/>
    <w:tmpl w:val="5874E1CC"/>
    <w:lvl w:ilvl="0" w:tplc="0AD25F20">
      <w:start w:val="1"/>
      <w:numFmt w:val="decimal"/>
      <w:lvlText w:val="%1"/>
      <w:lvlJc w:val="left"/>
      <w:pPr>
        <w:ind w:hanging="227"/>
      </w:pPr>
      <w:rPr>
        <w:rFonts w:ascii="Arial" w:eastAsia="Times New Roman" w:hAnsi="Arial" w:hint="default"/>
        <w:b/>
        <w:bCs/>
        <w:color w:val="231F20"/>
        <w:sz w:val="15"/>
        <w:szCs w:val="15"/>
      </w:rPr>
    </w:lvl>
    <w:lvl w:ilvl="1" w:tplc="DF961A86">
      <w:start w:val="1"/>
      <w:numFmt w:val="bullet"/>
      <w:lvlText w:val="•"/>
      <w:lvlJc w:val="left"/>
      <w:rPr>
        <w:rFonts w:hint="default"/>
      </w:rPr>
    </w:lvl>
    <w:lvl w:ilvl="2" w:tplc="EA903398">
      <w:start w:val="1"/>
      <w:numFmt w:val="bullet"/>
      <w:lvlText w:val="•"/>
      <w:lvlJc w:val="left"/>
      <w:rPr>
        <w:rFonts w:hint="default"/>
      </w:rPr>
    </w:lvl>
    <w:lvl w:ilvl="3" w:tplc="945E55CE">
      <w:start w:val="1"/>
      <w:numFmt w:val="bullet"/>
      <w:lvlText w:val="•"/>
      <w:lvlJc w:val="left"/>
      <w:rPr>
        <w:rFonts w:hint="default"/>
      </w:rPr>
    </w:lvl>
    <w:lvl w:ilvl="4" w:tplc="37700B4A">
      <w:start w:val="1"/>
      <w:numFmt w:val="bullet"/>
      <w:lvlText w:val="•"/>
      <w:lvlJc w:val="left"/>
      <w:rPr>
        <w:rFonts w:hint="default"/>
      </w:rPr>
    </w:lvl>
    <w:lvl w:ilvl="5" w:tplc="5D34E672">
      <w:start w:val="1"/>
      <w:numFmt w:val="bullet"/>
      <w:lvlText w:val="•"/>
      <w:lvlJc w:val="left"/>
      <w:rPr>
        <w:rFonts w:hint="default"/>
      </w:rPr>
    </w:lvl>
    <w:lvl w:ilvl="6" w:tplc="43509FDE">
      <w:start w:val="1"/>
      <w:numFmt w:val="bullet"/>
      <w:lvlText w:val="•"/>
      <w:lvlJc w:val="left"/>
      <w:rPr>
        <w:rFonts w:hint="default"/>
      </w:rPr>
    </w:lvl>
    <w:lvl w:ilvl="7" w:tplc="86585A40">
      <w:start w:val="1"/>
      <w:numFmt w:val="bullet"/>
      <w:lvlText w:val="•"/>
      <w:lvlJc w:val="left"/>
      <w:rPr>
        <w:rFonts w:hint="default"/>
      </w:rPr>
    </w:lvl>
    <w:lvl w:ilvl="8" w:tplc="A2B0A5E4">
      <w:start w:val="1"/>
      <w:numFmt w:val="bullet"/>
      <w:lvlText w:val="•"/>
      <w:lvlJc w:val="left"/>
      <w:rPr>
        <w:rFonts w:hint="default"/>
      </w:rPr>
    </w:lvl>
  </w:abstractNum>
  <w:abstractNum w:abstractNumId="11">
    <w:nsid w:val="14C161C4"/>
    <w:multiLevelType w:val="hybridMultilevel"/>
    <w:tmpl w:val="BB2AEF46"/>
    <w:lvl w:ilvl="0" w:tplc="0FFCADFE">
      <w:start w:val="1"/>
      <w:numFmt w:val="bullet"/>
      <w:lvlText w:val="•"/>
      <w:lvlJc w:val="left"/>
      <w:pPr>
        <w:ind w:hanging="227"/>
      </w:pPr>
      <w:rPr>
        <w:rFonts w:ascii="Arial" w:eastAsia="Times New Roman" w:hAnsi="Arial" w:hint="default"/>
        <w:color w:val="231F20"/>
        <w:w w:val="142"/>
        <w:sz w:val="15"/>
        <w:szCs w:val="15"/>
      </w:rPr>
    </w:lvl>
    <w:lvl w:ilvl="1" w:tplc="7DDA97FC">
      <w:start w:val="1"/>
      <w:numFmt w:val="bullet"/>
      <w:lvlText w:val="•"/>
      <w:lvlJc w:val="left"/>
      <w:rPr>
        <w:rFonts w:hint="default"/>
      </w:rPr>
    </w:lvl>
    <w:lvl w:ilvl="2" w:tplc="10667350">
      <w:start w:val="1"/>
      <w:numFmt w:val="bullet"/>
      <w:lvlText w:val="•"/>
      <w:lvlJc w:val="left"/>
      <w:rPr>
        <w:rFonts w:hint="default"/>
      </w:rPr>
    </w:lvl>
    <w:lvl w:ilvl="3" w:tplc="2176343E">
      <w:start w:val="1"/>
      <w:numFmt w:val="bullet"/>
      <w:lvlText w:val="•"/>
      <w:lvlJc w:val="left"/>
      <w:rPr>
        <w:rFonts w:hint="default"/>
      </w:rPr>
    </w:lvl>
    <w:lvl w:ilvl="4" w:tplc="A82C53A4">
      <w:start w:val="1"/>
      <w:numFmt w:val="bullet"/>
      <w:lvlText w:val="•"/>
      <w:lvlJc w:val="left"/>
      <w:rPr>
        <w:rFonts w:hint="default"/>
      </w:rPr>
    </w:lvl>
    <w:lvl w:ilvl="5" w:tplc="13D05078">
      <w:start w:val="1"/>
      <w:numFmt w:val="bullet"/>
      <w:lvlText w:val="•"/>
      <w:lvlJc w:val="left"/>
      <w:rPr>
        <w:rFonts w:hint="default"/>
      </w:rPr>
    </w:lvl>
    <w:lvl w:ilvl="6" w:tplc="8F46FAC8">
      <w:start w:val="1"/>
      <w:numFmt w:val="bullet"/>
      <w:lvlText w:val="•"/>
      <w:lvlJc w:val="left"/>
      <w:rPr>
        <w:rFonts w:hint="default"/>
      </w:rPr>
    </w:lvl>
    <w:lvl w:ilvl="7" w:tplc="83DE4D96">
      <w:start w:val="1"/>
      <w:numFmt w:val="bullet"/>
      <w:lvlText w:val="•"/>
      <w:lvlJc w:val="left"/>
      <w:rPr>
        <w:rFonts w:hint="default"/>
      </w:rPr>
    </w:lvl>
    <w:lvl w:ilvl="8" w:tplc="CF0EEB6E">
      <w:start w:val="1"/>
      <w:numFmt w:val="bullet"/>
      <w:lvlText w:val="•"/>
      <w:lvlJc w:val="left"/>
      <w:rPr>
        <w:rFonts w:hint="default"/>
      </w:rPr>
    </w:lvl>
  </w:abstractNum>
  <w:abstractNum w:abstractNumId="12">
    <w:nsid w:val="25E443A8"/>
    <w:multiLevelType w:val="hybridMultilevel"/>
    <w:tmpl w:val="AB2EA77E"/>
    <w:lvl w:ilvl="0" w:tplc="2160E1D2">
      <w:start w:val="1"/>
      <w:numFmt w:val="decimal"/>
      <w:lvlText w:val="%1."/>
      <w:lvlJc w:val="left"/>
      <w:pPr>
        <w:ind w:hanging="372"/>
      </w:pPr>
      <w:rPr>
        <w:rFonts w:ascii="Arial" w:eastAsia="Times New Roman" w:hAnsi="Arial" w:hint="default"/>
        <w:b/>
        <w:bCs/>
        <w:color w:val="231F20"/>
        <w:w w:val="105"/>
        <w:sz w:val="15"/>
        <w:szCs w:val="15"/>
      </w:rPr>
    </w:lvl>
    <w:lvl w:ilvl="1" w:tplc="E960A2F2">
      <w:start w:val="1"/>
      <w:numFmt w:val="bullet"/>
      <w:lvlText w:val="•"/>
      <w:lvlJc w:val="left"/>
      <w:rPr>
        <w:rFonts w:hint="default"/>
      </w:rPr>
    </w:lvl>
    <w:lvl w:ilvl="2" w:tplc="A5D68640">
      <w:start w:val="1"/>
      <w:numFmt w:val="bullet"/>
      <w:lvlText w:val="•"/>
      <w:lvlJc w:val="left"/>
      <w:rPr>
        <w:rFonts w:hint="default"/>
      </w:rPr>
    </w:lvl>
    <w:lvl w:ilvl="3" w:tplc="C9CC0B78">
      <w:start w:val="1"/>
      <w:numFmt w:val="bullet"/>
      <w:lvlText w:val="•"/>
      <w:lvlJc w:val="left"/>
      <w:rPr>
        <w:rFonts w:hint="default"/>
      </w:rPr>
    </w:lvl>
    <w:lvl w:ilvl="4" w:tplc="69B8275C">
      <w:start w:val="1"/>
      <w:numFmt w:val="bullet"/>
      <w:lvlText w:val="•"/>
      <w:lvlJc w:val="left"/>
      <w:rPr>
        <w:rFonts w:hint="default"/>
      </w:rPr>
    </w:lvl>
    <w:lvl w:ilvl="5" w:tplc="401E14A4">
      <w:start w:val="1"/>
      <w:numFmt w:val="bullet"/>
      <w:lvlText w:val="•"/>
      <w:lvlJc w:val="left"/>
      <w:rPr>
        <w:rFonts w:hint="default"/>
      </w:rPr>
    </w:lvl>
    <w:lvl w:ilvl="6" w:tplc="5A642FB2">
      <w:start w:val="1"/>
      <w:numFmt w:val="bullet"/>
      <w:lvlText w:val="•"/>
      <w:lvlJc w:val="left"/>
      <w:rPr>
        <w:rFonts w:hint="default"/>
      </w:rPr>
    </w:lvl>
    <w:lvl w:ilvl="7" w:tplc="38A22144">
      <w:start w:val="1"/>
      <w:numFmt w:val="bullet"/>
      <w:lvlText w:val="•"/>
      <w:lvlJc w:val="left"/>
      <w:rPr>
        <w:rFonts w:hint="default"/>
      </w:rPr>
    </w:lvl>
    <w:lvl w:ilvl="8" w:tplc="7ED2DC8C">
      <w:start w:val="1"/>
      <w:numFmt w:val="bullet"/>
      <w:lvlText w:val="•"/>
      <w:lvlJc w:val="left"/>
      <w:rPr>
        <w:rFonts w:hint="default"/>
      </w:rPr>
    </w:lvl>
  </w:abstractNum>
  <w:abstractNum w:abstractNumId="13">
    <w:nsid w:val="3AC8508A"/>
    <w:multiLevelType w:val="hybridMultilevel"/>
    <w:tmpl w:val="2910D972"/>
    <w:lvl w:ilvl="0" w:tplc="695AFDCC">
      <w:start w:val="1"/>
      <w:numFmt w:val="decimal"/>
      <w:lvlText w:val="%1."/>
      <w:lvlJc w:val="left"/>
      <w:pPr>
        <w:ind w:hanging="372"/>
      </w:pPr>
      <w:rPr>
        <w:rFonts w:ascii="Arial" w:eastAsia="Times New Roman" w:hAnsi="Arial" w:hint="default"/>
        <w:b/>
        <w:bCs/>
        <w:color w:val="231F20"/>
        <w:w w:val="105"/>
        <w:sz w:val="15"/>
        <w:szCs w:val="15"/>
      </w:rPr>
    </w:lvl>
    <w:lvl w:ilvl="1" w:tplc="1EDA0CBE">
      <w:start w:val="1"/>
      <w:numFmt w:val="bullet"/>
      <w:lvlText w:val="•"/>
      <w:lvlJc w:val="left"/>
      <w:rPr>
        <w:rFonts w:hint="default"/>
      </w:rPr>
    </w:lvl>
    <w:lvl w:ilvl="2" w:tplc="0F92BB44">
      <w:start w:val="1"/>
      <w:numFmt w:val="bullet"/>
      <w:lvlText w:val="•"/>
      <w:lvlJc w:val="left"/>
      <w:rPr>
        <w:rFonts w:hint="default"/>
      </w:rPr>
    </w:lvl>
    <w:lvl w:ilvl="3" w:tplc="CC0C7640">
      <w:start w:val="1"/>
      <w:numFmt w:val="bullet"/>
      <w:lvlText w:val="•"/>
      <w:lvlJc w:val="left"/>
      <w:rPr>
        <w:rFonts w:hint="default"/>
      </w:rPr>
    </w:lvl>
    <w:lvl w:ilvl="4" w:tplc="D75EE302">
      <w:start w:val="1"/>
      <w:numFmt w:val="bullet"/>
      <w:lvlText w:val="•"/>
      <w:lvlJc w:val="left"/>
      <w:rPr>
        <w:rFonts w:hint="default"/>
      </w:rPr>
    </w:lvl>
    <w:lvl w:ilvl="5" w:tplc="55981C3A">
      <w:start w:val="1"/>
      <w:numFmt w:val="bullet"/>
      <w:lvlText w:val="•"/>
      <w:lvlJc w:val="left"/>
      <w:rPr>
        <w:rFonts w:hint="default"/>
      </w:rPr>
    </w:lvl>
    <w:lvl w:ilvl="6" w:tplc="5A7A7AFA">
      <w:start w:val="1"/>
      <w:numFmt w:val="bullet"/>
      <w:lvlText w:val="•"/>
      <w:lvlJc w:val="left"/>
      <w:rPr>
        <w:rFonts w:hint="default"/>
      </w:rPr>
    </w:lvl>
    <w:lvl w:ilvl="7" w:tplc="5740B16C">
      <w:start w:val="1"/>
      <w:numFmt w:val="bullet"/>
      <w:lvlText w:val="•"/>
      <w:lvlJc w:val="left"/>
      <w:rPr>
        <w:rFonts w:hint="default"/>
      </w:rPr>
    </w:lvl>
    <w:lvl w:ilvl="8" w:tplc="FE5A8BFA">
      <w:start w:val="1"/>
      <w:numFmt w:val="bullet"/>
      <w:lvlText w:val="•"/>
      <w:lvlJc w:val="left"/>
      <w:rPr>
        <w:rFonts w:hint="default"/>
      </w:rPr>
    </w:lvl>
  </w:abstractNum>
  <w:abstractNum w:abstractNumId="14">
    <w:nsid w:val="459E10CF"/>
    <w:multiLevelType w:val="hybridMultilevel"/>
    <w:tmpl w:val="05468C94"/>
    <w:lvl w:ilvl="0" w:tplc="ACF009E0">
      <w:start w:val="1"/>
      <w:numFmt w:val="bullet"/>
      <w:lvlText w:val="•"/>
      <w:lvlJc w:val="left"/>
      <w:pPr>
        <w:ind w:hanging="227"/>
      </w:pPr>
      <w:rPr>
        <w:rFonts w:ascii="Arial" w:eastAsia="Times New Roman" w:hAnsi="Arial" w:hint="default"/>
        <w:color w:val="231F20"/>
        <w:w w:val="142"/>
        <w:sz w:val="15"/>
        <w:szCs w:val="15"/>
      </w:rPr>
    </w:lvl>
    <w:lvl w:ilvl="1" w:tplc="523C3C4E">
      <w:start w:val="1"/>
      <w:numFmt w:val="bullet"/>
      <w:lvlText w:val="•"/>
      <w:lvlJc w:val="left"/>
      <w:pPr>
        <w:ind w:hanging="227"/>
      </w:pPr>
      <w:rPr>
        <w:rFonts w:ascii="Arial" w:eastAsia="Times New Roman" w:hAnsi="Arial" w:hint="default"/>
        <w:color w:val="231F20"/>
        <w:w w:val="142"/>
        <w:sz w:val="15"/>
        <w:szCs w:val="15"/>
      </w:rPr>
    </w:lvl>
    <w:lvl w:ilvl="2" w:tplc="E5F8ED7A">
      <w:start w:val="1"/>
      <w:numFmt w:val="bullet"/>
      <w:lvlText w:val="•"/>
      <w:lvlJc w:val="left"/>
      <w:rPr>
        <w:rFonts w:hint="default"/>
      </w:rPr>
    </w:lvl>
    <w:lvl w:ilvl="3" w:tplc="0A408828">
      <w:start w:val="1"/>
      <w:numFmt w:val="bullet"/>
      <w:lvlText w:val="•"/>
      <w:lvlJc w:val="left"/>
      <w:rPr>
        <w:rFonts w:hint="default"/>
      </w:rPr>
    </w:lvl>
    <w:lvl w:ilvl="4" w:tplc="CCA6921C">
      <w:start w:val="1"/>
      <w:numFmt w:val="bullet"/>
      <w:lvlText w:val="•"/>
      <w:lvlJc w:val="left"/>
      <w:rPr>
        <w:rFonts w:hint="default"/>
      </w:rPr>
    </w:lvl>
    <w:lvl w:ilvl="5" w:tplc="B4D605D2">
      <w:start w:val="1"/>
      <w:numFmt w:val="bullet"/>
      <w:lvlText w:val="•"/>
      <w:lvlJc w:val="left"/>
      <w:rPr>
        <w:rFonts w:hint="default"/>
      </w:rPr>
    </w:lvl>
    <w:lvl w:ilvl="6" w:tplc="91503A0A">
      <w:start w:val="1"/>
      <w:numFmt w:val="bullet"/>
      <w:lvlText w:val="•"/>
      <w:lvlJc w:val="left"/>
      <w:rPr>
        <w:rFonts w:hint="default"/>
      </w:rPr>
    </w:lvl>
    <w:lvl w:ilvl="7" w:tplc="16F66394">
      <w:start w:val="1"/>
      <w:numFmt w:val="bullet"/>
      <w:lvlText w:val="•"/>
      <w:lvlJc w:val="left"/>
      <w:rPr>
        <w:rFonts w:hint="default"/>
      </w:rPr>
    </w:lvl>
    <w:lvl w:ilvl="8" w:tplc="905A552E">
      <w:start w:val="1"/>
      <w:numFmt w:val="bullet"/>
      <w:lvlText w:val="•"/>
      <w:lvlJc w:val="left"/>
      <w:rPr>
        <w:rFonts w:hint="default"/>
      </w:rPr>
    </w:lvl>
  </w:abstractNum>
  <w:abstractNum w:abstractNumId="15">
    <w:nsid w:val="498D6BE3"/>
    <w:multiLevelType w:val="hybridMultilevel"/>
    <w:tmpl w:val="621E71FA"/>
    <w:lvl w:ilvl="0" w:tplc="F726127C">
      <w:start w:val="1"/>
      <w:numFmt w:val="bullet"/>
      <w:lvlText w:val="•"/>
      <w:lvlJc w:val="left"/>
      <w:pPr>
        <w:ind w:hanging="121"/>
      </w:pPr>
      <w:rPr>
        <w:rFonts w:ascii="Arial" w:eastAsia="Times New Roman" w:hAnsi="Arial" w:hint="default"/>
        <w:color w:val="231F20"/>
        <w:w w:val="142"/>
        <w:sz w:val="15"/>
        <w:szCs w:val="15"/>
      </w:rPr>
    </w:lvl>
    <w:lvl w:ilvl="1" w:tplc="835E3C1C">
      <w:start w:val="1"/>
      <w:numFmt w:val="bullet"/>
      <w:lvlText w:val="•"/>
      <w:lvlJc w:val="left"/>
      <w:pPr>
        <w:ind w:hanging="227"/>
      </w:pPr>
      <w:rPr>
        <w:rFonts w:ascii="Arial" w:eastAsia="Times New Roman" w:hAnsi="Arial" w:hint="default"/>
        <w:color w:val="231F20"/>
        <w:w w:val="142"/>
        <w:sz w:val="15"/>
        <w:szCs w:val="15"/>
      </w:rPr>
    </w:lvl>
    <w:lvl w:ilvl="2" w:tplc="511631C0">
      <w:start w:val="1"/>
      <w:numFmt w:val="bullet"/>
      <w:lvlText w:val="•"/>
      <w:lvlJc w:val="left"/>
      <w:rPr>
        <w:rFonts w:hint="default"/>
      </w:rPr>
    </w:lvl>
    <w:lvl w:ilvl="3" w:tplc="20827D5A">
      <w:start w:val="1"/>
      <w:numFmt w:val="bullet"/>
      <w:lvlText w:val="•"/>
      <w:lvlJc w:val="left"/>
      <w:rPr>
        <w:rFonts w:hint="default"/>
      </w:rPr>
    </w:lvl>
    <w:lvl w:ilvl="4" w:tplc="783C3932">
      <w:start w:val="1"/>
      <w:numFmt w:val="bullet"/>
      <w:lvlText w:val="•"/>
      <w:lvlJc w:val="left"/>
      <w:rPr>
        <w:rFonts w:hint="default"/>
      </w:rPr>
    </w:lvl>
    <w:lvl w:ilvl="5" w:tplc="C39849CC">
      <w:start w:val="1"/>
      <w:numFmt w:val="bullet"/>
      <w:lvlText w:val="•"/>
      <w:lvlJc w:val="left"/>
      <w:rPr>
        <w:rFonts w:hint="default"/>
      </w:rPr>
    </w:lvl>
    <w:lvl w:ilvl="6" w:tplc="87B0E49A">
      <w:start w:val="1"/>
      <w:numFmt w:val="bullet"/>
      <w:lvlText w:val="•"/>
      <w:lvlJc w:val="left"/>
      <w:rPr>
        <w:rFonts w:hint="default"/>
      </w:rPr>
    </w:lvl>
    <w:lvl w:ilvl="7" w:tplc="9280A51E">
      <w:start w:val="1"/>
      <w:numFmt w:val="bullet"/>
      <w:lvlText w:val="•"/>
      <w:lvlJc w:val="left"/>
      <w:rPr>
        <w:rFonts w:hint="default"/>
      </w:rPr>
    </w:lvl>
    <w:lvl w:ilvl="8" w:tplc="EEEA419E">
      <w:start w:val="1"/>
      <w:numFmt w:val="bullet"/>
      <w:lvlText w:val="•"/>
      <w:lvlJc w:val="left"/>
      <w:rPr>
        <w:rFonts w:hint="default"/>
      </w:rPr>
    </w:lvl>
  </w:abstractNum>
  <w:abstractNum w:abstractNumId="16">
    <w:nsid w:val="4A9C1787"/>
    <w:multiLevelType w:val="hybridMultilevel"/>
    <w:tmpl w:val="84BCA77A"/>
    <w:lvl w:ilvl="0" w:tplc="A14C5312">
      <w:start w:val="1"/>
      <w:numFmt w:val="decimal"/>
      <w:lvlText w:val="%1."/>
      <w:lvlJc w:val="left"/>
      <w:pPr>
        <w:ind w:hanging="171"/>
      </w:pPr>
      <w:rPr>
        <w:rFonts w:ascii="Arial" w:eastAsia="Times New Roman" w:hAnsi="Arial" w:hint="default"/>
        <w:b/>
        <w:bCs/>
        <w:color w:val="231F20"/>
        <w:sz w:val="15"/>
        <w:szCs w:val="15"/>
      </w:rPr>
    </w:lvl>
    <w:lvl w:ilvl="1" w:tplc="32C4FB5A">
      <w:start w:val="1"/>
      <w:numFmt w:val="bullet"/>
      <w:lvlText w:val="•"/>
      <w:lvlJc w:val="left"/>
      <w:pPr>
        <w:ind w:hanging="227"/>
      </w:pPr>
      <w:rPr>
        <w:rFonts w:ascii="Arial" w:eastAsia="Times New Roman" w:hAnsi="Arial" w:hint="default"/>
        <w:color w:val="231F20"/>
        <w:w w:val="142"/>
        <w:sz w:val="15"/>
        <w:szCs w:val="15"/>
      </w:rPr>
    </w:lvl>
    <w:lvl w:ilvl="2" w:tplc="6CCEAFBC">
      <w:start w:val="1"/>
      <w:numFmt w:val="bullet"/>
      <w:lvlText w:val="•"/>
      <w:lvlJc w:val="left"/>
      <w:rPr>
        <w:rFonts w:hint="default"/>
      </w:rPr>
    </w:lvl>
    <w:lvl w:ilvl="3" w:tplc="530A1882">
      <w:start w:val="1"/>
      <w:numFmt w:val="bullet"/>
      <w:lvlText w:val="•"/>
      <w:lvlJc w:val="left"/>
      <w:rPr>
        <w:rFonts w:hint="default"/>
      </w:rPr>
    </w:lvl>
    <w:lvl w:ilvl="4" w:tplc="98602E22">
      <w:start w:val="1"/>
      <w:numFmt w:val="bullet"/>
      <w:lvlText w:val="•"/>
      <w:lvlJc w:val="left"/>
      <w:rPr>
        <w:rFonts w:hint="default"/>
      </w:rPr>
    </w:lvl>
    <w:lvl w:ilvl="5" w:tplc="26DA0172">
      <w:start w:val="1"/>
      <w:numFmt w:val="bullet"/>
      <w:lvlText w:val="•"/>
      <w:lvlJc w:val="left"/>
      <w:rPr>
        <w:rFonts w:hint="default"/>
      </w:rPr>
    </w:lvl>
    <w:lvl w:ilvl="6" w:tplc="E8603440">
      <w:start w:val="1"/>
      <w:numFmt w:val="bullet"/>
      <w:lvlText w:val="•"/>
      <w:lvlJc w:val="left"/>
      <w:rPr>
        <w:rFonts w:hint="default"/>
      </w:rPr>
    </w:lvl>
    <w:lvl w:ilvl="7" w:tplc="F0EE77A8">
      <w:start w:val="1"/>
      <w:numFmt w:val="bullet"/>
      <w:lvlText w:val="•"/>
      <w:lvlJc w:val="left"/>
      <w:rPr>
        <w:rFonts w:hint="default"/>
      </w:rPr>
    </w:lvl>
    <w:lvl w:ilvl="8" w:tplc="E2B259B0">
      <w:start w:val="1"/>
      <w:numFmt w:val="bullet"/>
      <w:lvlText w:val="•"/>
      <w:lvlJc w:val="left"/>
      <w:rPr>
        <w:rFonts w:hint="default"/>
      </w:rPr>
    </w:lvl>
  </w:abstractNum>
  <w:abstractNum w:abstractNumId="17">
    <w:nsid w:val="52AD7FED"/>
    <w:multiLevelType w:val="hybridMultilevel"/>
    <w:tmpl w:val="137491A0"/>
    <w:lvl w:ilvl="0" w:tplc="250A5EC4">
      <w:start w:val="1"/>
      <w:numFmt w:val="bullet"/>
      <w:lvlText w:val="•"/>
      <w:lvlJc w:val="left"/>
      <w:pPr>
        <w:ind w:hanging="86"/>
      </w:pPr>
      <w:rPr>
        <w:rFonts w:ascii="Arial" w:eastAsia="Times New Roman" w:hAnsi="Arial" w:hint="default"/>
        <w:color w:val="231F20"/>
        <w:w w:val="150"/>
        <w:sz w:val="11"/>
        <w:szCs w:val="11"/>
      </w:rPr>
    </w:lvl>
    <w:lvl w:ilvl="1" w:tplc="EB827ECC">
      <w:start w:val="1"/>
      <w:numFmt w:val="bullet"/>
      <w:lvlText w:val="•"/>
      <w:lvlJc w:val="left"/>
      <w:rPr>
        <w:rFonts w:hint="default"/>
      </w:rPr>
    </w:lvl>
    <w:lvl w:ilvl="2" w:tplc="E37CBE80">
      <w:start w:val="1"/>
      <w:numFmt w:val="bullet"/>
      <w:lvlText w:val="•"/>
      <w:lvlJc w:val="left"/>
      <w:rPr>
        <w:rFonts w:hint="default"/>
      </w:rPr>
    </w:lvl>
    <w:lvl w:ilvl="3" w:tplc="E38AE92E">
      <w:start w:val="1"/>
      <w:numFmt w:val="bullet"/>
      <w:lvlText w:val="•"/>
      <w:lvlJc w:val="left"/>
      <w:rPr>
        <w:rFonts w:hint="default"/>
      </w:rPr>
    </w:lvl>
    <w:lvl w:ilvl="4" w:tplc="33D25D46">
      <w:start w:val="1"/>
      <w:numFmt w:val="bullet"/>
      <w:lvlText w:val="•"/>
      <w:lvlJc w:val="left"/>
      <w:rPr>
        <w:rFonts w:hint="default"/>
      </w:rPr>
    </w:lvl>
    <w:lvl w:ilvl="5" w:tplc="9C18D69E">
      <w:start w:val="1"/>
      <w:numFmt w:val="bullet"/>
      <w:lvlText w:val="•"/>
      <w:lvlJc w:val="left"/>
      <w:rPr>
        <w:rFonts w:hint="default"/>
      </w:rPr>
    </w:lvl>
    <w:lvl w:ilvl="6" w:tplc="20361940">
      <w:start w:val="1"/>
      <w:numFmt w:val="bullet"/>
      <w:lvlText w:val="•"/>
      <w:lvlJc w:val="left"/>
      <w:rPr>
        <w:rFonts w:hint="default"/>
      </w:rPr>
    </w:lvl>
    <w:lvl w:ilvl="7" w:tplc="0FA8F0CE">
      <w:start w:val="1"/>
      <w:numFmt w:val="bullet"/>
      <w:lvlText w:val="•"/>
      <w:lvlJc w:val="left"/>
      <w:rPr>
        <w:rFonts w:hint="default"/>
      </w:rPr>
    </w:lvl>
    <w:lvl w:ilvl="8" w:tplc="BEFC51AE">
      <w:start w:val="1"/>
      <w:numFmt w:val="bullet"/>
      <w:lvlText w:val="•"/>
      <w:lvlJc w:val="left"/>
      <w:rPr>
        <w:rFonts w:hint="default"/>
      </w:rPr>
    </w:lvl>
  </w:abstractNum>
  <w:abstractNum w:abstractNumId="18">
    <w:nsid w:val="73D868D7"/>
    <w:multiLevelType w:val="hybridMultilevel"/>
    <w:tmpl w:val="B39C031A"/>
    <w:lvl w:ilvl="0" w:tplc="5E5099EA">
      <w:start w:val="1"/>
      <w:numFmt w:val="bullet"/>
      <w:lvlText w:val="•"/>
      <w:lvlJc w:val="left"/>
      <w:pPr>
        <w:ind w:hanging="77"/>
      </w:pPr>
      <w:rPr>
        <w:rFonts w:ascii="Arial" w:eastAsia="Times New Roman" w:hAnsi="Arial" w:hint="default"/>
        <w:color w:val="231F20"/>
        <w:w w:val="148"/>
        <w:sz w:val="10"/>
        <w:szCs w:val="10"/>
      </w:rPr>
    </w:lvl>
    <w:lvl w:ilvl="1" w:tplc="0C7A0BF2">
      <w:start w:val="1"/>
      <w:numFmt w:val="bullet"/>
      <w:lvlText w:val="•"/>
      <w:lvlJc w:val="left"/>
      <w:pPr>
        <w:ind w:hanging="77"/>
      </w:pPr>
      <w:rPr>
        <w:rFonts w:ascii="Arial" w:eastAsia="Times New Roman" w:hAnsi="Arial" w:hint="default"/>
        <w:color w:val="231F20"/>
        <w:w w:val="148"/>
        <w:sz w:val="10"/>
        <w:szCs w:val="10"/>
      </w:rPr>
    </w:lvl>
    <w:lvl w:ilvl="2" w:tplc="999205FC">
      <w:start w:val="1"/>
      <w:numFmt w:val="bullet"/>
      <w:lvlText w:val="•"/>
      <w:lvlJc w:val="left"/>
      <w:rPr>
        <w:rFonts w:hint="default"/>
      </w:rPr>
    </w:lvl>
    <w:lvl w:ilvl="3" w:tplc="0D56E8B4">
      <w:start w:val="1"/>
      <w:numFmt w:val="bullet"/>
      <w:lvlText w:val="•"/>
      <w:lvlJc w:val="left"/>
      <w:rPr>
        <w:rFonts w:hint="default"/>
      </w:rPr>
    </w:lvl>
    <w:lvl w:ilvl="4" w:tplc="D870F164">
      <w:start w:val="1"/>
      <w:numFmt w:val="bullet"/>
      <w:lvlText w:val="•"/>
      <w:lvlJc w:val="left"/>
      <w:rPr>
        <w:rFonts w:hint="default"/>
      </w:rPr>
    </w:lvl>
    <w:lvl w:ilvl="5" w:tplc="1EF2803A">
      <w:start w:val="1"/>
      <w:numFmt w:val="bullet"/>
      <w:lvlText w:val="•"/>
      <w:lvlJc w:val="left"/>
      <w:rPr>
        <w:rFonts w:hint="default"/>
      </w:rPr>
    </w:lvl>
    <w:lvl w:ilvl="6" w:tplc="D040A7CA">
      <w:start w:val="1"/>
      <w:numFmt w:val="bullet"/>
      <w:lvlText w:val="•"/>
      <w:lvlJc w:val="left"/>
      <w:rPr>
        <w:rFonts w:hint="default"/>
      </w:rPr>
    </w:lvl>
    <w:lvl w:ilvl="7" w:tplc="6D8CEED8">
      <w:start w:val="1"/>
      <w:numFmt w:val="bullet"/>
      <w:lvlText w:val="•"/>
      <w:lvlJc w:val="left"/>
      <w:rPr>
        <w:rFonts w:hint="default"/>
      </w:rPr>
    </w:lvl>
    <w:lvl w:ilvl="8" w:tplc="7E004FE4">
      <w:start w:val="1"/>
      <w:numFmt w:val="bullet"/>
      <w:lvlText w:val="•"/>
      <w:lvlJc w:val="left"/>
      <w:rPr>
        <w:rFonts w:hint="default"/>
      </w:rPr>
    </w:lvl>
  </w:abstractNum>
  <w:num w:numId="1">
    <w:abstractNumId w:val="12"/>
  </w:num>
  <w:num w:numId="2">
    <w:abstractNumId w:val="17"/>
  </w:num>
  <w:num w:numId="3">
    <w:abstractNumId w:val="18"/>
  </w:num>
  <w:num w:numId="4">
    <w:abstractNumId w:val="13"/>
  </w:num>
  <w:num w:numId="5">
    <w:abstractNumId w:val="14"/>
  </w:num>
  <w:num w:numId="6">
    <w:abstractNumId w:val="11"/>
  </w:num>
  <w:num w:numId="7">
    <w:abstractNumId w:val="16"/>
  </w:num>
  <w:num w:numId="8">
    <w:abstractNumId w:val="10"/>
  </w:num>
  <w:num w:numId="9">
    <w:abstractNumId w:val="15"/>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defaultTabStop w:val="720"/>
  <w:drawingGridHorizontalSpacing w:val="110"/>
  <w:displayHorizontalDrawingGridEvery w:val="2"/>
  <w:characterSpacingControl w:val="doNotCompress"/>
  <w:doNotValidateAgainstSchema/>
  <w:doNotDemarcateInvalidXml/>
  <w:hdrShapeDefaults>
    <o:shapedefaults v:ext="edit" spidmax="2073"/>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A48C8"/>
    <w:rsid w:val="00003607"/>
    <w:rsid w:val="00050878"/>
    <w:rsid w:val="00055839"/>
    <w:rsid w:val="000605D1"/>
    <w:rsid w:val="00066DF7"/>
    <w:rsid w:val="00076820"/>
    <w:rsid w:val="000A15DF"/>
    <w:rsid w:val="000D78EA"/>
    <w:rsid w:val="000E72D1"/>
    <w:rsid w:val="0012308E"/>
    <w:rsid w:val="00146A52"/>
    <w:rsid w:val="00163CD2"/>
    <w:rsid w:val="001C41D3"/>
    <w:rsid w:val="001D2747"/>
    <w:rsid w:val="001D6212"/>
    <w:rsid w:val="001D7C02"/>
    <w:rsid w:val="001E5AC6"/>
    <w:rsid w:val="001F1353"/>
    <w:rsid w:val="00215E6C"/>
    <w:rsid w:val="00224392"/>
    <w:rsid w:val="002A54DB"/>
    <w:rsid w:val="002B3489"/>
    <w:rsid w:val="002C5A3F"/>
    <w:rsid w:val="002D7F1E"/>
    <w:rsid w:val="002E4A37"/>
    <w:rsid w:val="002F075A"/>
    <w:rsid w:val="003047DA"/>
    <w:rsid w:val="00310644"/>
    <w:rsid w:val="00312C19"/>
    <w:rsid w:val="00320889"/>
    <w:rsid w:val="0033228B"/>
    <w:rsid w:val="00343C24"/>
    <w:rsid w:val="003E3B83"/>
    <w:rsid w:val="003E4258"/>
    <w:rsid w:val="003F1493"/>
    <w:rsid w:val="003F237D"/>
    <w:rsid w:val="004409A3"/>
    <w:rsid w:val="004478D0"/>
    <w:rsid w:val="004A1E3B"/>
    <w:rsid w:val="004A58CB"/>
    <w:rsid w:val="004C7009"/>
    <w:rsid w:val="004F6296"/>
    <w:rsid w:val="00550F03"/>
    <w:rsid w:val="00572A94"/>
    <w:rsid w:val="00573F92"/>
    <w:rsid w:val="00591CE1"/>
    <w:rsid w:val="005B397E"/>
    <w:rsid w:val="00607190"/>
    <w:rsid w:val="006266C0"/>
    <w:rsid w:val="00663B50"/>
    <w:rsid w:val="006758C1"/>
    <w:rsid w:val="0069182B"/>
    <w:rsid w:val="006F261F"/>
    <w:rsid w:val="006F3E9B"/>
    <w:rsid w:val="007021C5"/>
    <w:rsid w:val="00703FA7"/>
    <w:rsid w:val="007A48C8"/>
    <w:rsid w:val="00827038"/>
    <w:rsid w:val="0087286A"/>
    <w:rsid w:val="008B1D2F"/>
    <w:rsid w:val="008B6E27"/>
    <w:rsid w:val="008D4B97"/>
    <w:rsid w:val="008E2684"/>
    <w:rsid w:val="009277FF"/>
    <w:rsid w:val="00996DF1"/>
    <w:rsid w:val="009D3C78"/>
    <w:rsid w:val="009E62AE"/>
    <w:rsid w:val="00A041F8"/>
    <w:rsid w:val="00A15DB3"/>
    <w:rsid w:val="00A51EA3"/>
    <w:rsid w:val="00A57508"/>
    <w:rsid w:val="00A66B7B"/>
    <w:rsid w:val="00AA62D5"/>
    <w:rsid w:val="00AD3429"/>
    <w:rsid w:val="00AD63EC"/>
    <w:rsid w:val="00AE1BE1"/>
    <w:rsid w:val="00B90C90"/>
    <w:rsid w:val="00BE2B1C"/>
    <w:rsid w:val="00C54443"/>
    <w:rsid w:val="00C65547"/>
    <w:rsid w:val="00C6726B"/>
    <w:rsid w:val="00C70DC1"/>
    <w:rsid w:val="00C95500"/>
    <w:rsid w:val="00CC4D95"/>
    <w:rsid w:val="00CE7CCC"/>
    <w:rsid w:val="00D50790"/>
    <w:rsid w:val="00E137B1"/>
    <w:rsid w:val="00E26B3C"/>
    <w:rsid w:val="00E65213"/>
    <w:rsid w:val="00E87B55"/>
    <w:rsid w:val="00EE4D5F"/>
    <w:rsid w:val="00EE5DB8"/>
    <w:rsid w:val="00F6308A"/>
    <w:rsid w:val="00F72682"/>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veidnes"/>
  <w:shapeDefaults>
    <o:shapedefaults v:ext="edit" spidmax="20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8CB"/>
    <w:pPr>
      <w:widowControl w:val="0"/>
    </w:pPr>
    <w:rPr>
      <w:rFonts w:cs="Calibri"/>
      <w:lang w:val="en-US" w:eastAsia="en-US"/>
    </w:rPr>
  </w:style>
  <w:style w:type="paragraph" w:styleId="Heading1">
    <w:name w:val="heading 1"/>
    <w:basedOn w:val="Normal"/>
    <w:link w:val="Heading1Char"/>
    <w:uiPriority w:val="99"/>
    <w:qFormat/>
    <w:rsid w:val="004A58CB"/>
    <w:pPr>
      <w:ind w:left="190"/>
      <w:outlineLvl w:val="0"/>
    </w:pPr>
    <w:rPr>
      <w:rFonts w:ascii="Arial" w:hAnsi="Arial" w:cs="Arial"/>
      <w:sz w:val="24"/>
      <w:szCs w:val="24"/>
    </w:rPr>
  </w:style>
  <w:style w:type="paragraph" w:styleId="Heading2">
    <w:name w:val="heading 2"/>
    <w:basedOn w:val="Normal"/>
    <w:link w:val="Heading2Char"/>
    <w:uiPriority w:val="99"/>
    <w:qFormat/>
    <w:rsid w:val="004A58CB"/>
    <w:pPr>
      <w:ind w:left="1327"/>
      <w:outlineLvl w:val="1"/>
    </w:pPr>
    <w:rPr>
      <w:rFonts w:ascii="Arial" w:hAnsi="Arial" w:cs="Arial"/>
      <w:sz w:val="20"/>
      <w:szCs w:val="20"/>
    </w:rPr>
  </w:style>
  <w:style w:type="paragraph" w:styleId="Heading3">
    <w:name w:val="heading 3"/>
    <w:basedOn w:val="Normal"/>
    <w:link w:val="Heading3Char"/>
    <w:uiPriority w:val="99"/>
    <w:qFormat/>
    <w:rsid w:val="004A58CB"/>
    <w:pPr>
      <w:spacing w:before="73"/>
      <w:ind w:left="1327"/>
      <w:outlineLvl w:val="2"/>
    </w:pPr>
    <w:rPr>
      <w:rFonts w:ascii="Arial" w:hAnsi="Arial" w:cs="Arial"/>
      <w:sz w:val="18"/>
      <w:szCs w:val="18"/>
    </w:rPr>
  </w:style>
  <w:style w:type="paragraph" w:styleId="Heading4">
    <w:name w:val="heading 4"/>
    <w:basedOn w:val="Normal"/>
    <w:link w:val="Heading4Char"/>
    <w:uiPriority w:val="99"/>
    <w:qFormat/>
    <w:rsid w:val="004A58CB"/>
    <w:pPr>
      <w:spacing w:before="48"/>
      <w:ind w:left="988"/>
      <w:outlineLvl w:val="3"/>
    </w:pPr>
    <w:rPr>
      <w:rFonts w:ascii="Arial" w:hAnsi="Arial" w:cs="Arial"/>
      <w:b/>
      <w:bCs/>
      <w:sz w:val="16"/>
      <w:szCs w:val="16"/>
    </w:rPr>
  </w:style>
  <w:style w:type="paragraph" w:styleId="Heading5">
    <w:name w:val="heading 5"/>
    <w:basedOn w:val="Normal"/>
    <w:link w:val="Heading5Char"/>
    <w:uiPriority w:val="99"/>
    <w:qFormat/>
    <w:rsid w:val="004A58CB"/>
    <w:pPr>
      <w:spacing w:before="7"/>
      <w:ind w:left="1031"/>
      <w:outlineLvl w:val="4"/>
    </w:pPr>
    <w:rPr>
      <w:rFonts w:ascii="Arial" w:hAnsi="Arial" w:cs="Arial"/>
      <w:sz w:val="16"/>
      <w:szCs w:val="16"/>
    </w:rPr>
  </w:style>
  <w:style w:type="paragraph" w:styleId="Heading6">
    <w:name w:val="heading 6"/>
    <w:basedOn w:val="Normal"/>
    <w:link w:val="Heading6Char"/>
    <w:uiPriority w:val="99"/>
    <w:qFormat/>
    <w:rsid w:val="004A58CB"/>
    <w:pPr>
      <w:ind w:left="1100"/>
      <w:outlineLvl w:val="5"/>
    </w:pPr>
    <w:rPr>
      <w:rFonts w:ascii="Arial" w:hAnsi="Arial" w:cs="Arial"/>
      <w:b/>
      <w:bCs/>
      <w:sz w:val="15"/>
      <w:szCs w:val="15"/>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24392"/>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semiHidden/>
    <w:rsid w:val="00224392"/>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semiHidden/>
    <w:rsid w:val="00224392"/>
    <w:rPr>
      <w:rFonts w:ascii="Cambria" w:hAnsi="Cambria" w:cs="Cambria"/>
      <w:b/>
      <w:bCs/>
      <w:sz w:val="26"/>
      <w:szCs w:val="26"/>
      <w:lang w:val="en-US" w:eastAsia="en-US"/>
    </w:rPr>
  </w:style>
  <w:style w:type="character" w:customStyle="1" w:styleId="Heading4Char">
    <w:name w:val="Heading 4 Char"/>
    <w:basedOn w:val="DefaultParagraphFont"/>
    <w:link w:val="Heading4"/>
    <w:uiPriority w:val="99"/>
    <w:semiHidden/>
    <w:rsid w:val="00224392"/>
    <w:rPr>
      <w:rFonts w:ascii="Calibri" w:hAnsi="Calibri" w:cs="Calibri"/>
      <w:b/>
      <w:bCs/>
      <w:sz w:val="28"/>
      <w:szCs w:val="28"/>
      <w:lang w:val="en-US" w:eastAsia="en-US"/>
    </w:rPr>
  </w:style>
  <w:style w:type="character" w:customStyle="1" w:styleId="Heading5Char">
    <w:name w:val="Heading 5 Char"/>
    <w:basedOn w:val="DefaultParagraphFont"/>
    <w:link w:val="Heading5"/>
    <w:uiPriority w:val="99"/>
    <w:semiHidden/>
    <w:rsid w:val="00224392"/>
    <w:rPr>
      <w:rFonts w:ascii="Calibri" w:hAnsi="Calibri" w:cs="Calibri"/>
      <w:b/>
      <w:bCs/>
      <w:i/>
      <w:iCs/>
      <w:sz w:val="26"/>
      <w:szCs w:val="26"/>
      <w:lang w:val="en-US" w:eastAsia="en-US"/>
    </w:rPr>
  </w:style>
  <w:style w:type="character" w:customStyle="1" w:styleId="Heading6Char">
    <w:name w:val="Heading 6 Char"/>
    <w:basedOn w:val="DefaultParagraphFont"/>
    <w:link w:val="Heading6"/>
    <w:uiPriority w:val="99"/>
    <w:semiHidden/>
    <w:rsid w:val="00224392"/>
    <w:rPr>
      <w:rFonts w:ascii="Calibri" w:hAnsi="Calibri" w:cs="Calibri"/>
      <w:b/>
      <w:bCs/>
      <w:lang w:val="en-US" w:eastAsia="en-US"/>
    </w:rPr>
  </w:style>
  <w:style w:type="paragraph" w:styleId="TOC1">
    <w:name w:val="toc 1"/>
    <w:basedOn w:val="Normal"/>
    <w:uiPriority w:val="99"/>
    <w:semiHidden/>
    <w:rsid w:val="004A58CB"/>
    <w:pPr>
      <w:spacing w:before="7"/>
      <w:ind w:left="1327"/>
    </w:pPr>
    <w:rPr>
      <w:rFonts w:ascii="Arial" w:hAnsi="Arial" w:cs="Arial"/>
      <w:b/>
      <w:bCs/>
      <w:sz w:val="15"/>
      <w:szCs w:val="15"/>
    </w:rPr>
  </w:style>
  <w:style w:type="paragraph" w:styleId="BodyText">
    <w:name w:val="Body Text"/>
    <w:basedOn w:val="Normal"/>
    <w:link w:val="BodyTextChar"/>
    <w:uiPriority w:val="99"/>
    <w:rsid w:val="004A58CB"/>
    <w:pPr>
      <w:ind w:left="1327"/>
    </w:pPr>
    <w:rPr>
      <w:rFonts w:ascii="Arial" w:hAnsi="Arial" w:cs="Arial"/>
      <w:sz w:val="15"/>
      <w:szCs w:val="15"/>
    </w:rPr>
  </w:style>
  <w:style w:type="character" w:customStyle="1" w:styleId="BodyTextChar">
    <w:name w:val="Body Text Char"/>
    <w:basedOn w:val="DefaultParagraphFont"/>
    <w:link w:val="BodyText"/>
    <w:uiPriority w:val="99"/>
    <w:semiHidden/>
    <w:rsid w:val="00224392"/>
    <w:rPr>
      <w:lang w:val="en-US" w:eastAsia="en-US"/>
    </w:rPr>
  </w:style>
  <w:style w:type="paragraph" w:styleId="ListParagraph">
    <w:name w:val="List Paragraph"/>
    <w:basedOn w:val="Normal"/>
    <w:uiPriority w:val="99"/>
    <w:qFormat/>
    <w:rsid w:val="004A58CB"/>
  </w:style>
  <w:style w:type="paragraph" w:customStyle="1" w:styleId="TableParagraph">
    <w:name w:val="Table Paragraph"/>
    <w:basedOn w:val="Normal"/>
    <w:uiPriority w:val="99"/>
    <w:rsid w:val="004A58CB"/>
  </w:style>
  <w:style w:type="paragraph" w:styleId="BalloonText">
    <w:name w:val="Balloon Text"/>
    <w:basedOn w:val="Normal"/>
    <w:link w:val="BalloonTextChar"/>
    <w:uiPriority w:val="99"/>
    <w:semiHidden/>
    <w:rsid w:val="00C70DC1"/>
    <w:rPr>
      <w:rFonts w:ascii="Tahoma" w:hAnsi="Tahoma" w:cs="Tahoma"/>
      <w:sz w:val="16"/>
      <w:szCs w:val="16"/>
    </w:rPr>
  </w:style>
  <w:style w:type="character" w:customStyle="1" w:styleId="BalloonTextChar">
    <w:name w:val="Balloon Text Char"/>
    <w:basedOn w:val="DefaultParagraphFont"/>
    <w:link w:val="BalloonText"/>
    <w:uiPriority w:val="99"/>
    <w:semiHidden/>
    <w:rsid w:val="00C70DC1"/>
    <w:rPr>
      <w:rFonts w:ascii="Tahoma" w:hAnsi="Tahoma" w:cs="Tahoma"/>
      <w:sz w:val="16"/>
      <w:szCs w:val="16"/>
    </w:rPr>
  </w:style>
  <w:style w:type="paragraph" w:customStyle="1" w:styleId="BodyTextCustomColorRGB35">
    <w:name w:val="Body Text + Custom Color(RGB(35"/>
    <w:aliases w:val="31,32)),Character scale: 95%,Condensed by  ..."/>
    <w:basedOn w:val="BodyText"/>
    <w:uiPriority w:val="99"/>
    <w:rsid w:val="004C7009"/>
    <w:pPr>
      <w:spacing w:line="250" w:lineRule="auto"/>
      <w:ind w:right="4632"/>
    </w:pPr>
    <w:rPr>
      <w:color w:val="231F20"/>
      <w:spacing w:val="-2"/>
      <w:lang w:val="lv-LV"/>
    </w:rPr>
  </w:style>
  <w:style w:type="table" w:styleId="TableGrid">
    <w:name w:val="Table Grid"/>
    <w:basedOn w:val="TableNormal"/>
    <w:uiPriority w:val="99"/>
    <w:rsid w:val="00607190"/>
    <w:pPr>
      <w:widowControl w:val="0"/>
    </w:pPr>
    <w:rPr>
      <w:rFonts w:eastAsia="Times New Roman"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http://WWW.HOME-COMFORT.RU/" TargetMode="External"/><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www.home-comfort.ru/" TargetMode="Externa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15</Pages>
  <Words>13731</Words>
  <Characters>7827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lolita</dc:creator>
  <cp:keywords/>
  <dc:description/>
  <cp:lastModifiedBy>Veikals</cp:lastModifiedBy>
  <cp:revision>2</cp:revision>
  <dcterms:created xsi:type="dcterms:W3CDTF">2016-09-19T08:15:00Z</dcterms:created>
  <dcterms:modified xsi:type="dcterms:W3CDTF">2016-09-19T08:15:00Z</dcterms:modified>
</cp:coreProperties>
</file>